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58418057"/>
        <w:docPartObj>
          <w:docPartGallery w:val="Cover Pages"/>
          <w:docPartUnique/>
        </w:docPartObj>
      </w:sdtPr>
      <w:sdtEndPr>
        <w:rPr>
          <w:rFonts w:ascii="Source Sans Pro" w:hAnsi="Source Sans Pro"/>
          <w:color w:val="FFFFFF" w:themeColor="background1"/>
          <w:sz w:val="48"/>
          <w:szCs w:val="48"/>
        </w:rPr>
      </w:sdtEndPr>
      <w:sdtContent>
        <w:bookmarkStart w:id="0" w:name="_GoBack" w:displacedByCustomXml="prev"/>
        <w:p w14:paraId="35FB4CEB" w14:textId="77777777" w:rsidR="00A84D64" w:rsidRDefault="00A84D64">
          <w:r>
            <w:rPr>
              <w:noProof/>
              <w:lang w:val="en-US"/>
            </w:rPr>
            <mc:AlternateContent>
              <mc:Choice Requires="wpg">
                <w:drawing>
                  <wp:anchor distT="0" distB="0" distL="114300" distR="114300" simplePos="0" relativeHeight="251740160" behindDoc="1" locked="0" layoutInCell="1" allowOverlap="1" wp14:anchorId="468E7294" wp14:editId="23F088FA">
                    <wp:simplePos x="0" y="0"/>
                    <wp:positionH relativeFrom="page">
                      <wp:align>center</wp:align>
                    </wp:positionH>
                    <wp:positionV relativeFrom="page">
                      <wp:align>center</wp:align>
                    </wp:positionV>
                    <wp:extent cx="6858000" cy="9144000"/>
                    <wp:effectExtent l="0" t="0" r="2540" b="635"/>
                    <wp:wrapNone/>
                    <wp:docPr id="43" name="Group 43"/>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128" name="Group 128"/>
                            <wpg:cNvGrpSpPr/>
                            <wpg:grpSpPr>
                              <a:xfrm>
                                <a:off x="0" y="0"/>
                                <a:ext cx="6858000" cy="9144000"/>
                                <a:chOff x="0" y="0"/>
                                <a:chExt cx="6858000" cy="9144000"/>
                              </a:xfrm>
                            </wpg:grpSpPr>
                            <wps:wsp>
                              <wps:cNvPr id="129" name="Rectangle 12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493D48B5" w14:textId="77777777" w:rsidR="00A84D64" w:rsidRDefault="00A84D64">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130" name="Group 2"/>
                              <wpg:cNvGrpSpPr/>
                              <wpg:grpSpPr>
                                <a:xfrm>
                                  <a:off x="2524125" y="0"/>
                                  <a:ext cx="4329113" cy="4491038"/>
                                  <a:chOff x="0" y="0"/>
                                  <a:chExt cx="4329113" cy="4491038"/>
                                </a:xfrm>
                                <a:solidFill>
                                  <a:schemeClr val="bg1"/>
                                </a:solidFill>
                              </wpg:grpSpPr>
                              <wps:wsp>
                                <wps:cNvPr id="131" name="Freeform 13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Freeform 13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136" name="Text Box 13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5C8BD0EB" w14:textId="77777777" w:rsidR="00A84D64" w:rsidRDefault="00A84D6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Liberation And entrapment project: Trafficking and Human Slavery - 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7ADAB211" w14:textId="77777777" w:rsidR="00A84D64" w:rsidRDefault="00A84D64">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68E7294" id="Group 43" o:spid="_x0000_s1026" style="position:absolute;margin-left:0;margin-top:0;width:540pt;height:10in;z-index:-251576320;mso-width-percent:882;mso-height-percent:909;mso-position-horizontal:center;mso-position-horizontal-relative:page;mso-position-vertical:center;mso-position-vertical-relative:page;mso-width-percent:882;mso-height-percent:909" coordsize="685800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WopxoJAAAYMQAADgAAAGRycy9lMm9Eb2MueG1s7JvbjtvIEYbvA+QdCF4GGIsn8SBYXviwYwSY&#10;7BrrCfaaIimJMEUyJMeSN8i756/qbqolkdLYM7GzgG5GTXaxurr68FWRPS9/2m0K43PWtHlVzk37&#10;hWUaWZlUaV6u5uY/729vQtNou7hM46Iqs7n5JWvNn1799S8vt/Usc6p1VaRZY0BJ2c629dxcd109&#10;m0zaZJ1t4vZFVWclKpdVs4k7XDarSdrEW2jfFBPHsvzJtmrSuqmSrG1x952oNF+x/uUyS7pfl8s2&#10;64xibsK2jv82/HdBfyevXsazVRPX6zyRZsTfYMUmzks02qt6F3ex8dDkJ6o2edJUbbXsXiTVZlIt&#10;l3mScR/QG9s66s37pnqouS+r2XZV926Ca4/89M1qk18+f2iMPJ2bnmsaZbzBGHGzBq7hnG29mkHm&#10;fVN/rD808sZKXFF/d8tmQ7/oibFjt37p3ZrtOiPBTT+chpYF7yeoi2zPowt2fLLG6Jw8l6x/vvDk&#10;RDU8Ift6c/qL3m7ZN9vBNNQ7Rzf+fL3DEmn3s6B92iz4uI7rjCdXSyPceypSnvoNiycuV0Vm2E4k&#10;vMWS/URoZy3mxFNnQT+W8axu2u59Vm0MKszNBgbwooo/37UdhguiSkSutfQ2LwoutxARBaOu4Bob&#10;k8zip3kvyd4WjfE5xi6QfnL4dpeXnbgTBf2EXD9k/6hSeRv7i5ynbdz1t20/6u8XDxvtvprXMLNv&#10;k41etSeWnTWtXcdpJo3w+8YOjCDbpHG6EWQa3x60ATdXyk9FXhoYXaxOW+gy2iQuMmwENo01iTZx&#10;796ipB6UFblb1NIdrD41B7jUfSkykivK37IlNhWsfeHr3h2iU3GSZGVni9HZ93U6ajwrJM1LtN/r&#10;xhAPqqcRFkZKcXoyYxj0zw76X9klHu6f4Iarsusf3uRl1QzNrQKdki0LeeUj4RlyUrdb7CBCxUWV&#10;fsGyaypBpbZObnNM/Lu47T7EDTCELRNo7X7Fn2VRbedmJUumsa6aP4bukzz2BdSaxhZYm5vtvx7i&#10;JjON4u8lloXYiwHCg6uGr8TWbBoLvvKmAS8Ao3zYvK2wcGyQvE64CMOarlDFZVNtfgeGX1PTqIrL&#10;BAbMzU4V33aCuMB4kr1+zULAXx13d+XHOiHV5GNa2/e73+OmlhtAB4L8UqmNKp4d7QNClp4sq9cP&#10;XbXMeZPYu1Z6H5umAAKD4oQNLkzW2cCT5yu550wdz3ampnFKP891ItsGXIl+nhfZlsvsiWeX6Df2&#10;JNamwm5bFXm/SI9W2WKlJqMmdQzM74EUFzNHOPi2yTKK5Qwb9+QqAHuIKDSMbX1XJZ9aWkE0iH0N&#10;XRBqjMUW2y0ilBijzVNG+UGGH/bUsoNgcBic0AlceJ6HwQndqQM5sVaVkuRB4IdMUVMN22CqyJLK&#10;Xtxjwiw3BRbo3yaGZ2wNOwi5OySsZNDnXgb1vrEmMZ+a1MUcTcwaUYW5o6tyRlR5B2KBP6IN3um1&#10;WSOqfE2GOjeiKtDEpiOq4PG+uTFfIeToZY58RRxSAxCvRRiAlbMr5aCgJDAmNnSgn8JJGiGstnu1&#10;ACBFbh8RxhiQMMe7aO+8MLxMwmrunBeGH0k4kBPtvDA8RcIcaikzxK/sK8VDx3lMg+16bi7EtMKG&#10;Si6irlLRADFo9EALLvi8ZDaAyH3FMh35SnRIzU00uBcoSl1Q+BSCiq6qWv3WrA8LUHRbxSGqWv0q&#10;MTIMHVaeVNXqV4idWKeqk6JqM7F+qa/YMkSnuf/kNm0xY9+XgQvFJtT140gG8cGuk66jtIVTt39H&#10;tuNZb5zo5tYPgxvv1pveIFYMbyw7ehP5lhd5727/Q061vdk6T9OsvMvLTKWRtve4AF0mtCIB5ESS&#10;Bi6aAidkqrZ546JZLfpIlsKlfbSnkwB5Y5nyTrPO4vRnWe7ivBDlyaHF7Dx0W/0KH6pd9yBYuRRf&#10;cAyhwgsOIRAq7KOLg+ACVNiHFqNBwzMGCkwVEXVJxMjQ4LtQENvMCQVlrKGx7hkoiBXqu9ibsbgc&#10;J7AQe/BUoHlN6bg79XyPIEkBiboQK+lJJJyCEo7jeseI00lI9QDFkNgxCYdkdBI6jhONqNJJyGLD&#10;hh2TcKhFnYRs/LCqYxIOqdJJOOYrnYTc3N5X2NOuJJRb9LeQkIeESMgF2ln3oBOsEXGjGrqLJKSZ&#10;JcGuoKR+hT4WoFV4noTCsIskPLFONXYloXkl4VemzD+WhP2bZi0flG+bn5eEoWe7Mh20rWiqEu+e&#10;hF4YBCondOXFM5AwIhLaEYf9erJ3QELUE74GxE5IOCBzQEI7ckdUHZDQDsMRw05IONDiAQnJ+OE+&#10;6iS0Kb8c6qGOwjFnHaCQ2turuqIQmeRTUEjDyyikwhAK4XyKHqlarIc9KxV2BONEUghBlT2ravUr&#10;UYi5xyovoJANQ8v2ebkT81RrVxZeWfi1r49/LAuxQ59khZxCHbwBfYas0HZs35KvqL0opAzwMC3E&#10;S2qLVimnhZAm4WeCoR3551+QRj6/IMWPMGr/HvUYhkOqdBja0ZRQAbETVToMIeaAYEPajmE4pEqH&#10;IekYUaXDkJLVIVXHLBwySWch6dBUXVn4NBayu/kFKc2YcRaqobuYFtIElOtGUUn9ChbS1HsEC4Vh&#10;YOH5JFOgULNONXZF4RWFfy4UYuM9QSEj6LlRKL9kTN0IvDuA4OEnV9cNrKmKRJ/0bpQ+7TmBcz4j&#10;DFz6tIfPlPxWWE8cjyE4pEqHIOrDEVU6BCFGEBzSdgzBIat0CJKOEVU6BOkr4ZAqHYJjvtIhSDo0&#10;VVcIPg2CPAM4IaTJNwRBmefJuXkRglDIKwuCikfqVyaEmHqPgKAw7OK70RPrVGNXCF4h+EwQRJoo&#10;j5ryt8O+THD63x/LdLHZCjje09vLN9UOZ2g4w9HgaHQ7VNBxKkCN7o+cz4ymtngb44VuiMOPhwz0&#10;Q891IwCAE8EgjALEq4eJoDqFaTzuoGb/tZ12A/q47bvAKm0zfQ1vFHRHnLrDyy1qcd8HLg2cL3zE&#10;Ob7hw4OPePB7nx5MP6nzKstzpwf5tHY/xD/+ECE2X+0LP67E+UEUtM/7X3dycPH/dHKQFz6O3/Pp&#10;CPmvAnS+X7/mubr/h4ZX/wUAAP//AwBQSwMEFAAGAAgAAAAhAJD4gQvaAAAABwEAAA8AAABkcnMv&#10;ZG93bnJldi54bWxMj0FPwzAMhe9I/IfISNxYwjRNU2k6oUnjBIetu3DzEtNWa5yqybby7/G4wMV6&#10;T896/lyup9CrC42pi2zheWZAEbvoO24sHOrt0wpUysge+8hk4ZsSrKv7uxILH6+8o8s+N0pKOBVo&#10;oc15KLROrqWAaRYHYsm+4hgwix0b7Ue8Snno9dyYpQ7YsVxocaBNS+60PwcLp91Hos22bg4uuG45&#10;vb/NP+tg7ePD9PoCKtOU/5bhhi/oUAnTMZ7ZJ9VbkEfy77xlZmXEH0UtFqJ0Ver//NUPAAAA//8D&#10;AFBLAQItABQABgAIAAAAIQDkmcPA+wAAAOEBAAATAAAAAAAAAAAAAAAAAAAAAABbQ29udGVudF9U&#10;eXBlc10ueG1sUEsBAi0AFAAGAAgAAAAhACOyauHXAAAAlAEAAAsAAAAAAAAAAAAAAAAALAEAAF9y&#10;ZWxzLy5yZWxzUEsBAi0AFAAGAAgAAAAhALuFqKcaCQAAGDEAAA4AAAAAAAAAAAAAAAAALAIAAGRy&#10;cy9lMm9Eb2MueG1sUEsBAi0AFAAGAAgAAAAhAJD4gQvaAAAABwEAAA8AAAAAAAAAAAAAAAAAcgsA&#10;AGRycy9kb3ducmV2LnhtbFBLBQYAAAAABAAEAPMAAAB5DAAAAAA=&#10;">
                    <v:group id="Group 128" o:spid="_x0000_s1027" style="position:absolute;width:6858000;height:9144000" coordsize="6858000,9144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rect id="Rectangle 129" o:spid="_x0000_s1028" style="position:absolute;width:6858000;height:914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T0JwwAA&#10;ANwAAAAPAAAAZHJzL2Rvd25yZXYueG1sRE9NS8NAEL0X+h+WEbyUdpNqRWM2pRUivZpKwduYHbPB&#10;7GzIrmn017sFwds83ufk28l2YqTBt44VpKsEBHHtdMuNgtdjubwH4QOyxs4xKfgmD9tiPssx0+7M&#10;LzRWoRExhH2GCkwIfSalrw1Z9CvXE0fuww0WQ4RDI/WA5xhuO7lOkjtpseXYYLCnJ0P1Z/VlFez8&#10;PjWLn5u3cnzfYHX7PJ3S0ih1fTXtHkEEmsK/+M990HH++gEuz8QLZP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PT0JwwAAANwAAAAPAAAAAAAAAAAAAAAAAJcCAABkcnMvZG93&#10;bnJldi54bWxQSwUGAAAAAAQABAD1AAAAhwMAAAAA&#10;" fillcolor="#485870 [3122]" stroked="f" strokeweight="1pt">
                        <v:fill color2="#3d4b5f [2882]" angle="-12" colors="0 #88acbb;6554f #88acbb" type="gradient"/>
                        <v:textbox inset="54pt,54pt,1in,5in">
                          <w:txbxContent>
                            <w:p w14:paraId="493D48B5" w14:textId="77777777" w:rsidR="00A84D64" w:rsidRDefault="00A84D64">
                              <w:pPr>
                                <w:pStyle w:val="NoSpacing"/>
                                <w:rPr>
                                  <w:color w:val="FFFFFF" w:themeColor="background1"/>
                                  <w:sz w:val="48"/>
                                  <w:szCs w:val="48"/>
                                </w:rPr>
                              </w:pPr>
                            </w:p>
                          </w:txbxContent>
                        </v:textbox>
                      </v:rect>
                      <v:group id="Group 2" o:spid="_x0000_s1029" style="position:absolute;left:2524125;width:4329113;height:4491038" coordsize="4329113,44910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Freeform 131" o:spid="_x0000_s1030" style="position:absolute;left:1501775;width:2827338;height:2835275;visibility:visible;mso-wrap-style:square;v-text-anchor:top" coordsize="1781,1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pp0wQAA&#10;ANwAAAAPAAAAZHJzL2Rvd25yZXYueG1sRE/fa8IwEH4f7H8IN9ibpjoQrUZxQqdvm93w+WjONthc&#10;uiSr9b83g8He7uP7eavNYFvRkw/GsYLJOANBXDltuFbw9VmM5iBCRNbYOiYFNwqwWT8+rDDX7spH&#10;6stYixTCIUcFTYxdLmWoGrIYxq4jTtzZeYsxQV9L7fGawm0rp1k2kxYNp4YGO9o1VF3KH6ugf/XD&#10;e3SnQ1GYj4Xs9Zv53p+Uen4atksQkYb4L/5zH3Sa/zKB32fSBX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w6adMEAAADcAAAADwAAAAAAAAAAAAAAAACXAgAAZHJzL2Rvd25y&#10;ZXYueG1sUEsFBgAAAAAEAAQA9QAAAIUDAAAAAA==&#10;" path="m4,1786l0,1782,1776,,1781,5,4,1786xe" filled="f" stroked="f">
                          <v:path arrowok="t" o:connecttype="custom" o:connectlocs="6350,2835275;0,2828925;2819400,0;2827338,7938;6350,2835275" o:connectangles="0,0,0,0,0"/>
                        </v:shape>
                        <v:shape id="Freeform 132" o:spid="_x0000_s1031" style="position:absolute;left:782637;top:227013;width:3546475;height:3546475;visibility:visible;mso-wrap-style:square;v-text-anchor:top" coordsize="2234,2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x2jwwAA&#10;ANwAAAAPAAAAZHJzL2Rvd25yZXYueG1sRE/NasJAEL4LvsMygjfdqBBqdBUJFT2ESm0fYJodk2B2&#10;Ns2uMe3Td4WCt/n4fme97U0tOmpdZVnBbBqBIM6trrhQ8Pmxn7yAcB5ZY22ZFPyQg+1mOFhjou2d&#10;36k7+0KEEHYJKii9bxIpXV6SQTe1DXHgLrY16ANsC6lbvIdwU8t5FMXSYMWhocSG0pLy6/lmFPS/&#10;t0N2ep01WVwvF/5LfqfLN1RqPOp3KxCeev8U/7uPOsxfzOHxTLh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3x2jwwAAANwAAAAPAAAAAAAAAAAAAAAAAJcCAABkcnMvZG93&#10;bnJldi54bWxQSwUGAAAAAAQABAD1AAAAhwMAAAAA&#10;" path="m5,2234l0,2229,2229,,2234,5,5,2234xe" filled="f" stroked="f">
                          <v:path arrowok="t" o:connecttype="custom" o:connectlocs="7938,3546475;0,3538538;3538538,0;3546475,7938;7938,3546475" o:connectangles="0,0,0,0,0"/>
                        </v:shape>
                        <v:shape id="Freeform 133" o:spid="_x0000_s1032" style="position:absolute;left:841375;top:109538;width:3487738;height:3487738;visibility:visible;mso-wrap-style:square;v-text-anchor:top" coordsize="2197,2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5Z2KwgAA&#10;ANwAAAAPAAAAZHJzL2Rvd25yZXYueG1sRE9La8JAEL4L/odlhF5ENypUSd2IFKJeq5bibZqdPDA7&#10;m2a3Sfrvu4WCt/n4nrPdDaYWHbWusqxgMY9AEGdWV1wouF7S2QaE88gaa8uk4Icc7JLxaIuxtj2/&#10;UXf2hQgh7GJUUHrfxFK6rCSDbm4b4sDltjXoA2wLqVvsQ7ip5TKKnqXBikNDiQ29lpTdz99Gwcbd&#10;+vUFvw6dl/mimn6+px/HVKmnybB/AeFp8A/xv/ukw/zVCv6eCRfI5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lnYrCAAAA3AAAAA8AAAAAAAAAAAAAAAAAlwIAAGRycy9kb3du&#10;cmV2LnhtbFBLBQYAAAAABAAEAPUAAACGAwAAAAA=&#10;" path="m9,2197l0,2193,2188,,2197,10,9,2197xe" filled="f" stroked="f">
                          <v:path arrowok="t" o:connecttype="custom" o:connectlocs="14288,3487738;0,3481388;3473450,0;3487738,15875;14288,3487738" o:connectangles="0,0,0,0,0"/>
                        </v:shape>
                        <v:shape id="Freeform 134" o:spid="_x0000_s1033" style="position:absolute;left:1216025;top:498475;width:3113088;height:3121025;visibility:visible;mso-wrap-style:square;v-text-anchor:top" coordsize="1961,1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wMrcxQAA&#10;ANwAAAAPAAAAZHJzL2Rvd25yZXYueG1sRI9BSwMxEIXvgv8hjODNZm1LademRSwtUvDQKngdN+Nm&#10;cTNZkrS7/nunIPQ2j3nfmzfL9eBbdaaYmsAGHkcFKOIq2IZrAx/v24c5qJSRLbaBycAvJVivbm+W&#10;WNrQ84HOx1wrCeFUogGXc1dqnSpHHtModMSy+w7RYxYZa20j9hLuWz0uipn22LBccNjRi6Pq53jy&#10;UuNzvNlNnf6SVrPi7bBbxH2/MOb+bnh+ApVpyFfzP/1qhZtM4fKMTK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AytzFAAAA3AAAAA8AAAAAAAAAAAAAAAAAlwIAAGRycy9k&#10;b3ducmV2LnhtbFBLBQYAAAAABAAEAPUAAACJAwAAAAA=&#10;" path="m9,1966l0,1957,1952,,1961,9,9,1966xe" filled="f" stroked="f">
                          <v:path arrowok="t" o:connecttype="custom" o:connectlocs="14288,3121025;0,3106738;3098800,0;3113088,14288;14288,3121025" o:connectangles="0,0,0,0,0"/>
                        </v:shape>
                        <v:shape id="Freeform 135" o:spid="_x0000_s1034" style="position:absolute;top:153988;width:4329113;height:4337050;visibility:visible;mso-wrap-style:square;v-text-anchor:top" coordsize="2727,2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BeEvAAA&#10;ANwAAAAPAAAAZHJzL2Rvd25yZXYueG1sRE9LCsIwEN0L3iGM4E5TFaVUo4gg6NLPAYZm2gabSWmi&#10;Vk9vBMHdPN53VpvO1uJBrTeOFUzGCQji3GnDpYLrZT9KQfiArLF2TApe5GGz7vdWmGn35BM9zqEU&#10;MYR9hgqqEJpMSp9XZNGPXUMcucK1FkOEbSl1i88Ybms5TZKFtGg4NlTY0K6i/Ha+WwWJmR7r06Iw&#10;Whbp7WqO6WH7zpUaDrrtEkSgLvzFP/dBx/mzOXyfiRfI9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YF4S8AAAA3AAAAA8AAAAAAAAAAAAAAAAAlwIAAGRycy9kb3ducmV2Lnht&#10;bFBLBQYAAAAABAAEAPUAAACAAwAAAAA=&#10;" path="m0,2732l0,2728,2722,,2727,5,,2732xe" filled="f" stroked="f">
                          <v:path arrowok="t" o:connecttype="custom" o:connectlocs="0,4337050;0,4330700;4321175,0;4329113,7938;0,4337050" o:connectangles="0,0,0,0,0"/>
                        </v:shape>
                      </v:group>
                    </v:group>
                    <v:shapetype id="_x0000_t202" coordsize="21600,21600" o:spt="202" path="m0,0l0,21600,21600,21600,21600,0xe">
                      <v:stroke joinstyle="miter"/>
                      <v:path gradientshapeok="t" o:connecttype="rect"/>
                    </v:shapetype>
                    <v:shape id="Text Box 136" o:spid="_x0000_s1035" type="#_x0000_t202" style="position:absolute;left:9518;top:4838700;width:6843395;height:3789752;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AaWwQAA&#10;ANwAAAAPAAAAZHJzL2Rvd25yZXYueG1sRE/fa8IwEH4f+D+EE/Y2UyfIqEYRZauP003x8WjOJthc&#10;uia23X+/DAZ7u4/v5y3Xg6tFR22wnhVMJxkI4tJry5WCz4/XpxcQISJrrD2Tgm8KsF6NHpaYa9/z&#10;gbpjrEQK4ZCjAhNjk0sZSkMOw8Q3xIm7+tZhTLCtpG6xT+Guls9ZNpcOLacGgw1tDZW3490p6Lmz&#10;tpD17izfs9OleDP7r+Kg1ON42CxARBriv/jPvddp/mwOv8+kC+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pQGlsEAAADcAAAADwAAAAAAAAAAAAAAAACXAgAAZHJzL2Rvd25y&#10;ZXYueG1sUEsFBgAAAAAEAAQA9QAAAIU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5C8BD0EB" w14:textId="77777777" w:rsidR="00A84D64" w:rsidRDefault="00A84D6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Liberation And entrapment project: Trafficking and Human Slavery - 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7ADAB211" w14:textId="77777777" w:rsidR="00A84D64" w:rsidRDefault="00A84D64">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bookmarkEnd w:id="0"/>
        </w:p>
        <w:p w14:paraId="04C29EAE" w14:textId="77777777" w:rsidR="00A84D64" w:rsidRDefault="00A84D64">
          <w:pPr>
            <w:rPr>
              <w:rFonts w:ascii="Source Sans Pro" w:hAnsi="Source Sans Pro"/>
              <w:color w:val="FFFFFF" w:themeColor="background1"/>
              <w:sz w:val="48"/>
              <w:szCs w:val="48"/>
            </w:rPr>
          </w:pPr>
          <w:r>
            <w:rPr>
              <w:rFonts w:ascii="Source Sans Pro" w:hAnsi="Source Sans Pro"/>
              <w:color w:val="FFFFFF" w:themeColor="background1"/>
              <w:sz w:val="48"/>
              <w:szCs w:val="48"/>
            </w:rPr>
            <w:br w:type="page"/>
          </w:r>
        </w:p>
      </w:sdtContent>
    </w:sdt>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14:paraId="394E1B61" w14:textId="77777777" w:rsidR="008B6915" w:rsidRPr="00006D94" w:rsidRDefault="008B6915" w:rsidP="001E3164">
          <w:pPr>
            <w:pStyle w:val="TOCHeading"/>
            <w:rPr>
              <w:rStyle w:val="Heading1Char"/>
            </w:rPr>
          </w:pPr>
          <w:r w:rsidRPr="00006D94">
            <w:rPr>
              <w:rStyle w:val="Heading1Char"/>
            </w:rPr>
            <w:t>Table of Contents</w:t>
          </w:r>
        </w:p>
        <w:p w14:paraId="047D2B7D" w14:textId="77777777" w:rsidR="00941296" w:rsidRDefault="009D564F" w:rsidP="00941296">
          <w:pPr>
            <w:pStyle w:val="TOC1"/>
            <w:rPr>
              <w:rFonts w:eastAsiaTheme="minorEastAsia"/>
              <w:b w:val="0"/>
              <w:bCs w:val="0"/>
              <w:noProof/>
              <w:lang w:eastAsia="en-GB"/>
            </w:rPr>
          </w:pPr>
          <w:r>
            <w:fldChar w:fldCharType="begin"/>
          </w:r>
          <w:r>
            <w:instrText xml:space="preserve"> TOC \o "1-3" \h \z \u </w:instrText>
          </w:r>
          <w:r>
            <w:fldChar w:fldCharType="separate"/>
          </w:r>
        </w:p>
        <w:p w14:paraId="50FA0651" w14:textId="77777777" w:rsidR="00941296" w:rsidRDefault="00B21A94">
          <w:pPr>
            <w:pStyle w:val="TOC1"/>
            <w:rPr>
              <w:rFonts w:eastAsiaTheme="minorEastAsia"/>
              <w:b w:val="0"/>
              <w:bCs w:val="0"/>
              <w:noProof/>
              <w:lang w:eastAsia="en-GB"/>
            </w:rPr>
          </w:pPr>
          <w:hyperlink w:anchor="_Toc498363297" w:history="1">
            <w:r w:rsidR="00941296" w:rsidRPr="009024AB">
              <w:rPr>
                <w:rStyle w:val="Hyperlink"/>
                <w:noProof/>
              </w:rPr>
              <w:t>Introduction</w:t>
            </w:r>
            <w:r w:rsidR="00941296">
              <w:rPr>
                <w:noProof/>
                <w:webHidden/>
              </w:rPr>
              <w:tab/>
            </w:r>
            <w:r w:rsidR="00941296">
              <w:rPr>
                <w:noProof/>
                <w:webHidden/>
              </w:rPr>
              <w:fldChar w:fldCharType="begin"/>
            </w:r>
            <w:r w:rsidR="00941296">
              <w:rPr>
                <w:noProof/>
                <w:webHidden/>
              </w:rPr>
              <w:instrText xml:space="preserve"> PAGEREF _Toc498363297 \h </w:instrText>
            </w:r>
            <w:r w:rsidR="00941296">
              <w:rPr>
                <w:noProof/>
                <w:webHidden/>
              </w:rPr>
            </w:r>
            <w:r w:rsidR="00941296">
              <w:rPr>
                <w:noProof/>
                <w:webHidden/>
              </w:rPr>
              <w:fldChar w:fldCharType="separate"/>
            </w:r>
            <w:r w:rsidR="007A1D09">
              <w:rPr>
                <w:noProof/>
                <w:webHidden/>
              </w:rPr>
              <w:t>3</w:t>
            </w:r>
            <w:r w:rsidR="00941296">
              <w:rPr>
                <w:noProof/>
                <w:webHidden/>
              </w:rPr>
              <w:fldChar w:fldCharType="end"/>
            </w:r>
          </w:hyperlink>
        </w:p>
        <w:p w14:paraId="22D13C33" w14:textId="77777777" w:rsidR="00941296" w:rsidRDefault="00B21A94">
          <w:pPr>
            <w:pStyle w:val="TOC1"/>
            <w:rPr>
              <w:rFonts w:eastAsiaTheme="minorEastAsia"/>
              <w:b w:val="0"/>
              <w:bCs w:val="0"/>
              <w:noProof/>
              <w:lang w:eastAsia="en-GB"/>
            </w:rPr>
          </w:pPr>
          <w:hyperlink w:anchor="_Toc498363298" w:history="1">
            <w:r w:rsidR="00941296" w:rsidRPr="009024AB">
              <w:rPr>
                <w:rStyle w:val="Hyperlink"/>
                <w:noProof/>
              </w:rPr>
              <w:t>What exactly is Human Trafficking?</w:t>
            </w:r>
            <w:r w:rsidR="00941296">
              <w:rPr>
                <w:noProof/>
                <w:webHidden/>
              </w:rPr>
              <w:tab/>
            </w:r>
            <w:r w:rsidR="00941296">
              <w:rPr>
                <w:noProof/>
                <w:webHidden/>
              </w:rPr>
              <w:fldChar w:fldCharType="begin"/>
            </w:r>
            <w:r w:rsidR="00941296">
              <w:rPr>
                <w:noProof/>
                <w:webHidden/>
              </w:rPr>
              <w:instrText xml:space="preserve"> PAGEREF _Toc498363298 \h </w:instrText>
            </w:r>
            <w:r w:rsidR="00941296">
              <w:rPr>
                <w:noProof/>
                <w:webHidden/>
              </w:rPr>
            </w:r>
            <w:r w:rsidR="00941296">
              <w:rPr>
                <w:noProof/>
                <w:webHidden/>
              </w:rPr>
              <w:fldChar w:fldCharType="separate"/>
            </w:r>
            <w:r w:rsidR="007A1D09">
              <w:rPr>
                <w:noProof/>
                <w:webHidden/>
              </w:rPr>
              <w:t>4</w:t>
            </w:r>
            <w:r w:rsidR="00941296">
              <w:rPr>
                <w:noProof/>
                <w:webHidden/>
              </w:rPr>
              <w:fldChar w:fldCharType="end"/>
            </w:r>
          </w:hyperlink>
        </w:p>
        <w:p w14:paraId="4FFF4426" w14:textId="77777777" w:rsidR="00941296" w:rsidRDefault="00B21A94">
          <w:pPr>
            <w:pStyle w:val="TOC1"/>
            <w:rPr>
              <w:rFonts w:eastAsiaTheme="minorEastAsia"/>
              <w:b w:val="0"/>
              <w:bCs w:val="0"/>
              <w:noProof/>
              <w:lang w:eastAsia="en-GB"/>
            </w:rPr>
          </w:pPr>
          <w:hyperlink w:anchor="_Toc498363299" w:history="1">
            <w:r w:rsidR="00941296" w:rsidRPr="009024AB">
              <w:rPr>
                <w:rStyle w:val="Hyperlink"/>
                <w:noProof/>
              </w:rPr>
              <w:t>What are these resources about?</w:t>
            </w:r>
            <w:r w:rsidR="00941296">
              <w:rPr>
                <w:noProof/>
                <w:webHidden/>
              </w:rPr>
              <w:tab/>
            </w:r>
            <w:r w:rsidR="00941296">
              <w:rPr>
                <w:noProof/>
                <w:webHidden/>
              </w:rPr>
              <w:fldChar w:fldCharType="begin"/>
            </w:r>
            <w:r w:rsidR="00941296">
              <w:rPr>
                <w:noProof/>
                <w:webHidden/>
              </w:rPr>
              <w:instrText xml:space="preserve"> PAGEREF _Toc498363299 \h </w:instrText>
            </w:r>
            <w:r w:rsidR="00941296">
              <w:rPr>
                <w:noProof/>
                <w:webHidden/>
              </w:rPr>
            </w:r>
            <w:r w:rsidR="00941296">
              <w:rPr>
                <w:noProof/>
                <w:webHidden/>
              </w:rPr>
              <w:fldChar w:fldCharType="separate"/>
            </w:r>
            <w:r w:rsidR="007A1D09">
              <w:rPr>
                <w:noProof/>
                <w:webHidden/>
              </w:rPr>
              <w:t>5</w:t>
            </w:r>
            <w:r w:rsidR="00941296">
              <w:rPr>
                <w:noProof/>
                <w:webHidden/>
              </w:rPr>
              <w:fldChar w:fldCharType="end"/>
            </w:r>
          </w:hyperlink>
        </w:p>
        <w:p w14:paraId="0EE6348F" w14:textId="77777777" w:rsidR="00941296" w:rsidRDefault="00B21A94">
          <w:pPr>
            <w:pStyle w:val="TOC1"/>
            <w:rPr>
              <w:rFonts w:eastAsiaTheme="minorEastAsia"/>
              <w:b w:val="0"/>
              <w:bCs w:val="0"/>
              <w:noProof/>
              <w:lang w:eastAsia="en-GB"/>
            </w:rPr>
          </w:pPr>
          <w:hyperlink w:anchor="_Toc498363300" w:history="1">
            <w:r w:rsidR="00941296" w:rsidRPr="009024AB">
              <w:rPr>
                <w:rStyle w:val="Hyperlink"/>
                <w:noProof/>
              </w:rPr>
              <w:t xml:space="preserve"> Meet Jenny</w:t>
            </w:r>
            <w:r w:rsidR="00941296">
              <w:rPr>
                <w:noProof/>
                <w:webHidden/>
              </w:rPr>
              <w:tab/>
            </w:r>
            <w:r w:rsidR="00941296">
              <w:rPr>
                <w:noProof/>
                <w:webHidden/>
              </w:rPr>
              <w:fldChar w:fldCharType="begin"/>
            </w:r>
            <w:r w:rsidR="00941296">
              <w:rPr>
                <w:noProof/>
                <w:webHidden/>
              </w:rPr>
              <w:instrText xml:space="preserve"> PAGEREF _Toc498363300 \h </w:instrText>
            </w:r>
            <w:r w:rsidR="00941296">
              <w:rPr>
                <w:noProof/>
                <w:webHidden/>
              </w:rPr>
            </w:r>
            <w:r w:rsidR="00941296">
              <w:rPr>
                <w:noProof/>
                <w:webHidden/>
              </w:rPr>
              <w:fldChar w:fldCharType="separate"/>
            </w:r>
            <w:r w:rsidR="007A1D09">
              <w:rPr>
                <w:noProof/>
                <w:webHidden/>
              </w:rPr>
              <w:t>8</w:t>
            </w:r>
            <w:r w:rsidR="00941296">
              <w:rPr>
                <w:noProof/>
                <w:webHidden/>
              </w:rPr>
              <w:fldChar w:fldCharType="end"/>
            </w:r>
          </w:hyperlink>
        </w:p>
        <w:p w14:paraId="307B01C1" w14:textId="77777777" w:rsidR="00941296" w:rsidRDefault="00B21A94">
          <w:pPr>
            <w:pStyle w:val="TOC1"/>
            <w:rPr>
              <w:rFonts w:eastAsiaTheme="minorEastAsia"/>
              <w:b w:val="0"/>
              <w:bCs w:val="0"/>
              <w:noProof/>
              <w:lang w:eastAsia="en-GB"/>
            </w:rPr>
          </w:pPr>
          <w:hyperlink w:anchor="_Toc498363301" w:history="1">
            <w:r w:rsidR="00941296" w:rsidRPr="009024AB">
              <w:rPr>
                <w:rStyle w:val="Hyperlink"/>
                <w:noProof/>
              </w:rPr>
              <w:t>Meet Peter</w:t>
            </w:r>
            <w:r w:rsidR="00941296">
              <w:rPr>
                <w:noProof/>
                <w:webHidden/>
              </w:rPr>
              <w:tab/>
            </w:r>
            <w:r w:rsidR="00941296">
              <w:rPr>
                <w:noProof/>
                <w:webHidden/>
              </w:rPr>
              <w:fldChar w:fldCharType="begin"/>
            </w:r>
            <w:r w:rsidR="00941296">
              <w:rPr>
                <w:noProof/>
                <w:webHidden/>
              </w:rPr>
              <w:instrText xml:space="preserve"> PAGEREF _Toc498363301 \h </w:instrText>
            </w:r>
            <w:r w:rsidR="00941296">
              <w:rPr>
                <w:noProof/>
                <w:webHidden/>
              </w:rPr>
            </w:r>
            <w:r w:rsidR="00941296">
              <w:rPr>
                <w:noProof/>
                <w:webHidden/>
              </w:rPr>
              <w:fldChar w:fldCharType="separate"/>
            </w:r>
            <w:r w:rsidR="007A1D09">
              <w:rPr>
                <w:noProof/>
                <w:webHidden/>
              </w:rPr>
              <w:t>10</w:t>
            </w:r>
            <w:r w:rsidR="00941296">
              <w:rPr>
                <w:noProof/>
                <w:webHidden/>
              </w:rPr>
              <w:fldChar w:fldCharType="end"/>
            </w:r>
          </w:hyperlink>
        </w:p>
        <w:p w14:paraId="79FF1E9A" w14:textId="77777777" w:rsidR="00941296" w:rsidRDefault="00B21A94">
          <w:pPr>
            <w:pStyle w:val="TOC1"/>
            <w:rPr>
              <w:rFonts w:eastAsiaTheme="minorEastAsia"/>
              <w:b w:val="0"/>
              <w:bCs w:val="0"/>
              <w:noProof/>
              <w:lang w:eastAsia="en-GB"/>
            </w:rPr>
          </w:pPr>
          <w:hyperlink w:anchor="_Toc498363302" w:history="1">
            <w:r w:rsidR="00941296" w:rsidRPr="009024AB">
              <w:rPr>
                <w:rStyle w:val="Hyperlink"/>
                <w:noProof/>
              </w:rPr>
              <w:t>Meet Andy</w:t>
            </w:r>
            <w:r w:rsidR="00941296">
              <w:rPr>
                <w:noProof/>
                <w:webHidden/>
              </w:rPr>
              <w:tab/>
            </w:r>
            <w:r w:rsidR="00941296">
              <w:rPr>
                <w:noProof/>
                <w:webHidden/>
              </w:rPr>
              <w:fldChar w:fldCharType="begin"/>
            </w:r>
            <w:r w:rsidR="00941296">
              <w:rPr>
                <w:noProof/>
                <w:webHidden/>
              </w:rPr>
              <w:instrText xml:space="preserve"> PAGEREF _Toc498363302 \h </w:instrText>
            </w:r>
            <w:r w:rsidR="00941296">
              <w:rPr>
                <w:noProof/>
                <w:webHidden/>
              </w:rPr>
            </w:r>
            <w:r w:rsidR="00941296">
              <w:rPr>
                <w:noProof/>
                <w:webHidden/>
              </w:rPr>
              <w:fldChar w:fldCharType="separate"/>
            </w:r>
            <w:r w:rsidR="007A1D09">
              <w:rPr>
                <w:noProof/>
                <w:webHidden/>
              </w:rPr>
              <w:t>12</w:t>
            </w:r>
            <w:r w:rsidR="00941296">
              <w:rPr>
                <w:noProof/>
                <w:webHidden/>
              </w:rPr>
              <w:fldChar w:fldCharType="end"/>
            </w:r>
          </w:hyperlink>
        </w:p>
        <w:p w14:paraId="4B4603D0" w14:textId="77777777" w:rsidR="00941296" w:rsidRDefault="00B21A94">
          <w:pPr>
            <w:pStyle w:val="TOC1"/>
            <w:rPr>
              <w:rFonts w:eastAsiaTheme="minorEastAsia"/>
              <w:b w:val="0"/>
              <w:bCs w:val="0"/>
              <w:noProof/>
              <w:lang w:eastAsia="en-GB"/>
            </w:rPr>
          </w:pPr>
          <w:hyperlink w:anchor="_Toc498363303" w:history="1">
            <w:r w:rsidR="00941296" w:rsidRPr="009024AB">
              <w:rPr>
                <w:rStyle w:val="Hyperlink"/>
                <w:noProof/>
              </w:rPr>
              <w:t>Photographs</w:t>
            </w:r>
            <w:r w:rsidR="00941296">
              <w:rPr>
                <w:noProof/>
                <w:webHidden/>
              </w:rPr>
              <w:tab/>
            </w:r>
            <w:r w:rsidR="00941296">
              <w:rPr>
                <w:noProof/>
                <w:webHidden/>
              </w:rPr>
              <w:fldChar w:fldCharType="begin"/>
            </w:r>
            <w:r w:rsidR="00941296">
              <w:rPr>
                <w:noProof/>
                <w:webHidden/>
              </w:rPr>
              <w:instrText xml:space="preserve"> PAGEREF _Toc498363303 \h </w:instrText>
            </w:r>
            <w:r w:rsidR="00941296">
              <w:rPr>
                <w:noProof/>
                <w:webHidden/>
              </w:rPr>
            </w:r>
            <w:r w:rsidR="00941296">
              <w:rPr>
                <w:noProof/>
                <w:webHidden/>
              </w:rPr>
              <w:fldChar w:fldCharType="separate"/>
            </w:r>
            <w:r w:rsidR="007A1D09">
              <w:rPr>
                <w:noProof/>
                <w:webHidden/>
              </w:rPr>
              <w:t>15</w:t>
            </w:r>
            <w:r w:rsidR="00941296">
              <w:rPr>
                <w:noProof/>
                <w:webHidden/>
              </w:rPr>
              <w:fldChar w:fldCharType="end"/>
            </w:r>
          </w:hyperlink>
        </w:p>
        <w:p w14:paraId="580D24CB" w14:textId="77777777" w:rsidR="00941296" w:rsidRDefault="00B21A94">
          <w:pPr>
            <w:pStyle w:val="TOC1"/>
            <w:rPr>
              <w:rFonts w:eastAsiaTheme="minorEastAsia"/>
              <w:b w:val="0"/>
              <w:bCs w:val="0"/>
              <w:noProof/>
              <w:lang w:eastAsia="en-GB"/>
            </w:rPr>
          </w:pPr>
          <w:hyperlink w:anchor="_Toc498363304" w:history="1">
            <w:r w:rsidR="00941296" w:rsidRPr="009024AB">
              <w:rPr>
                <w:rStyle w:val="Hyperlink"/>
                <w:rFonts w:eastAsia="Calibri"/>
                <w:noProof/>
              </w:rPr>
              <w:t>Numbers</w:t>
            </w:r>
            <w:r w:rsidR="00941296">
              <w:rPr>
                <w:noProof/>
                <w:webHidden/>
              </w:rPr>
              <w:tab/>
            </w:r>
            <w:r w:rsidR="00941296">
              <w:rPr>
                <w:noProof/>
                <w:webHidden/>
              </w:rPr>
              <w:fldChar w:fldCharType="begin"/>
            </w:r>
            <w:r w:rsidR="00941296">
              <w:rPr>
                <w:noProof/>
                <w:webHidden/>
              </w:rPr>
              <w:instrText xml:space="preserve"> PAGEREF _Toc498363304 \h </w:instrText>
            </w:r>
            <w:r w:rsidR="00941296">
              <w:rPr>
                <w:noProof/>
                <w:webHidden/>
              </w:rPr>
            </w:r>
            <w:r w:rsidR="00941296">
              <w:rPr>
                <w:noProof/>
                <w:webHidden/>
              </w:rPr>
              <w:fldChar w:fldCharType="separate"/>
            </w:r>
            <w:r w:rsidR="007A1D09">
              <w:rPr>
                <w:noProof/>
                <w:webHidden/>
              </w:rPr>
              <w:t>19</w:t>
            </w:r>
            <w:r w:rsidR="00941296">
              <w:rPr>
                <w:noProof/>
                <w:webHidden/>
              </w:rPr>
              <w:fldChar w:fldCharType="end"/>
            </w:r>
          </w:hyperlink>
        </w:p>
        <w:p w14:paraId="0B495E9C" w14:textId="77777777" w:rsidR="00941296" w:rsidRDefault="00B21A94">
          <w:pPr>
            <w:pStyle w:val="TOC1"/>
            <w:rPr>
              <w:rFonts w:eastAsiaTheme="minorEastAsia"/>
              <w:b w:val="0"/>
              <w:bCs w:val="0"/>
              <w:noProof/>
              <w:lang w:eastAsia="en-GB"/>
            </w:rPr>
          </w:pPr>
          <w:hyperlink w:anchor="_Toc498363305" w:history="1">
            <w:r w:rsidR="00941296" w:rsidRPr="009024AB">
              <w:rPr>
                <w:rStyle w:val="Hyperlink"/>
                <w:noProof/>
              </w:rPr>
              <w:t>People who help</w:t>
            </w:r>
            <w:r w:rsidR="00941296">
              <w:rPr>
                <w:noProof/>
                <w:webHidden/>
              </w:rPr>
              <w:tab/>
            </w:r>
            <w:r w:rsidR="00941296">
              <w:rPr>
                <w:noProof/>
                <w:webHidden/>
              </w:rPr>
              <w:fldChar w:fldCharType="begin"/>
            </w:r>
            <w:r w:rsidR="00941296">
              <w:rPr>
                <w:noProof/>
                <w:webHidden/>
              </w:rPr>
              <w:instrText xml:space="preserve"> PAGEREF _Toc498363305 \h </w:instrText>
            </w:r>
            <w:r w:rsidR="00941296">
              <w:rPr>
                <w:noProof/>
                <w:webHidden/>
              </w:rPr>
            </w:r>
            <w:r w:rsidR="00941296">
              <w:rPr>
                <w:noProof/>
                <w:webHidden/>
              </w:rPr>
              <w:fldChar w:fldCharType="separate"/>
            </w:r>
            <w:r w:rsidR="007A1D09">
              <w:rPr>
                <w:noProof/>
                <w:webHidden/>
              </w:rPr>
              <w:t>24</w:t>
            </w:r>
            <w:r w:rsidR="00941296">
              <w:rPr>
                <w:noProof/>
                <w:webHidden/>
              </w:rPr>
              <w:fldChar w:fldCharType="end"/>
            </w:r>
          </w:hyperlink>
        </w:p>
        <w:p w14:paraId="18BF3880" w14:textId="77777777" w:rsidR="00941296" w:rsidRDefault="00B21A94">
          <w:pPr>
            <w:pStyle w:val="TOC1"/>
            <w:rPr>
              <w:rFonts w:eastAsiaTheme="minorEastAsia"/>
              <w:b w:val="0"/>
              <w:bCs w:val="0"/>
              <w:noProof/>
              <w:lang w:eastAsia="en-GB"/>
            </w:rPr>
          </w:pPr>
          <w:hyperlink w:anchor="_Toc498363306" w:history="1">
            <w:r w:rsidR="00941296" w:rsidRPr="009024AB">
              <w:rPr>
                <w:rStyle w:val="Hyperlink"/>
                <w:noProof/>
              </w:rPr>
              <w:t>Indicators of Trafficking</w:t>
            </w:r>
            <w:r w:rsidR="00941296">
              <w:rPr>
                <w:noProof/>
                <w:webHidden/>
              </w:rPr>
              <w:tab/>
            </w:r>
            <w:r w:rsidR="00941296">
              <w:rPr>
                <w:noProof/>
                <w:webHidden/>
              </w:rPr>
              <w:fldChar w:fldCharType="begin"/>
            </w:r>
            <w:r w:rsidR="00941296">
              <w:rPr>
                <w:noProof/>
                <w:webHidden/>
              </w:rPr>
              <w:instrText xml:space="preserve"> PAGEREF _Toc498363306 \h </w:instrText>
            </w:r>
            <w:r w:rsidR="00941296">
              <w:rPr>
                <w:noProof/>
                <w:webHidden/>
              </w:rPr>
            </w:r>
            <w:r w:rsidR="00941296">
              <w:rPr>
                <w:noProof/>
                <w:webHidden/>
              </w:rPr>
              <w:fldChar w:fldCharType="separate"/>
            </w:r>
            <w:r w:rsidR="007A1D09">
              <w:rPr>
                <w:noProof/>
                <w:webHidden/>
              </w:rPr>
              <w:t>27</w:t>
            </w:r>
            <w:r w:rsidR="00941296">
              <w:rPr>
                <w:noProof/>
                <w:webHidden/>
              </w:rPr>
              <w:fldChar w:fldCharType="end"/>
            </w:r>
          </w:hyperlink>
        </w:p>
        <w:p w14:paraId="7AE75852" w14:textId="77777777" w:rsidR="00941296" w:rsidRDefault="00B21A94">
          <w:pPr>
            <w:pStyle w:val="TOC1"/>
            <w:rPr>
              <w:rFonts w:eastAsiaTheme="minorEastAsia"/>
              <w:b w:val="0"/>
              <w:bCs w:val="0"/>
              <w:noProof/>
              <w:lang w:eastAsia="en-GB"/>
            </w:rPr>
          </w:pPr>
          <w:hyperlink w:anchor="_Toc498363307" w:history="1">
            <w:r w:rsidR="00941296" w:rsidRPr="009024AB">
              <w:rPr>
                <w:rStyle w:val="Hyperlink"/>
                <w:noProof/>
              </w:rPr>
              <w:t>Engaging with the Bible</w:t>
            </w:r>
            <w:r w:rsidR="00941296">
              <w:rPr>
                <w:noProof/>
                <w:webHidden/>
              </w:rPr>
              <w:tab/>
            </w:r>
            <w:r w:rsidR="00941296">
              <w:rPr>
                <w:noProof/>
                <w:webHidden/>
              </w:rPr>
              <w:fldChar w:fldCharType="begin"/>
            </w:r>
            <w:r w:rsidR="00941296">
              <w:rPr>
                <w:noProof/>
                <w:webHidden/>
              </w:rPr>
              <w:instrText xml:space="preserve"> PAGEREF _Toc498363307 \h </w:instrText>
            </w:r>
            <w:r w:rsidR="00941296">
              <w:rPr>
                <w:noProof/>
                <w:webHidden/>
              </w:rPr>
            </w:r>
            <w:r w:rsidR="00941296">
              <w:rPr>
                <w:noProof/>
                <w:webHidden/>
              </w:rPr>
              <w:fldChar w:fldCharType="separate"/>
            </w:r>
            <w:r w:rsidR="007A1D09">
              <w:rPr>
                <w:noProof/>
                <w:webHidden/>
              </w:rPr>
              <w:t>36</w:t>
            </w:r>
            <w:r w:rsidR="00941296">
              <w:rPr>
                <w:noProof/>
                <w:webHidden/>
              </w:rPr>
              <w:fldChar w:fldCharType="end"/>
            </w:r>
          </w:hyperlink>
        </w:p>
        <w:p w14:paraId="1834291E" w14:textId="77777777" w:rsidR="00941296" w:rsidRDefault="00B21A94">
          <w:pPr>
            <w:pStyle w:val="TOC1"/>
            <w:rPr>
              <w:rFonts w:eastAsiaTheme="minorEastAsia"/>
              <w:b w:val="0"/>
              <w:bCs w:val="0"/>
              <w:noProof/>
              <w:lang w:eastAsia="en-GB"/>
            </w:rPr>
          </w:pPr>
          <w:hyperlink w:anchor="_Toc498363308" w:history="1">
            <w:r w:rsidR="00941296" w:rsidRPr="009024AB">
              <w:rPr>
                <w:rStyle w:val="Hyperlink"/>
                <w:noProof/>
              </w:rPr>
              <w:t>Prayers</w:t>
            </w:r>
            <w:r w:rsidR="00941296">
              <w:rPr>
                <w:noProof/>
                <w:webHidden/>
              </w:rPr>
              <w:tab/>
            </w:r>
            <w:r w:rsidR="00941296">
              <w:rPr>
                <w:noProof/>
                <w:webHidden/>
              </w:rPr>
              <w:fldChar w:fldCharType="begin"/>
            </w:r>
            <w:r w:rsidR="00941296">
              <w:rPr>
                <w:noProof/>
                <w:webHidden/>
              </w:rPr>
              <w:instrText xml:space="preserve"> PAGEREF _Toc498363308 \h </w:instrText>
            </w:r>
            <w:r w:rsidR="00941296">
              <w:rPr>
                <w:noProof/>
                <w:webHidden/>
              </w:rPr>
            </w:r>
            <w:r w:rsidR="00941296">
              <w:rPr>
                <w:noProof/>
                <w:webHidden/>
              </w:rPr>
              <w:fldChar w:fldCharType="separate"/>
            </w:r>
            <w:r w:rsidR="007A1D09">
              <w:rPr>
                <w:noProof/>
                <w:webHidden/>
              </w:rPr>
              <w:t>41</w:t>
            </w:r>
            <w:r w:rsidR="00941296">
              <w:rPr>
                <w:noProof/>
                <w:webHidden/>
              </w:rPr>
              <w:fldChar w:fldCharType="end"/>
            </w:r>
          </w:hyperlink>
        </w:p>
        <w:p w14:paraId="241A29F5" w14:textId="77777777" w:rsidR="00941296" w:rsidRDefault="00B21A94">
          <w:pPr>
            <w:pStyle w:val="TOC1"/>
            <w:rPr>
              <w:rFonts w:eastAsiaTheme="minorEastAsia"/>
              <w:b w:val="0"/>
              <w:bCs w:val="0"/>
              <w:noProof/>
              <w:lang w:eastAsia="en-GB"/>
            </w:rPr>
          </w:pPr>
          <w:hyperlink w:anchor="_Toc498363309" w:history="1">
            <w:r w:rsidR="00941296" w:rsidRPr="009024AB">
              <w:rPr>
                <w:rStyle w:val="Hyperlink"/>
                <w:noProof/>
              </w:rPr>
              <w:t>Reflections</w:t>
            </w:r>
            <w:r w:rsidR="00941296">
              <w:rPr>
                <w:noProof/>
                <w:webHidden/>
              </w:rPr>
              <w:tab/>
            </w:r>
            <w:r w:rsidR="00941296">
              <w:rPr>
                <w:noProof/>
                <w:webHidden/>
              </w:rPr>
              <w:fldChar w:fldCharType="begin"/>
            </w:r>
            <w:r w:rsidR="00941296">
              <w:rPr>
                <w:noProof/>
                <w:webHidden/>
              </w:rPr>
              <w:instrText xml:space="preserve"> PAGEREF _Toc498363309 \h </w:instrText>
            </w:r>
            <w:r w:rsidR="00941296">
              <w:rPr>
                <w:noProof/>
                <w:webHidden/>
              </w:rPr>
            </w:r>
            <w:r w:rsidR="00941296">
              <w:rPr>
                <w:noProof/>
                <w:webHidden/>
              </w:rPr>
              <w:fldChar w:fldCharType="separate"/>
            </w:r>
            <w:r w:rsidR="007A1D09">
              <w:rPr>
                <w:noProof/>
                <w:webHidden/>
              </w:rPr>
              <w:t>45</w:t>
            </w:r>
            <w:r w:rsidR="00941296">
              <w:rPr>
                <w:noProof/>
                <w:webHidden/>
              </w:rPr>
              <w:fldChar w:fldCharType="end"/>
            </w:r>
          </w:hyperlink>
        </w:p>
        <w:p w14:paraId="1AC86F7A" w14:textId="77777777" w:rsidR="00941296" w:rsidRDefault="00B21A94">
          <w:pPr>
            <w:pStyle w:val="TOC1"/>
            <w:rPr>
              <w:rFonts w:eastAsiaTheme="minorEastAsia"/>
              <w:b w:val="0"/>
              <w:bCs w:val="0"/>
              <w:noProof/>
              <w:lang w:eastAsia="en-GB"/>
            </w:rPr>
          </w:pPr>
          <w:hyperlink w:anchor="_Toc498363310" w:history="1">
            <w:r w:rsidR="00941296" w:rsidRPr="009024AB">
              <w:rPr>
                <w:rStyle w:val="Hyperlink"/>
                <w:noProof/>
              </w:rPr>
              <w:t>Safe Spaces</w:t>
            </w:r>
            <w:r w:rsidR="00941296">
              <w:rPr>
                <w:noProof/>
                <w:webHidden/>
              </w:rPr>
              <w:tab/>
            </w:r>
            <w:r w:rsidR="00941296">
              <w:rPr>
                <w:noProof/>
                <w:webHidden/>
              </w:rPr>
              <w:fldChar w:fldCharType="begin"/>
            </w:r>
            <w:r w:rsidR="00941296">
              <w:rPr>
                <w:noProof/>
                <w:webHidden/>
              </w:rPr>
              <w:instrText xml:space="preserve"> PAGEREF _Toc498363310 \h </w:instrText>
            </w:r>
            <w:r w:rsidR="00941296">
              <w:rPr>
                <w:noProof/>
                <w:webHidden/>
              </w:rPr>
            </w:r>
            <w:r w:rsidR="00941296">
              <w:rPr>
                <w:noProof/>
                <w:webHidden/>
              </w:rPr>
              <w:fldChar w:fldCharType="separate"/>
            </w:r>
            <w:r w:rsidR="007A1D09">
              <w:rPr>
                <w:noProof/>
                <w:webHidden/>
              </w:rPr>
              <w:t>48</w:t>
            </w:r>
            <w:r w:rsidR="00941296">
              <w:rPr>
                <w:noProof/>
                <w:webHidden/>
              </w:rPr>
              <w:fldChar w:fldCharType="end"/>
            </w:r>
          </w:hyperlink>
        </w:p>
        <w:p w14:paraId="16695C23" w14:textId="77777777" w:rsidR="00941296" w:rsidRDefault="00B21A94">
          <w:pPr>
            <w:pStyle w:val="TOC1"/>
            <w:rPr>
              <w:rFonts w:eastAsiaTheme="minorEastAsia"/>
              <w:b w:val="0"/>
              <w:bCs w:val="0"/>
              <w:noProof/>
              <w:lang w:eastAsia="en-GB"/>
            </w:rPr>
          </w:pPr>
          <w:hyperlink w:anchor="_Toc498363311" w:history="1">
            <w:r w:rsidR="00941296" w:rsidRPr="009024AB">
              <w:rPr>
                <w:rStyle w:val="Hyperlink"/>
                <w:noProof/>
              </w:rPr>
              <w:t>Acknowledging Complicity</w:t>
            </w:r>
            <w:r w:rsidR="00941296">
              <w:rPr>
                <w:noProof/>
                <w:webHidden/>
              </w:rPr>
              <w:tab/>
            </w:r>
            <w:r w:rsidR="00941296">
              <w:rPr>
                <w:noProof/>
                <w:webHidden/>
              </w:rPr>
              <w:fldChar w:fldCharType="begin"/>
            </w:r>
            <w:r w:rsidR="00941296">
              <w:rPr>
                <w:noProof/>
                <w:webHidden/>
              </w:rPr>
              <w:instrText xml:space="preserve"> PAGEREF _Toc498363311 \h </w:instrText>
            </w:r>
            <w:r w:rsidR="00941296">
              <w:rPr>
                <w:noProof/>
                <w:webHidden/>
              </w:rPr>
            </w:r>
            <w:r w:rsidR="00941296">
              <w:rPr>
                <w:noProof/>
                <w:webHidden/>
              </w:rPr>
              <w:fldChar w:fldCharType="separate"/>
            </w:r>
            <w:r w:rsidR="007A1D09">
              <w:rPr>
                <w:noProof/>
                <w:webHidden/>
              </w:rPr>
              <w:t>51</w:t>
            </w:r>
            <w:r w:rsidR="00941296">
              <w:rPr>
                <w:noProof/>
                <w:webHidden/>
              </w:rPr>
              <w:fldChar w:fldCharType="end"/>
            </w:r>
          </w:hyperlink>
        </w:p>
        <w:p w14:paraId="630062C2" w14:textId="77777777" w:rsidR="00941296" w:rsidRDefault="00B21A94">
          <w:pPr>
            <w:pStyle w:val="TOC1"/>
            <w:rPr>
              <w:rFonts w:eastAsiaTheme="minorEastAsia"/>
              <w:b w:val="0"/>
              <w:bCs w:val="0"/>
              <w:noProof/>
              <w:lang w:eastAsia="en-GB"/>
            </w:rPr>
          </w:pPr>
          <w:hyperlink w:anchor="_Toc498363312" w:history="1">
            <w:r w:rsidR="00941296" w:rsidRPr="009024AB">
              <w:rPr>
                <w:rStyle w:val="Hyperlink"/>
                <w:noProof/>
              </w:rPr>
              <w:t>Being Vigilant</w:t>
            </w:r>
            <w:r w:rsidR="00941296">
              <w:rPr>
                <w:noProof/>
                <w:webHidden/>
              </w:rPr>
              <w:tab/>
            </w:r>
            <w:r w:rsidR="00941296">
              <w:rPr>
                <w:noProof/>
                <w:webHidden/>
              </w:rPr>
              <w:fldChar w:fldCharType="begin"/>
            </w:r>
            <w:r w:rsidR="00941296">
              <w:rPr>
                <w:noProof/>
                <w:webHidden/>
              </w:rPr>
              <w:instrText xml:space="preserve"> PAGEREF _Toc498363312 \h </w:instrText>
            </w:r>
            <w:r w:rsidR="00941296">
              <w:rPr>
                <w:noProof/>
                <w:webHidden/>
              </w:rPr>
            </w:r>
            <w:r w:rsidR="00941296">
              <w:rPr>
                <w:noProof/>
                <w:webHidden/>
              </w:rPr>
              <w:fldChar w:fldCharType="separate"/>
            </w:r>
            <w:r w:rsidR="007A1D09">
              <w:rPr>
                <w:noProof/>
                <w:webHidden/>
              </w:rPr>
              <w:t>53</w:t>
            </w:r>
            <w:r w:rsidR="00941296">
              <w:rPr>
                <w:noProof/>
                <w:webHidden/>
              </w:rPr>
              <w:fldChar w:fldCharType="end"/>
            </w:r>
          </w:hyperlink>
        </w:p>
        <w:p w14:paraId="20D9A796" w14:textId="77777777" w:rsidR="00941296" w:rsidRDefault="00B21A94">
          <w:pPr>
            <w:pStyle w:val="TOC1"/>
            <w:rPr>
              <w:rFonts w:eastAsiaTheme="minorEastAsia"/>
              <w:b w:val="0"/>
              <w:bCs w:val="0"/>
              <w:noProof/>
              <w:lang w:eastAsia="en-GB"/>
            </w:rPr>
          </w:pPr>
          <w:hyperlink w:anchor="_Toc498363313" w:history="1">
            <w:r w:rsidR="00941296" w:rsidRPr="009024AB">
              <w:rPr>
                <w:rStyle w:val="Hyperlink"/>
                <w:noProof/>
              </w:rPr>
              <w:t>Being Responsible</w:t>
            </w:r>
            <w:r w:rsidR="00941296">
              <w:rPr>
                <w:noProof/>
                <w:webHidden/>
              </w:rPr>
              <w:tab/>
            </w:r>
            <w:r w:rsidR="00941296">
              <w:rPr>
                <w:noProof/>
                <w:webHidden/>
              </w:rPr>
              <w:fldChar w:fldCharType="begin"/>
            </w:r>
            <w:r w:rsidR="00941296">
              <w:rPr>
                <w:noProof/>
                <w:webHidden/>
              </w:rPr>
              <w:instrText xml:space="preserve"> PAGEREF _Toc498363313 \h </w:instrText>
            </w:r>
            <w:r w:rsidR="00941296">
              <w:rPr>
                <w:noProof/>
                <w:webHidden/>
              </w:rPr>
            </w:r>
            <w:r w:rsidR="00941296">
              <w:rPr>
                <w:noProof/>
                <w:webHidden/>
              </w:rPr>
              <w:fldChar w:fldCharType="separate"/>
            </w:r>
            <w:r w:rsidR="007A1D09">
              <w:rPr>
                <w:noProof/>
                <w:webHidden/>
              </w:rPr>
              <w:t>56</w:t>
            </w:r>
            <w:r w:rsidR="00941296">
              <w:rPr>
                <w:noProof/>
                <w:webHidden/>
              </w:rPr>
              <w:fldChar w:fldCharType="end"/>
            </w:r>
          </w:hyperlink>
        </w:p>
        <w:p w14:paraId="58FEE9AD" w14:textId="77777777" w:rsidR="00941296" w:rsidRDefault="00B21A94">
          <w:pPr>
            <w:pStyle w:val="TOC1"/>
            <w:rPr>
              <w:rFonts w:eastAsiaTheme="minorEastAsia"/>
              <w:b w:val="0"/>
              <w:bCs w:val="0"/>
              <w:noProof/>
              <w:lang w:eastAsia="en-GB"/>
            </w:rPr>
          </w:pPr>
          <w:hyperlink w:anchor="_Toc498363314" w:history="1">
            <w:r w:rsidR="00941296" w:rsidRPr="009024AB">
              <w:rPr>
                <w:rStyle w:val="Hyperlink"/>
                <w:noProof/>
              </w:rPr>
              <w:t>Final Thoughts</w:t>
            </w:r>
            <w:r w:rsidR="00941296">
              <w:rPr>
                <w:noProof/>
                <w:webHidden/>
              </w:rPr>
              <w:tab/>
            </w:r>
            <w:r w:rsidR="00941296">
              <w:rPr>
                <w:noProof/>
                <w:webHidden/>
              </w:rPr>
              <w:fldChar w:fldCharType="begin"/>
            </w:r>
            <w:r w:rsidR="00941296">
              <w:rPr>
                <w:noProof/>
                <w:webHidden/>
              </w:rPr>
              <w:instrText xml:space="preserve"> PAGEREF _Toc498363314 \h </w:instrText>
            </w:r>
            <w:r w:rsidR="00941296">
              <w:rPr>
                <w:noProof/>
                <w:webHidden/>
              </w:rPr>
            </w:r>
            <w:r w:rsidR="00941296">
              <w:rPr>
                <w:noProof/>
                <w:webHidden/>
              </w:rPr>
              <w:fldChar w:fldCharType="separate"/>
            </w:r>
            <w:r w:rsidR="007A1D09">
              <w:rPr>
                <w:noProof/>
                <w:webHidden/>
              </w:rPr>
              <w:t>59</w:t>
            </w:r>
            <w:r w:rsidR="00941296">
              <w:rPr>
                <w:noProof/>
                <w:webHidden/>
              </w:rPr>
              <w:fldChar w:fldCharType="end"/>
            </w:r>
          </w:hyperlink>
        </w:p>
        <w:p w14:paraId="465776ED" w14:textId="77777777" w:rsidR="00E85240" w:rsidRDefault="009D564F" w:rsidP="001E3164">
          <w:pPr>
            <w:rPr>
              <w:b/>
              <w:noProof/>
            </w:rPr>
          </w:pPr>
          <w:r>
            <w:rPr>
              <w:noProof/>
              <w:lang w:val="en-US"/>
            </w:rPr>
            <w:fldChar w:fldCharType="end"/>
          </w:r>
        </w:p>
      </w:sdtContent>
    </w:sdt>
    <w:p w14:paraId="247A3D36" w14:textId="77777777" w:rsidR="00E85240" w:rsidRDefault="00E85240" w:rsidP="00E85240">
      <w:pPr>
        <w:rPr>
          <w:noProof/>
        </w:rPr>
      </w:pPr>
      <w:r>
        <w:rPr>
          <w:noProof/>
        </w:rPr>
        <w:br w:type="page"/>
      </w:r>
    </w:p>
    <w:p w14:paraId="008B15AA" w14:textId="77777777" w:rsidR="00E85240" w:rsidRDefault="00E85240" w:rsidP="00E85240">
      <w:pPr>
        <w:keepNext/>
        <w:keepLines/>
        <w:spacing w:before="240" w:after="0"/>
        <w:jc w:val="center"/>
        <w:outlineLvl w:val="0"/>
        <w:rPr>
          <w:rFonts w:eastAsia="Times New Roman" w:cs="Times New Roman"/>
          <w:color w:val="9479A4"/>
          <w:sz w:val="40"/>
          <w:szCs w:val="36"/>
        </w:rPr>
        <w:sectPr w:rsidR="00E85240" w:rsidSect="007A1D09">
          <w:headerReference w:type="default" r:id="rId11"/>
          <w:footerReference w:type="even" r:id="rId12"/>
          <w:footerReference w:type="default" r:id="rId13"/>
          <w:pgSz w:w="11900" w:h="16840" w:code="9"/>
          <w:pgMar w:top="737" w:right="737" w:bottom="737" w:left="737" w:header="720" w:footer="720" w:gutter="0"/>
          <w:pgNumType w:start="0"/>
          <w:cols w:space="720"/>
          <w:titlePg/>
          <w:docGrid w:linePitch="360"/>
        </w:sectPr>
      </w:pPr>
    </w:p>
    <w:p w14:paraId="72CAD473" w14:textId="77777777" w:rsidR="00E85240" w:rsidRPr="00E85240" w:rsidRDefault="00E85240" w:rsidP="00E85240">
      <w:pPr>
        <w:keepNext/>
        <w:keepLines/>
        <w:spacing w:before="240" w:after="0"/>
        <w:jc w:val="center"/>
        <w:outlineLvl w:val="0"/>
        <w:rPr>
          <w:rFonts w:eastAsia="Times New Roman" w:cs="Times New Roman"/>
          <w:color w:val="9479A4"/>
          <w:sz w:val="40"/>
          <w:szCs w:val="36"/>
        </w:rPr>
      </w:pPr>
      <w:bookmarkStart w:id="1" w:name="_Toc498363293"/>
      <w:r w:rsidRPr="00E85240">
        <w:rPr>
          <w:rFonts w:eastAsia="Times New Roman" w:cs="Times New Roman"/>
          <w:color w:val="9479A4"/>
          <w:sz w:val="40"/>
          <w:szCs w:val="36"/>
        </w:rPr>
        <w:lastRenderedPageBreak/>
        <w:t>The Mission Theology Advisory Group is an ecumenical group formed in partnership between Churches Together in Britain and Ireland and the Church of England</w:t>
      </w:r>
      <w:bookmarkEnd w:id="1"/>
    </w:p>
    <w:p w14:paraId="6A453ABC" w14:textId="77777777" w:rsidR="00E85240" w:rsidRPr="00E85240" w:rsidRDefault="00E85240" w:rsidP="00E85240">
      <w:pPr>
        <w:tabs>
          <w:tab w:val="left" w:pos="7800"/>
        </w:tabs>
        <w:rPr>
          <w:rFonts w:ascii="Source Sans Pro" w:eastAsia="Calibri" w:hAnsi="Source Sans Pro" w:cs="Times New Roman"/>
        </w:rPr>
      </w:pPr>
    </w:p>
    <w:p w14:paraId="7CEB2685" w14:textId="77777777" w:rsidR="00E85240" w:rsidRPr="00E85240" w:rsidRDefault="00E85240" w:rsidP="00E85240">
      <w:pPr>
        <w:tabs>
          <w:tab w:val="left" w:pos="7800"/>
        </w:tabs>
        <w:rPr>
          <w:rFonts w:ascii="Source Sans Pro" w:eastAsia="Calibri" w:hAnsi="Source Sans Pro" w:cs="Times New Roman"/>
        </w:rPr>
      </w:pPr>
    </w:p>
    <w:p w14:paraId="6431AF8E" w14:textId="77777777" w:rsidR="00E85240" w:rsidRPr="00E85240" w:rsidRDefault="00E85240" w:rsidP="00E85240">
      <w:pPr>
        <w:tabs>
          <w:tab w:val="left" w:pos="7800"/>
        </w:tabs>
        <w:jc w:val="center"/>
        <w:rPr>
          <w:rFonts w:ascii="Source Sans Pro" w:eastAsia="Calibri" w:hAnsi="Source Sans Pro" w:cs="Times New Roman"/>
        </w:rPr>
      </w:pPr>
      <w:r w:rsidRPr="00E85240">
        <w:rPr>
          <w:rFonts w:eastAsia="Calibri" w:cs="Times New Roman"/>
          <w:b/>
          <w:noProof/>
          <w:sz w:val="32"/>
          <w:szCs w:val="32"/>
          <w:lang w:val="en-US"/>
        </w:rPr>
        <w:drawing>
          <wp:inline distT="0" distB="0" distL="0" distR="0" wp14:anchorId="467C0968" wp14:editId="1F81A676">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49530" cy="1878667"/>
                    </a:xfrm>
                    <a:prstGeom prst="rect">
                      <a:avLst/>
                    </a:prstGeom>
                    <a:noFill/>
                  </pic:spPr>
                </pic:pic>
              </a:graphicData>
            </a:graphic>
          </wp:inline>
        </w:drawing>
      </w:r>
    </w:p>
    <w:p w14:paraId="6128C283" w14:textId="77777777" w:rsidR="00E85240" w:rsidRPr="00E85240" w:rsidRDefault="00E85240" w:rsidP="00E85240">
      <w:pPr>
        <w:tabs>
          <w:tab w:val="left" w:pos="7800"/>
        </w:tabs>
        <w:jc w:val="center"/>
        <w:rPr>
          <w:rFonts w:ascii="Source Sans Pro" w:eastAsia="Calibri" w:hAnsi="Source Sans Pro" w:cs="Times New Roman"/>
        </w:rPr>
      </w:pPr>
    </w:p>
    <w:p w14:paraId="73BAF2F4" w14:textId="77777777" w:rsidR="00E85240" w:rsidRPr="00E85240" w:rsidRDefault="00E85240" w:rsidP="00E85240">
      <w:pPr>
        <w:keepNext/>
        <w:keepLines/>
        <w:spacing w:before="240" w:after="0"/>
        <w:jc w:val="center"/>
        <w:outlineLvl w:val="0"/>
        <w:rPr>
          <w:rFonts w:eastAsia="Times New Roman" w:cs="Times New Roman"/>
          <w:color w:val="9479A4"/>
          <w:sz w:val="40"/>
          <w:szCs w:val="36"/>
        </w:rPr>
      </w:pPr>
      <w:bookmarkStart w:id="2" w:name="_Toc498363294"/>
      <w:r w:rsidRPr="00E85240">
        <w:rPr>
          <w:rFonts w:eastAsia="Times New Roman" w:cs="Times New Roman"/>
          <w:color w:val="9479A4"/>
          <w:sz w:val="40"/>
          <w:szCs w:val="36"/>
        </w:rPr>
        <w:t>We provide resources in the areas of Spirituality, Theology, Reconciliation, Evangelism and Mission</w:t>
      </w:r>
      <w:bookmarkEnd w:id="2"/>
    </w:p>
    <w:p w14:paraId="660772E6" w14:textId="77777777" w:rsidR="00EE6962" w:rsidRDefault="00E85240" w:rsidP="00E85240">
      <w:pPr>
        <w:keepNext/>
        <w:keepLines/>
        <w:spacing w:before="240" w:after="0"/>
        <w:jc w:val="center"/>
        <w:outlineLvl w:val="0"/>
        <w:rPr>
          <w:rFonts w:eastAsia="Times New Roman" w:cs="Times New Roman"/>
          <w:color w:val="9479A4"/>
          <w:sz w:val="40"/>
          <w:szCs w:val="36"/>
        </w:rPr>
      </w:pPr>
      <w:bookmarkStart w:id="3" w:name="_Toc498363295"/>
      <w:r w:rsidRPr="00E85240">
        <w:rPr>
          <w:rFonts w:eastAsia="Times New Roman" w:cs="Times New Roman"/>
          <w:color w:val="9479A4"/>
          <w:sz w:val="40"/>
          <w:szCs w:val="36"/>
        </w:rPr>
        <w:t xml:space="preserve">This resource </w:t>
      </w:r>
      <w:r w:rsidR="00EE6962">
        <w:rPr>
          <w:rFonts w:eastAsia="Times New Roman" w:cs="Times New Roman"/>
          <w:color w:val="9479A4"/>
          <w:sz w:val="40"/>
          <w:szCs w:val="36"/>
        </w:rPr>
        <w:t xml:space="preserve">adds practical things to do to the paper ‘Trafficking and Modern Day Slavery’ in </w:t>
      </w:r>
      <w:r w:rsidRPr="00E85240">
        <w:rPr>
          <w:rFonts w:eastAsia="Times New Roman" w:cs="Times New Roman"/>
          <w:color w:val="9479A4"/>
          <w:sz w:val="40"/>
          <w:szCs w:val="36"/>
        </w:rPr>
        <w:t xml:space="preserve">our Theology series. </w:t>
      </w:r>
      <w:r w:rsidR="00EE6962">
        <w:rPr>
          <w:rFonts w:eastAsia="Times New Roman" w:cs="Times New Roman"/>
          <w:color w:val="9479A4"/>
          <w:sz w:val="40"/>
          <w:szCs w:val="36"/>
        </w:rPr>
        <w:t>A plain text version is also available.</w:t>
      </w:r>
      <w:bookmarkEnd w:id="3"/>
    </w:p>
    <w:p w14:paraId="46CFCFED" w14:textId="77777777" w:rsidR="00E85240" w:rsidRPr="00E85240" w:rsidRDefault="00E85240" w:rsidP="00E85240">
      <w:pPr>
        <w:keepNext/>
        <w:keepLines/>
        <w:spacing w:before="240" w:after="0"/>
        <w:jc w:val="center"/>
        <w:outlineLvl w:val="0"/>
        <w:rPr>
          <w:rFonts w:eastAsia="Times New Roman" w:cs="Times New Roman"/>
          <w:color w:val="9479A4"/>
          <w:sz w:val="40"/>
          <w:szCs w:val="36"/>
        </w:rPr>
      </w:pPr>
      <w:bookmarkStart w:id="4" w:name="_Toc498363296"/>
      <w:r w:rsidRPr="00E85240">
        <w:rPr>
          <w:rFonts w:eastAsia="Times New Roman" w:cs="Times New Roman"/>
          <w:color w:val="9479A4"/>
          <w:sz w:val="40"/>
          <w:szCs w:val="36"/>
        </w:rPr>
        <w:t>Please print and share.</w:t>
      </w:r>
      <w:bookmarkEnd w:id="4"/>
      <w:r w:rsidRPr="00E85240">
        <w:rPr>
          <w:rFonts w:eastAsia="Times New Roman" w:cs="Times New Roman"/>
          <w:color w:val="9479A4"/>
          <w:sz w:val="40"/>
          <w:szCs w:val="36"/>
        </w:rPr>
        <w:t xml:space="preserve"> </w:t>
      </w:r>
    </w:p>
    <w:p w14:paraId="2D687FEE" w14:textId="77777777" w:rsidR="00EE6962" w:rsidRPr="00A324A8" w:rsidRDefault="00E85240" w:rsidP="00D35F72">
      <w:pPr>
        <w:pStyle w:val="Title"/>
      </w:pPr>
      <w:r>
        <w:rPr>
          <w:rFonts w:ascii="Source Sans Pro" w:hAnsi="Source Sans Pro"/>
        </w:rPr>
        <w:br w:type="page"/>
      </w:r>
      <w:r w:rsidR="00EE6962">
        <w:rPr>
          <w:i/>
          <w:noProof/>
          <w:lang w:val="en-US"/>
        </w:rPr>
        <w:lastRenderedPageBreak/>
        <mc:AlternateContent>
          <mc:Choice Requires="wps">
            <w:drawing>
              <wp:anchor distT="0" distB="0" distL="114300" distR="114300" simplePos="0" relativeHeight="251662336" behindDoc="0" locked="0" layoutInCell="1" allowOverlap="1" wp14:anchorId="4BDBC1E0" wp14:editId="48A99361">
                <wp:simplePos x="0" y="0"/>
                <wp:positionH relativeFrom="column">
                  <wp:posOffset>6949440</wp:posOffset>
                </wp:positionH>
                <wp:positionV relativeFrom="paragraph">
                  <wp:posOffset>-1005840</wp:posOffset>
                </wp:positionV>
                <wp:extent cx="8138160" cy="10789920"/>
                <wp:effectExtent l="0" t="0" r="15240" b="11430"/>
                <wp:wrapNone/>
                <wp:docPr id="55" name="Rectangle 55"/>
                <wp:cNvGraphicFramePr/>
                <a:graphic xmlns:a="http://schemas.openxmlformats.org/drawingml/2006/main">
                  <a:graphicData uri="http://schemas.microsoft.com/office/word/2010/wordprocessingShape">
                    <wps:wsp>
                      <wps:cNvSpPr/>
                      <wps:spPr>
                        <a:xfrm>
                          <a:off x="0" y="0"/>
                          <a:ext cx="8138160" cy="10789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8E9C8" id="Rectangle 55" o:spid="_x0000_s1026" style="position:absolute;margin-left:547.2pt;margin-top:-79.2pt;width:640.8pt;height:84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fUeQIAAD0FAAAOAAAAZHJzL2Uyb0RvYy54bWysVE1v2zAMvQ/YfxB0X21nTZsGdYqgRYcB&#10;RRv0Az2rshQbkEWNUuJkv36U7LhFW+wwzAdZFMlH8onU+cWuNWyr0DdgS14c5ZwpK6Fq7LrkT4/X&#10;32ac+SBsJQxYVfK98vxi8fXLeefmagI1mEohIxDr550reR2Cm2eZl7VqhT8CpywpNWArAom4zioU&#10;HaG3Jpvk+UnWAVYOQSrv6fSqV/JFwtdayXCntVeBmZJTbiGtmNaXuGaLczFfo3B1I4c0xD9k0YrG&#10;UtAR6koEwTbYfIBqG4ngQYcjCW0GWjdSpRqomiJ/V81DLZxKtRA53o00+f8HK2+3K2RNVfLplDMr&#10;Wrqje2JN2LVRjM6IoM75Odk9uBUOkqdtrHansY1/qoPtEqn7kVS1C0zS4az4PitOiHtJuiI/nZ2d&#10;TRLv2au/Qx9+KGhZ3JQcKYHEptje+EAxyfRgQkLMp88g7cLeqJiEsfdKUykUc5K8UxOpS4NsK+j6&#10;hZTKhqJX1aJS/fE0py+WSUFGjyQlwIisG2NG7AEgNuhH7B5msI+uKvXg6Jz/LbHeefRIkcGG0blt&#10;LOBnAIaqGiL39geSemoiSy9Q7emiEfoJ8E5eN8T1jfBhJZBani6Ixjjc0aINdCWHYcdZDfj7s/No&#10;T51IWs46GqGS+18bgYoz89NSj54Vx8dx5pJwPD2la2f4VvPyVmM37SXQNRX0YDiZttE+mMNWI7TP&#10;NO3LGJVUwkqKXXIZ8CBchn606b2QarlMZjRnToQb++BkBI+sxl563D0LdEPDBWrWWziMm5i/67ve&#10;NnpaWG4C6CY15SuvA980o6lxhvckPgJv5WT1+uot/gAAAP//AwBQSwMEFAAGAAgAAAAhABrrMs3f&#10;AAAADwEAAA8AAABkcnMvZG93bnJldi54bWxMT0tOwzAU3CNxB+shsWudlLQNaZwKVWKDxKItB3Dj&#10;1zjUnyh2muT2PFawm9GM5lPuJ2vYHfvQeicgXSbA0NVeta4R8HV+X+TAQpROSeMdCpgxwL56fChl&#10;ofzojng/xYZRiAuFFKBj7ArOQ63RyrD0HTrSrr63MhLtG656OVK4NXyVJBtuZeuoQcsODxrr22mw&#10;VCLxOKfb8XD71NNHi2b+xmEW4vlpetsBizjFPzP8zqfpUNGmix+cCswQT16zjLwCFuk6J0Se1ct2&#10;QwcvpK6zJAdelfz/j+oHAAD//wMAUEsBAi0AFAAGAAgAAAAhALaDOJL+AAAA4QEAABMAAAAAAAAA&#10;AAAAAAAAAAAAAFtDb250ZW50X1R5cGVzXS54bWxQSwECLQAUAAYACAAAACEAOP0h/9YAAACUAQAA&#10;CwAAAAAAAAAAAAAAAAAvAQAAX3JlbHMvLnJlbHNQSwECLQAUAAYACAAAACEACsAn1HkCAAA9BQAA&#10;DgAAAAAAAAAAAAAAAAAuAgAAZHJzL2Uyb0RvYy54bWxQSwECLQAUAAYACAAAACEAGusyzd8AAAAP&#10;AQAADwAAAAAAAAAAAAAAAADTBAAAZHJzL2Rvd25yZXYueG1sUEsFBgAAAAAEAAQA8wAAAN8FAAAA&#10;AA==&#10;" fillcolor="#5b9bd5 [3204]" strokecolor="#1f4d78 [1604]" strokeweight="1pt"/>
            </w:pict>
          </mc:Fallback>
        </mc:AlternateContent>
      </w:r>
      <w:r w:rsidR="00EE6962">
        <w:rPr>
          <w:i/>
          <w:noProof/>
          <w:lang w:val="en-US"/>
        </w:rPr>
        <mc:AlternateContent>
          <mc:Choice Requires="wps">
            <w:drawing>
              <wp:anchor distT="0" distB="0" distL="114300" distR="114300" simplePos="0" relativeHeight="251661312" behindDoc="0" locked="0" layoutInCell="1" allowOverlap="1" wp14:anchorId="2C87C462" wp14:editId="6F85BCC3">
                <wp:simplePos x="0" y="0"/>
                <wp:positionH relativeFrom="column">
                  <wp:posOffset>7406640</wp:posOffset>
                </wp:positionH>
                <wp:positionV relativeFrom="paragraph">
                  <wp:posOffset>-1097280</wp:posOffset>
                </wp:positionV>
                <wp:extent cx="7406640" cy="10789920"/>
                <wp:effectExtent l="0" t="0" r="22860" b="11430"/>
                <wp:wrapNone/>
                <wp:docPr id="54" name="Rectangle 54"/>
                <wp:cNvGraphicFramePr/>
                <a:graphic xmlns:a="http://schemas.openxmlformats.org/drawingml/2006/main">
                  <a:graphicData uri="http://schemas.microsoft.com/office/word/2010/wordprocessingShape">
                    <wps:wsp>
                      <wps:cNvSpPr/>
                      <wps:spPr>
                        <a:xfrm>
                          <a:off x="0" y="0"/>
                          <a:ext cx="7406640" cy="10789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7C931" id="Rectangle 54" o:spid="_x0000_s1026" style="position:absolute;margin-left:583.2pt;margin-top:-86.4pt;width:583.2pt;height:84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6TeAIAAD0FAAAOAAAAZHJzL2Uyb0RvYy54bWysVE1v2zAMvQ/YfxB0X+0E6UeCOkXQosOA&#10;oi3aDj2rshQbkESNUuJkv36U7LhFW+wwLAdHFMlH8pHU+cXOGrZVGFpwFZ8clZwpJ6Fu3briP5+u&#10;v51xFqJwtTDgVMX3KvCL5dcv551fqCk0YGqFjEBcWHS+4k2MflEUQTbKinAEXjlSakArIom4LmoU&#10;HaFbU0zL8qToAGuPIFUIdHvVK/ky42utZLzTOqjITMUpt5i/mL8v6Vssz8VijcI3rRzSEP+QhRWt&#10;o6Aj1JWIgm2w/QBlW4kQQMcjCbYArVupcg1UzaR8V81jI7zKtRA5wY80hf8HK2+398jauuLHM86c&#10;sNSjB2JNuLVRjO6IoM6HBdk9+nscpEDHVO1Oo03/VAfbZVL3I6lqF5mky9NZeXIyI+4l6Sbl6dl8&#10;Ps28F6/+HkP8rsCydKg4UgKZTbG9CZFikunBhISUT59BPsW9USkJ4x6UplIo5jR75yFSlwbZVlD7&#10;hZTKxUmvakSt+uvjkn6pTAoyemQpAyZk3RozYg8AaUA/Yvcwg31yVXkGR+fyb4n1zqNHjgwujs62&#10;dYCfARiqaojc2x9I6qlJLL1AvadGI/QbELy8bonrGxHivUAaeWoQrXG8o4820FUchhNnDeDvz+6T&#10;PU0iaTnraIUqHn5tBCrOzA9HMzqfzFLfYxZmx6fUdoZvNS9vNW5jL4HaNKEHw8t8TPbRHI4awT7T&#10;tq9SVFIJJyl2xWXEg3AZ+9Wm90Kq1Sqb0Z55EW/co5cJPLGaZulp9yzQDwMXaVhv4bBuYvFu7nrb&#10;5OlgtYmg2zyUr7wOfNOO5sEZ3pP0CLyVs9Xrq7f8AwAA//8DAFBLAwQUAAYACAAAACEAvOjIcd4A&#10;AAAPAQAADwAAAGRycy9kb3ducmV2LnhtbExPy07DMBC8I/EP1iJxa52kkKIQp0KVuCBxaMsHuPES&#10;h8brKHaa5O/ZnuA2oxnNo9zNrhNXHELrSUG6TkAg1d601Cj4Or2vXkCEqMnozhMqWDDArrq/K3Vh&#10;/EQHvB5jIziEQqEV2Bj7QspQW3Q6rH2PxNq3H5yOTIdGmkFPHO46mSVJLp1uiRus7nFvsb4cR8cl&#10;Gg9Lup32l087f7TYLT84Lko9PsxvryAizvHPDLf5PB0q3nT2I5kgOuZpnj+xV8Eq3Wb8gj3ZZnND&#10;Z1afM1ZlVcr/P6pfAAAA//8DAFBLAQItABQABgAIAAAAIQC2gziS/gAAAOEBAAATAAAAAAAAAAAA&#10;AAAAAAAAAABbQ29udGVudF9UeXBlc10ueG1sUEsBAi0AFAAGAAgAAAAhADj9If/WAAAAlAEAAAsA&#10;AAAAAAAAAAAAAAAALwEAAF9yZWxzLy5yZWxzUEsBAi0AFAAGAAgAAAAhAOXBnpN4AgAAPQUAAA4A&#10;AAAAAAAAAAAAAAAALgIAAGRycy9lMm9Eb2MueG1sUEsBAi0AFAAGAAgAAAAhALzoyHHeAAAADwEA&#10;AA8AAAAAAAAAAAAAAAAA0gQAAGRycy9kb3ducmV2LnhtbFBLBQYAAAAABAAEAPMAAADdBQAAAAA=&#10;" fillcolor="#5b9bd5 [3204]" strokecolor="#1f4d78 [1604]" strokeweight="1pt"/>
            </w:pict>
          </mc:Fallback>
        </mc:AlternateContent>
      </w:r>
      <w:r w:rsidR="00EE6962">
        <w:rPr>
          <w:i/>
          <w:noProof/>
          <w:lang w:val="en-US"/>
        </w:rPr>
        <mc:AlternateContent>
          <mc:Choice Requires="wps">
            <w:drawing>
              <wp:anchor distT="0" distB="0" distL="114300" distR="114300" simplePos="0" relativeHeight="251660288" behindDoc="0" locked="0" layoutInCell="1" allowOverlap="1" wp14:anchorId="78A78AE2" wp14:editId="4E87FEA8">
                <wp:simplePos x="0" y="0"/>
                <wp:positionH relativeFrom="column">
                  <wp:posOffset>7223760</wp:posOffset>
                </wp:positionH>
                <wp:positionV relativeFrom="paragraph">
                  <wp:posOffset>-1005840</wp:posOffset>
                </wp:positionV>
                <wp:extent cx="7498080" cy="10881360"/>
                <wp:effectExtent l="0" t="0" r="26670" b="15240"/>
                <wp:wrapNone/>
                <wp:docPr id="53" name="Rectangle 53"/>
                <wp:cNvGraphicFramePr/>
                <a:graphic xmlns:a="http://schemas.openxmlformats.org/drawingml/2006/main">
                  <a:graphicData uri="http://schemas.microsoft.com/office/word/2010/wordprocessingShape">
                    <wps:wsp>
                      <wps:cNvSpPr/>
                      <wps:spPr>
                        <a:xfrm>
                          <a:off x="0" y="0"/>
                          <a:ext cx="7498080" cy="10881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F2FC6" id="Rectangle 53" o:spid="_x0000_s1026" style="position:absolute;margin-left:568.8pt;margin-top:-79.2pt;width:590.4pt;height:856.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WfeAIAAD0FAAAOAAAAZHJzL2Uyb0RvYy54bWysVFFP2zAQfp+0/2D5fSQpBUpFiioQ0yQE&#10;FTDxbBy7ieT4vLPbtPv1OztpQID2MC0Pjs93993d5ztfXO5aw7YKfQO25MVRzpmyEqrGrkv+8+nm&#10;24wzH4SthAGrSr5Xnl8uvn656NxcTaAGUylkBGL9vHMlr0Nw8yzzslat8EfglCWlBmxFIBHXWYWi&#10;I/TWZJM8P806wMohSOU9nV73Sr5I+ForGe619iowU3LKLaQV0/oS12xxIeZrFK5u5JCG+IcsWtFY&#10;CjpCXYsg2AabD1BtIxE86HAkoc1A60aqVANVU+TvqnmshVOpFiLHu5Em//9g5d12haypSn5yzJkV&#10;Ld3RA7Em7NooRmdEUOf8nOwe3QoHydM2VrvT2MY/1cF2idT9SKraBSbp8Gx6PstnxL0kXZHPZsXx&#10;aeI9e/V36MN3BS2Lm5IjJZDYFNtbHygmmR5MSIj59BmkXdgbFZMw9kFpKoViTpJ3aiJ1ZZBtBV2/&#10;kFLZUPSqWlSqPz7J6YtlUpDRI0kJMCLrxpgRewCIDfoRu4cZ7KOrSj04Oud/S6x3Hj1SZLBhdG4b&#10;C/gZgKGqhsi9/YGknprI0gtUe7pohH4CvJM3DXF9K3xYCaSWpwuiMQ73tGgDXclh2HFWA/7+7Dza&#10;UyeSlrOORqjk/tdGoOLM/LDUo+fFdBpnLgnTk7MJCfhW8/JWYzftFdA1FfRgOJm20T6Yw1YjtM80&#10;7csYlVTCSopdchnwIFyFfrTpvZBquUxmNGdOhFv76GQEj6zGXnraPQt0Q8MFatY7OIybmL/ru942&#10;elpYbgLoJjXlK68D3zSjqXGG9yQ+Am/lZPX66i3+AAAA//8DAFBLAwQUAAYACAAAACEAaw0cl+AA&#10;AAAPAQAADwAAAGRycy9kb3ducmV2LnhtbEyPwW7CMBBE75X6D9ZW6g0chwZQiIMqpF4q9QD0A0y8&#10;jQOxHcUOSf6+y6m97WhGM2+L/WRbdsc+NN5JEMsEGLrK68bVEr7PH4stsBCV06r1DiXMGGBfPj8V&#10;Ktd+dEe8n2LNqMSFXEkwMXY556EyaFVY+g4deT++tyqS7GuuezVSuW15miRrblXjaMGoDg8Gq9tp&#10;sDSi8DiLzXi4fZnps8F2vuIwS/n6Mr3vgEWc4l8YHviEDiUxXfzgdGAtabHarCkrYSGy7RswyqQr&#10;8bgu5GZZlgIvC/7/j/IXAAD//wMAUEsBAi0AFAAGAAgAAAAhALaDOJL+AAAA4QEAABMAAAAAAAAA&#10;AAAAAAAAAAAAAFtDb250ZW50X1R5cGVzXS54bWxQSwECLQAUAAYACAAAACEAOP0h/9YAAACUAQAA&#10;CwAAAAAAAAAAAAAAAAAvAQAAX3JlbHMvLnJlbHNQSwECLQAUAAYACAAAACEAAsFVn3gCAAA9BQAA&#10;DgAAAAAAAAAAAAAAAAAuAgAAZHJzL2Uyb0RvYy54bWxQSwECLQAUAAYACAAAACEAaw0cl+AAAAAP&#10;AQAADwAAAAAAAAAAAAAAAADSBAAAZHJzL2Rvd25yZXYueG1sUEsFBgAAAAAEAAQA8wAAAN8FAAAA&#10;AA==&#10;" fillcolor="#5b9bd5 [3204]" strokecolor="#1f4d78 [1604]" strokeweight="1pt"/>
            </w:pict>
          </mc:Fallback>
        </mc:AlternateContent>
      </w:r>
      <w:r w:rsidR="00EE6962">
        <w:rPr>
          <w:noProof/>
          <w:lang w:val="en-US"/>
        </w:rPr>
        <mc:AlternateContent>
          <mc:Choice Requires="wps">
            <w:drawing>
              <wp:anchor distT="0" distB="0" distL="114300" distR="114300" simplePos="0" relativeHeight="251659264" behindDoc="1" locked="0" layoutInCell="1" allowOverlap="1" wp14:anchorId="524144ED" wp14:editId="2CFE2665">
                <wp:simplePos x="0" y="0"/>
                <wp:positionH relativeFrom="column">
                  <wp:posOffset>-1097280</wp:posOffset>
                </wp:positionH>
                <wp:positionV relativeFrom="paragraph">
                  <wp:posOffset>-1005840</wp:posOffset>
                </wp:positionV>
                <wp:extent cx="8046720" cy="11064240"/>
                <wp:effectExtent l="0" t="0" r="11430" b="22860"/>
                <wp:wrapNone/>
                <wp:docPr id="52" name="Rectangle 52"/>
                <wp:cNvGraphicFramePr/>
                <a:graphic xmlns:a="http://schemas.openxmlformats.org/drawingml/2006/main">
                  <a:graphicData uri="http://schemas.microsoft.com/office/word/2010/wordprocessingShape">
                    <wps:wsp>
                      <wps:cNvSpPr/>
                      <wps:spPr>
                        <a:xfrm>
                          <a:off x="0" y="0"/>
                          <a:ext cx="8046720" cy="110642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7B392" id="Rectangle 52" o:spid="_x0000_s1026" style="position:absolute;margin-left:-86.4pt;margin-top:-79.2pt;width:633.6pt;height:87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vWjAIAAHAFAAAOAAAAZHJzL2Uyb0RvYy54bWysVEtv2zAMvg/YfxB0X20HadcFdYqgRYcB&#10;RVe0HXpWZCk2IIsapcTJfv0o+ZGgK3YYloNCmeTHhz7y6nrfGrZT6BuwJS/Ocs6UlVA1dlPyHy93&#10;ny4580HYShiwquQH5fn18uOHq84t1AxqMJVCRiDWLzpX8joEt8gyL2vVCn8GTllSasBWBLriJqtQ&#10;dITemmyW5xdZB1g5BKm8p6+3vZIvE77WSobvWnsVmCk55RbSielcxzNbXonFBoWrGzmkIf4hi1Y0&#10;loJOULciCLbF5g+otpEIHnQ4k9BmoHUjVaqBqinyN9U818KpVAs1x7upTf7/wcqH3SOypir5+Ywz&#10;K1p6oyfqmrAboxh9owZ1zi/I7tk94nDzJMZq9xrb+E91sH1q6mFqqtoHJunjZT6/+Dyj3kvSFUV+&#10;MZ/NU9+zo79DH74qaFkUSo6UQOqm2N37QDHJdDSJ4TyYprprjEmXSBV1Y5DtBD3yelPEnMnjxCqL&#10;JfRJJykcjIq+xj4pTdVTmrMUMPHuCCakVDYUvaoWlepjnOf0G6OM4VPMBBiRNWU3YQ8Ao2UPMmL3&#10;yQ720VUl2k7O+d8S650njxQZbJic28YCvgdgqKohcm9P6Z+0JoprqA7EDYR+aLyTdw09z73w4VEg&#10;TQm9KU1++E6HNtCVHAaJsxrw13vfoz2Rl7ScdTR1Jfc/twIVZ+abJVp/KeZEDhbSZX6eeIOnmvWp&#10;xm7bG6A3L2jHOJlEcsZgRlEjtK+0IFYxKqmElRS75DLgeLkJ/TagFSPVapXMaDSdCPf22ckIHrsa&#10;6feyfxXoBo4G4vcDjBMqFm+o2ttGTwurbQDdJB4f+zr0m8Y6EWdYQXFvnN6T1XFRLn8DAAD//wMA&#10;UEsDBBQABgAIAAAAIQD7AFU44gAAAA8BAAAPAAAAZHJzL2Rvd25yZXYueG1sTI8xT8MwEIV3JP6D&#10;dUgsqLUbWlpCnKqCMlRMpB0YndgkEfE5st02+fdcJtje3Xt69122HWzHLsaH1qGExVwAM1g53WIt&#10;4XR8n22AhahQq86hkTCaANv89iZTqXZX/DSXItaMSjCkSkITY59yHqrGWBXmrjdI3rfzVkUafc21&#10;V1cqtx1PhHjiVrVIFxrVm9fGVD/F2UrYr0ofxoc3j8nHWBz2X/XjaVdLeX837F6ARTPEvzBM+IQO&#10;OTGV7ow6sE7CbLFOiD1OarVZApsy4nlJqiRFKwE8z/j/P/JfAAAA//8DAFBLAQItABQABgAIAAAA&#10;IQC2gziS/gAAAOEBAAATAAAAAAAAAAAAAAAAAAAAAABbQ29udGVudF9UeXBlc10ueG1sUEsBAi0A&#10;FAAGAAgAAAAhADj9If/WAAAAlAEAAAsAAAAAAAAAAAAAAAAALwEAAF9yZWxzLy5yZWxzUEsBAi0A&#10;FAAGAAgAAAAhAFuMW9aMAgAAcAUAAA4AAAAAAAAAAAAAAAAALgIAAGRycy9lMm9Eb2MueG1sUEsB&#10;Ai0AFAAGAAgAAAAhAPsAVTjiAAAADwEAAA8AAAAAAAAAAAAAAAAA5gQAAGRycy9kb3ducmV2Lnht&#10;bFBLBQYAAAAABAAEAPMAAAD1BQAAAAA=&#10;" fillcolor="white [3212]" strokecolor="#1f4d78 [1604]" strokeweight="1pt"/>
            </w:pict>
          </mc:Fallback>
        </mc:AlternateContent>
      </w:r>
      <w:r w:rsidR="00EE6962" w:rsidRPr="00A324A8">
        <w:t>Exploring Human Trafficking and Modern-Day Slavery – Resources</w:t>
      </w:r>
    </w:p>
    <w:p w14:paraId="1D009638" w14:textId="77777777" w:rsidR="00EE6962" w:rsidRPr="00A324A8" w:rsidRDefault="00EE6962" w:rsidP="00D35F72">
      <w:pPr>
        <w:pStyle w:val="Heading1"/>
        <w:rPr>
          <w:b/>
        </w:rPr>
      </w:pPr>
      <w:bookmarkStart w:id="5" w:name="_Toc498363297"/>
      <w:r w:rsidRPr="00A324A8">
        <w:rPr>
          <w:b/>
        </w:rPr>
        <w:t>Introduction</w:t>
      </w:r>
      <w:bookmarkEnd w:id="5"/>
    </w:p>
    <w:p w14:paraId="3A8FA422" w14:textId="77777777" w:rsidR="00EE6962" w:rsidRPr="00734848" w:rsidRDefault="00EE6962" w:rsidP="00A324A8">
      <w:pPr>
        <w:rPr>
          <w:i/>
          <w:sz w:val="28"/>
          <w:szCs w:val="28"/>
        </w:rPr>
      </w:pPr>
      <w:r w:rsidRPr="00734848">
        <w:rPr>
          <w:i/>
          <w:sz w:val="28"/>
          <w:szCs w:val="28"/>
        </w:rPr>
        <w:t>‘Human trafficking is an open wound on the body of contemporary society, a scourge upon the body of Christ. It is a crime against humanity. The very fact of our being here to combine our efforts means that we want our strategies and areas of expertise to be accompanied and reinforced by the mercy of the Gospel, by closeness to the men and women who are victims of this crime.’</w:t>
      </w:r>
    </w:p>
    <w:p w14:paraId="33987243" w14:textId="77777777" w:rsidR="00EE6962" w:rsidRPr="00734848" w:rsidRDefault="00EE6962" w:rsidP="00A324A8">
      <w:pPr>
        <w:rPr>
          <w:sz w:val="28"/>
          <w:szCs w:val="28"/>
        </w:rPr>
      </w:pPr>
      <w:r w:rsidRPr="00734848">
        <w:rPr>
          <w:sz w:val="28"/>
          <w:szCs w:val="28"/>
        </w:rPr>
        <w:t>Pope Francis, 10</w:t>
      </w:r>
      <w:r w:rsidRPr="00734848">
        <w:rPr>
          <w:sz w:val="28"/>
          <w:szCs w:val="28"/>
          <w:vertAlign w:val="superscript"/>
        </w:rPr>
        <w:t>th</w:t>
      </w:r>
      <w:r w:rsidRPr="00734848">
        <w:rPr>
          <w:sz w:val="28"/>
          <w:szCs w:val="28"/>
        </w:rPr>
        <w:t xml:space="preserve"> April 2014</w:t>
      </w:r>
    </w:p>
    <w:p w14:paraId="7A6439DF" w14:textId="77777777" w:rsidR="00EE6962" w:rsidRPr="00EE555D" w:rsidRDefault="00EE6962">
      <w:pPr>
        <w:rPr>
          <w:b/>
          <w:sz w:val="32"/>
          <w:szCs w:val="32"/>
        </w:rPr>
      </w:pPr>
    </w:p>
    <w:p w14:paraId="720D0F6D" w14:textId="77777777" w:rsidR="00EE6962" w:rsidRDefault="00EE6962" w:rsidP="00D81A29">
      <w:pPr>
        <w:jc w:val="center"/>
        <w:rPr>
          <w:i/>
        </w:rPr>
      </w:pPr>
      <w:r>
        <w:rPr>
          <w:noProof/>
          <w:lang w:val="en-US"/>
        </w:rPr>
        <w:drawing>
          <wp:inline distT="0" distB="0" distL="0" distR="0" wp14:anchorId="2D13B28E" wp14:editId="67B5BE76">
            <wp:extent cx="3648075" cy="5103206"/>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pic:blipFill>
                  <pic:spPr bwMode="auto">
                    <a:xfrm>
                      <a:off x="0" y="0"/>
                      <a:ext cx="3652859" cy="5109898"/>
                    </a:xfrm>
                    <a:prstGeom prst="rect">
                      <a:avLst/>
                    </a:prstGeom>
                    <a:ln>
                      <a:noFill/>
                    </a:ln>
                    <a:extLst>
                      <a:ext uri="{53640926-AAD7-44D8-BBD7-CCE9431645EC}">
                        <a14:shadowObscured xmlns:a14="http://schemas.microsoft.com/office/drawing/2010/main"/>
                      </a:ext>
                    </a:extLst>
                  </pic:spPr>
                </pic:pic>
              </a:graphicData>
            </a:graphic>
          </wp:inline>
        </w:drawing>
      </w:r>
    </w:p>
    <w:p w14:paraId="7A15CCB1" w14:textId="77777777" w:rsidR="00EE6962" w:rsidRDefault="00EE6962">
      <w:pPr>
        <w:rPr>
          <w:i/>
        </w:rPr>
      </w:pPr>
      <w:r>
        <w:rPr>
          <w:i/>
          <w:noProof/>
          <w:lang w:val="en-US"/>
        </w:rPr>
        <mc:AlternateContent>
          <mc:Choice Requires="wps">
            <w:drawing>
              <wp:anchor distT="0" distB="0" distL="114300" distR="114300" simplePos="0" relativeHeight="251663360" behindDoc="1" locked="0" layoutInCell="1" allowOverlap="1" wp14:anchorId="42589CA5" wp14:editId="5C7E2F5F">
                <wp:simplePos x="0" y="0"/>
                <wp:positionH relativeFrom="column">
                  <wp:posOffset>-914400</wp:posOffset>
                </wp:positionH>
                <wp:positionV relativeFrom="paragraph">
                  <wp:posOffset>1173480</wp:posOffset>
                </wp:positionV>
                <wp:extent cx="7684770" cy="9071610"/>
                <wp:effectExtent l="0" t="0" r="11430" b="15240"/>
                <wp:wrapNone/>
                <wp:docPr id="56" name="Rectangle 56"/>
                <wp:cNvGraphicFramePr/>
                <a:graphic xmlns:a="http://schemas.openxmlformats.org/drawingml/2006/main">
                  <a:graphicData uri="http://schemas.microsoft.com/office/word/2010/wordprocessingShape">
                    <wps:wsp>
                      <wps:cNvSpPr/>
                      <wps:spPr>
                        <a:xfrm>
                          <a:off x="0" y="0"/>
                          <a:ext cx="7684770" cy="90716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DE53" id="Rectangle 56" o:spid="_x0000_s1026" style="position:absolute;margin-left:-1in;margin-top:92.4pt;width:605.1pt;height:71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PzjAIAAG8FAAAOAAAAZHJzL2Uyb0RvYy54bWysVEtv2zAMvg/YfxB0X20HadIGdYqgRYcB&#10;RVv0gZ4VWYoNSKImKXGyXz9KfiToih2G+SCTIvnxIZJX13utyE4434ApaXGWUyIMh6oxm5K+vd59&#10;u6DEB2YqpsCIkh6Ep9fLr1+uWrsQE6hBVcIRBDF+0dqS1iHYRZZ5XgvN/BlYYVAowWkWkHWbrHKs&#10;RXStskmez7IWXGUdcOE93t52QrpM+FIKHh6l9CIQVVKMLaTTpXMdz2x5xRYbx2zd8D4M9g9RaNYY&#10;dDpC3bLAyNY1f0DphjvwIMMZB52BlA0XKQfMpsg/ZPNSMytSLlgcb8cy+f8Hyx92T440VUnPZ5QY&#10;pvGNnrFqzGyUIHiHBWqtX6Dei31yPeeRjNnupdPxj3mQfSrqYSyq2AfC8XI+u5jO51h7jrLLfF7M&#10;ilT27GhunQ/fBWgSiZI69J+KyXb3PqBLVB1UojcPqqnuGqUSEztF3ChHdgzfeL0pYshocaKVxQy6&#10;mBMVDkpEW2WehcTkMcpJcpja7gjGOBcmFJ2oZpXofJzn+A1eBvfJZwKMyBKjG7F7gEGzAxmwu2B7&#10;/WgqUteOxvnfAuuMR4vkGUwYjXVjwH0GoDCr3nOnj+GflCaSa6gO2BoOupnxlt81+Dz3zIcn5nBI&#10;8Elx8MMjHlJBW1LoKUpqcL8+u4/62LsopaTFoSup/7llTlCifhjs6stiOo1Tmpjp+XyCjDuVrE8l&#10;ZqtvAN+8wBVjeSKjflADKR3od9wPq+gVRcxw9F1SHtzA3IRuGeCG4WK1Smo4mZaFe/NieQSPVY3t&#10;97p/Z872PRqwvR9gGFC2+NCqnW60NLDaBpBN6uNjXft641Snxuk3UFwbp3zSOu7J5W8AAAD//wMA&#10;UEsDBBQABgAIAAAAIQCpBbMj4gAAAA4BAAAPAAAAZHJzL2Rvd25yZXYueG1sTI/BTsMwEETvSPyD&#10;tUhcUOskDVEV4lQVlAPiROiBoxMbJyJeR7bbJn/P9gS3Hc1odl61m+3IztqHwaGAdJ0A09g5NaAR&#10;cPx8XW2BhShRydGhFrDoALv69qaSpXIX/NDnJhpGJRhKKaCPcSo5D12vrQxrN2kk79t5KyNJb7jy&#10;8kLlduRZkhTcygHpQy8n/dzr7qc5WQGHx9aH5eHFY/a+NG+HL7M57o0Q93fz/glY1HP8C8N1Pk2H&#10;mja17oQqsFHAKs1zgonkbHOCuEaSosiAtXQV6SYHXlf8P0b9CwAA//8DAFBLAQItABQABgAIAAAA&#10;IQC2gziS/gAAAOEBAAATAAAAAAAAAAAAAAAAAAAAAABbQ29udGVudF9UeXBlc10ueG1sUEsBAi0A&#10;FAAGAAgAAAAhADj9If/WAAAAlAEAAAsAAAAAAAAAAAAAAAAALwEAAF9yZWxzLy5yZWxzUEsBAi0A&#10;FAAGAAgAAAAhAGYoY/OMAgAAbwUAAA4AAAAAAAAAAAAAAAAALgIAAGRycy9lMm9Eb2MueG1sUEsB&#10;Ai0AFAAGAAgAAAAhAKkFsyPiAAAADgEAAA8AAAAAAAAAAAAAAAAA5gQAAGRycy9kb3ducmV2Lnht&#10;bFBLBQYAAAAABAAEAPMAAAD1BQAAAAA=&#10;" fillcolor="white [3212]" strokecolor="#1f4d78 [1604]" strokeweight="1pt"/>
            </w:pict>
          </mc:Fallback>
        </mc:AlternateContent>
      </w:r>
      <w:r>
        <w:rPr>
          <w:noProof/>
          <w:sz w:val="28"/>
          <w:lang w:val="en-US"/>
        </w:rPr>
        <mc:AlternateContent>
          <mc:Choice Requires="wps">
            <w:drawing>
              <wp:anchor distT="0" distB="0" distL="114300" distR="114300" simplePos="0" relativeHeight="251664384" behindDoc="1" locked="0" layoutInCell="1" allowOverlap="1" wp14:anchorId="6FEC29A6" wp14:editId="5206B2D9">
                <wp:simplePos x="0" y="0"/>
                <wp:positionH relativeFrom="column">
                  <wp:posOffset>-933450</wp:posOffset>
                </wp:positionH>
                <wp:positionV relativeFrom="paragraph">
                  <wp:posOffset>9906000</wp:posOffset>
                </wp:positionV>
                <wp:extent cx="7677150" cy="110299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7677150" cy="11029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BDD8" id="Rectangle 57" o:spid="_x0000_s1026" style="position:absolute;margin-left:-73.5pt;margin-top:780pt;width:604.5pt;height:8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tUigIAAHAFAAAOAAAAZHJzL2Uyb0RvYy54bWysVEtv2zAMvg/YfxB0X20HSbMGdYqgRYYB&#10;RVu0HXpWZCkWIIuapMTJfv0o+ZGgK3YY5oNMiuTHh0he3xwaTfbCeQWmpMVFTokwHCpltiX98br+&#10;8pUSH5ipmAYjSnoUnt4sP3+6bu1CTKAGXQlHEMT4RWtLWodgF1nmeS0a5i/ACoNCCa5hAVm3zSrH&#10;WkRvdDbJ88usBVdZB1x4j7d3nZAuE76UgodHKb0IRJcUYwvpdOncxDNbXrPF1jFbK96Hwf4hioYp&#10;g05HqDsWGNk59QdUo7gDDzJccGgykFJxkXLAbIr8XTYvNbMi5YLF8XYsk/9/sPxh/+SIqko6m1Ni&#10;WINv9IxVY2arBcE7LFBr/QL1XuyT6zmPZMz2IF0T/5gHOaSiHseiikMgHC/nl/N5McPac5QVRT65&#10;ukIOgbKTvXU+fBPQkEiU1GEAqZpsf+9DpzqoRHcetKrWSuvExFYRt9qRPcNH3myLHvxMK4spdEEn&#10;Khy1iLbaPAuJ2WOYk+Qw9d0JjHEuTCg6Uc0q0fmY5fgNXgb3KaEEGJElRjdi9wCDZgcyYHfp9frR&#10;VKS2HY3zvwXWGY8WyTOYMBo3yoD7CEBjVr3nTh/DPytNJDdQHbE3HHRD4y1fK3yee+bDE3M4Jfim&#10;OPnhEQ+poS0p9BQlNbhfH91HfWxelFLS4tSV1P/cMSco0d8NtvVVMZ3GMU3MdDafIOPOJZtzidk1&#10;t4BvXuCOsTyRUT/ogZQOmjdcEKvoFUXMcPRdUh7cwNyGbhvgiuFitUpqOJqWhXvzYnkEj1WN7fd6&#10;eGPO9j0asL8fYJhQtnjXqp1utDSw2gWQKvXxqa59vXGsU+P0KyjujXM+aZ0W5fI3AAAA//8DAFBL&#10;AwQUAAYACAAAACEAB8FPdeIAAAAPAQAADwAAAGRycy9kb3ducmV2LnhtbEyPwU7DMBBE70j8g7VI&#10;XFBrN6UphDhVBeVQcSL00KMTmyQiXke22yZ/z/YEt1m90exMvhltz87Gh86hhMVcADNYO91hI+Hw&#10;9T57AhaiQq16h0bCZAJsitubXGXaXfDTnMvYMArBkCkJbYxDxnmoW2NVmLvBILFv562KdPqGa68u&#10;FG57ngiRcqs6pA+tGsxra+qf8mQl7FaVD9PDm8fkYyr3u2OzPGwbKe/vxu0LsGjG+GeGa32qDgV1&#10;qtwJdWC9hNnicU1jIpFVKkhdPSJNSFUSlskzUV7k/P+O4hcAAP//AwBQSwECLQAUAAYACAAAACEA&#10;toM4kv4AAADhAQAAEwAAAAAAAAAAAAAAAAAAAAAAW0NvbnRlbnRfVHlwZXNdLnhtbFBLAQItABQA&#10;BgAIAAAAIQA4/SH/1gAAAJQBAAALAAAAAAAAAAAAAAAAAC8BAABfcmVscy8ucmVsc1BLAQItABQA&#10;BgAIAAAAIQAM6ltUigIAAHAFAAAOAAAAAAAAAAAAAAAAAC4CAABkcnMvZTJvRG9jLnhtbFBLAQIt&#10;ABQABgAIAAAAIQAHwU914gAAAA8BAAAPAAAAAAAAAAAAAAAAAOQEAABkcnMvZG93bnJldi54bWxQ&#10;SwUGAAAAAAQABADzAAAA8wUAAAAA&#10;" fillcolor="white [3212]" strokecolor="#1f4d78 [1604]" strokeweight="1pt"/>
            </w:pict>
          </mc:Fallback>
        </mc:AlternateContent>
      </w:r>
    </w:p>
    <w:p w14:paraId="315AAB7F" w14:textId="77777777" w:rsidR="00EE6962" w:rsidRPr="00734848" w:rsidRDefault="00EE6962">
      <w:pPr>
        <w:rPr>
          <w:sz w:val="28"/>
          <w:szCs w:val="28"/>
        </w:rPr>
      </w:pPr>
      <w:r w:rsidRPr="00734848">
        <w:rPr>
          <w:sz w:val="28"/>
          <w:szCs w:val="28"/>
        </w:rPr>
        <w:lastRenderedPageBreak/>
        <w:t xml:space="preserve">In a message to Anglicans from across the Communion who gathered in Rome in November 2014, the Archbishop of Canterbury said tackling trafficking and modern slavery was ‘a huge and daunting challenge’ but one that churches </w:t>
      </w:r>
      <w:r w:rsidRPr="00734848">
        <w:rPr>
          <w:i/>
          <w:sz w:val="28"/>
          <w:szCs w:val="28"/>
        </w:rPr>
        <w:t>must</w:t>
      </w:r>
      <w:r w:rsidRPr="00734848">
        <w:rPr>
          <w:sz w:val="28"/>
          <w:szCs w:val="28"/>
        </w:rPr>
        <w:t xml:space="preserve"> face.</w:t>
      </w:r>
    </w:p>
    <w:p w14:paraId="7E71F116" w14:textId="77777777" w:rsidR="00EE6962" w:rsidRPr="00734848" w:rsidRDefault="00EE6962">
      <w:pPr>
        <w:rPr>
          <w:sz w:val="28"/>
          <w:szCs w:val="28"/>
        </w:rPr>
      </w:pPr>
      <w:r w:rsidRPr="00734848">
        <w:rPr>
          <w:sz w:val="28"/>
          <w:szCs w:val="28"/>
        </w:rPr>
        <w:t xml:space="preserve">Church leaders such as Pope Francis and the Archbishop of Canterbury have joined together to urge churches to do whatever they can to tackle issues of trafficking and human slavery. </w:t>
      </w:r>
    </w:p>
    <w:p w14:paraId="743AE3E8" w14:textId="77777777" w:rsidR="00EE6962" w:rsidRDefault="00EE6962" w:rsidP="00D35F72">
      <w:pPr>
        <w:pStyle w:val="Heading1"/>
      </w:pPr>
      <w:bookmarkStart w:id="6" w:name="_Toc498363298"/>
      <w:r w:rsidRPr="00A324A8">
        <w:rPr>
          <w:b/>
        </w:rPr>
        <w:t>What exactly is Human Trafficking?</w:t>
      </w:r>
      <w:bookmarkEnd w:id="6"/>
    </w:p>
    <w:p w14:paraId="1246327F" w14:textId="77777777" w:rsidR="00EE6962" w:rsidRPr="00D35F72" w:rsidRDefault="00EE6962" w:rsidP="00D35F72"/>
    <w:p w14:paraId="2A0BE550" w14:textId="77777777" w:rsidR="00EE6962" w:rsidRPr="00734848" w:rsidRDefault="00EE6962" w:rsidP="00A324A8">
      <w:pPr>
        <w:pBdr>
          <w:top w:val="single" w:sz="4" w:space="1" w:color="auto"/>
          <w:left w:val="single" w:sz="4" w:space="4" w:color="auto"/>
          <w:bottom w:val="single" w:sz="4" w:space="1" w:color="auto"/>
          <w:right w:val="single" w:sz="4" w:space="4" w:color="auto"/>
        </w:pBdr>
        <w:rPr>
          <w:sz w:val="28"/>
        </w:rPr>
      </w:pPr>
      <w:r w:rsidRPr="00734848">
        <w:rPr>
          <w:sz w:val="28"/>
        </w:rPr>
        <w:t>The United Nations’ Protocol to prevent, suppress and punish trafficking in persons (2000) defines trafficking as follows:</w:t>
      </w:r>
    </w:p>
    <w:p w14:paraId="25690A3A" w14:textId="77777777" w:rsidR="00EE6962" w:rsidRPr="00734848" w:rsidRDefault="00EE6962" w:rsidP="00A324A8">
      <w:pPr>
        <w:pBdr>
          <w:top w:val="single" w:sz="4" w:space="1" w:color="auto"/>
          <w:left w:val="single" w:sz="4" w:space="4" w:color="auto"/>
          <w:bottom w:val="single" w:sz="4" w:space="1" w:color="auto"/>
          <w:right w:val="single" w:sz="4" w:space="4" w:color="auto"/>
        </w:pBdr>
        <w:rPr>
          <w:sz w:val="28"/>
        </w:rPr>
      </w:pPr>
      <w:r w:rsidRPr="00734848">
        <w:rPr>
          <w:sz w:val="28"/>
        </w:rPr>
        <w:t xml:space="preserve"> (a) “Trafficking in persons” shall mean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49BA1695" w14:textId="77777777" w:rsidR="00EE6962" w:rsidRPr="00734848" w:rsidRDefault="00EE6962" w:rsidP="00A324A8">
      <w:pPr>
        <w:pBdr>
          <w:top w:val="single" w:sz="4" w:space="1" w:color="auto"/>
          <w:left w:val="single" w:sz="4" w:space="4" w:color="auto"/>
          <w:bottom w:val="single" w:sz="4" w:space="1" w:color="auto"/>
          <w:right w:val="single" w:sz="4" w:space="4" w:color="auto"/>
        </w:pBdr>
        <w:rPr>
          <w:sz w:val="28"/>
        </w:rPr>
      </w:pPr>
      <w:r w:rsidRPr="00734848">
        <w:rPr>
          <w:sz w:val="28"/>
        </w:rPr>
        <w:t>(b) The consent of a victim of trafficking in persons to the intended exploitation set forth in subparagraph (a) of this article shall be irrelevant where any of the means set forth in subparagraph (a) have been used;</w:t>
      </w:r>
    </w:p>
    <w:p w14:paraId="03011EDC" w14:textId="77777777" w:rsidR="00EE6962" w:rsidRPr="00734848" w:rsidRDefault="00EE6962" w:rsidP="00A324A8">
      <w:pPr>
        <w:pBdr>
          <w:top w:val="single" w:sz="4" w:space="1" w:color="auto"/>
          <w:left w:val="single" w:sz="4" w:space="4" w:color="auto"/>
          <w:bottom w:val="single" w:sz="4" w:space="1" w:color="auto"/>
          <w:right w:val="single" w:sz="4" w:space="4" w:color="auto"/>
        </w:pBdr>
        <w:rPr>
          <w:sz w:val="28"/>
        </w:rPr>
      </w:pPr>
      <w:r w:rsidRPr="00734848">
        <w:rPr>
          <w:sz w:val="28"/>
        </w:rPr>
        <w:t>(c) The recruitment, transportation, transfer, harbouring or receipt of a child for the purpose of exploitation shall be considered “trafficking in persons” even if this does not involve any of the means set forth in subparagraph (a) of this article;</w:t>
      </w:r>
    </w:p>
    <w:p w14:paraId="5D099165" w14:textId="77777777" w:rsidR="00EE6962" w:rsidRPr="00734848" w:rsidRDefault="00EE6962" w:rsidP="00A324A8">
      <w:pPr>
        <w:pBdr>
          <w:top w:val="single" w:sz="4" w:space="1" w:color="auto"/>
          <w:left w:val="single" w:sz="4" w:space="4" w:color="auto"/>
          <w:bottom w:val="single" w:sz="4" w:space="1" w:color="auto"/>
          <w:right w:val="single" w:sz="4" w:space="4" w:color="auto"/>
        </w:pBdr>
        <w:rPr>
          <w:sz w:val="28"/>
        </w:rPr>
      </w:pPr>
      <w:r w:rsidRPr="00734848">
        <w:rPr>
          <w:sz w:val="28"/>
        </w:rPr>
        <w:t>(d) “Child” shall mean any person under eighteen years of age.</w:t>
      </w:r>
    </w:p>
    <w:p w14:paraId="531BC7BA" w14:textId="77777777" w:rsidR="00EE6962" w:rsidRPr="00734848" w:rsidRDefault="00EE6962" w:rsidP="00A324A8">
      <w:pPr>
        <w:pBdr>
          <w:top w:val="single" w:sz="4" w:space="1" w:color="auto"/>
          <w:left w:val="single" w:sz="4" w:space="4" w:color="auto"/>
          <w:bottom w:val="single" w:sz="4" w:space="1" w:color="auto"/>
          <w:right w:val="single" w:sz="4" w:space="4" w:color="auto"/>
        </w:pBdr>
        <w:rPr>
          <w:sz w:val="28"/>
        </w:rPr>
      </w:pPr>
      <w:r w:rsidRPr="00734848">
        <w:rPr>
          <w:sz w:val="28"/>
        </w:rPr>
        <w:t xml:space="preserve"> </w:t>
      </w:r>
      <w:hyperlink r:id="rId17" w:history="1">
        <w:r w:rsidRPr="00734848">
          <w:rPr>
            <w:rStyle w:val="Hyperlink"/>
          </w:rPr>
          <w:t>http://www.osce.org/odihr/19223</w:t>
        </w:r>
      </w:hyperlink>
      <w:r w:rsidRPr="00734848">
        <w:rPr>
          <w:sz w:val="28"/>
        </w:rPr>
        <w:t xml:space="preserve">        </w:t>
      </w:r>
    </w:p>
    <w:p w14:paraId="6BCA1AF6" w14:textId="77777777" w:rsidR="00EE6962" w:rsidRPr="00734848" w:rsidRDefault="00EE6962">
      <w:pPr>
        <w:rPr>
          <w:sz w:val="28"/>
        </w:rPr>
      </w:pPr>
      <w:r w:rsidRPr="00734848">
        <w:rPr>
          <w:sz w:val="28"/>
        </w:rPr>
        <w:t xml:space="preserve">Basically, this means that around us in our own society, men, women and children are being deceived by others, often believing that they are being offered a better life. When they fall prey to traffickers they are often forced to use their bodies for sex, pornography, labour, begging, forced marriage, or organ donation against their will. They may also be </w:t>
      </w:r>
      <w:r w:rsidRPr="00734848">
        <w:rPr>
          <w:sz w:val="28"/>
        </w:rPr>
        <w:lastRenderedPageBreak/>
        <w:t>frightened into handing over money or personal documents and unable or too afraid to ask for help. They may not trust, or know how to access, health or police services. Some may have been economic migrants or illegal immigrants in the first place, believing that their captors will help them travel to another country or get them jobs.</w:t>
      </w:r>
      <w:r>
        <w:rPr>
          <w:sz w:val="28"/>
        </w:rPr>
        <w:t xml:space="preserve"> News stories in 2015 about the numbers of migrants drowning in the Mediterranean have highlighted the desperate plight of trafficked people and how often they are at risk of death. </w:t>
      </w:r>
    </w:p>
    <w:p w14:paraId="43793AE4" w14:textId="77777777" w:rsidR="00EE6962" w:rsidRDefault="00EE6962" w:rsidP="00D35F72">
      <w:pPr>
        <w:pStyle w:val="Heading1"/>
      </w:pPr>
      <w:bookmarkStart w:id="7" w:name="_Toc498363299"/>
      <w:r w:rsidRPr="00191B6D">
        <w:rPr>
          <w:b/>
        </w:rPr>
        <w:t>What are these resources about?</w:t>
      </w:r>
      <w:bookmarkEnd w:id="7"/>
    </w:p>
    <w:p w14:paraId="1CD5097B" w14:textId="77777777" w:rsidR="00EE6962" w:rsidRPr="00D35F72" w:rsidRDefault="00EE6962" w:rsidP="00D35F72"/>
    <w:p w14:paraId="33D9868E" w14:textId="77777777" w:rsidR="00EE6962" w:rsidRPr="00734848" w:rsidRDefault="00EE6962">
      <w:pPr>
        <w:rPr>
          <w:sz w:val="28"/>
          <w:szCs w:val="28"/>
        </w:rPr>
      </w:pPr>
      <w:r w:rsidRPr="00734848">
        <w:rPr>
          <w:sz w:val="28"/>
          <w:szCs w:val="28"/>
        </w:rPr>
        <w:t xml:space="preserve">We invite you to use these different resources to learn about and think about the crimes of human trafficking and modern day slavery. While these resources contain plenty of information about trafficking to help you find out more about it, they also invite you to think about what our own roles and responsibilities are in a world in which human trafficking is big business. </w:t>
      </w:r>
    </w:p>
    <w:p w14:paraId="3B0BCB61" w14:textId="77777777" w:rsidR="00EE6962" w:rsidRPr="00734848" w:rsidRDefault="00EE6962">
      <w:pPr>
        <w:rPr>
          <w:sz w:val="28"/>
          <w:szCs w:val="28"/>
        </w:rPr>
      </w:pPr>
      <w:r w:rsidRPr="00734848">
        <w:rPr>
          <w:sz w:val="28"/>
          <w:szCs w:val="28"/>
        </w:rPr>
        <w:t xml:space="preserve">These resources introduce you to a number of people’s stories, not those who have been trafficked, but people who have encountered situations where people may have been trafficked. Their stories will help us all understand what we need to look out for and what we might do to be more vigilant in the places where we live, travel, and meet others. </w:t>
      </w:r>
    </w:p>
    <w:p w14:paraId="4E862141" w14:textId="77777777" w:rsidR="00EE6962" w:rsidRPr="00734848" w:rsidRDefault="00EE6962">
      <w:pPr>
        <w:rPr>
          <w:sz w:val="28"/>
          <w:szCs w:val="28"/>
        </w:rPr>
      </w:pPr>
      <w:r w:rsidRPr="00734848">
        <w:rPr>
          <w:sz w:val="28"/>
          <w:szCs w:val="28"/>
        </w:rPr>
        <w:t xml:space="preserve">You can use these resources as individuals or as part of a group. You might like to use a notebook to jot down ideas or a flipchart if you are in a group. </w:t>
      </w:r>
    </w:p>
    <w:p w14:paraId="0AB68C5D" w14:textId="77777777" w:rsidR="00EE6962" w:rsidRPr="00734848" w:rsidRDefault="00EE6962">
      <w:pPr>
        <w:rPr>
          <w:sz w:val="28"/>
          <w:szCs w:val="28"/>
        </w:rPr>
      </w:pPr>
      <w:r w:rsidRPr="00734848">
        <w:rPr>
          <w:sz w:val="28"/>
          <w:szCs w:val="28"/>
        </w:rPr>
        <w:t>These resources are divided into four sections:</w:t>
      </w:r>
    </w:p>
    <w:p w14:paraId="183385C8" w14:textId="77777777" w:rsidR="00EE6962" w:rsidRPr="00734848" w:rsidRDefault="00EE6962">
      <w:pPr>
        <w:rPr>
          <w:sz w:val="28"/>
          <w:szCs w:val="28"/>
        </w:rPr>
      </w:pPr>
      <w:r w:rsidRPr="00734848">
        <w:rPr>
          <w:b/>
          <w:sz w:val="28"/>
          <w:szCs w:val="28"/>
        </w:rPr>
        <w:t>Yellow resources</w:t>
      </w:r>
      <w:r w:rsidRPr="00734848">
        <w:rPr>
          <w:sz w:val="28"/>
          <w:szCs w:val="28"/>
        </w:rPr>
        <w:t>: introduce you to people’s stories and indicators for trafficking. Each section comes with questions for reflection or discussion.</w:t>
      </w:r>
    </w:p>
    <w:p w14:paraId="0BA013C4" w14:textId="77777777" w:rsidR="00EE6962" w:rsidRPr="00734848" w:rsidRDefault="00EE6962">
      <w:pPr>
        <w:rPr>
          <w:sz w:val="28"/>
          <w:szCs w:val="28"/>
        </w:rPr>
      </w:pPr>
      <w:r w:rsidRPr="00734848">
        <w:rPr>
          <w:b/>
          <w:sz w:val="28"/>
          <w:szCs w:val="28"/>
        </w:rPr>
        <w:t>Green resources:</w:t>
      </w:r>
      <w:r w:rsidRPr="00734848">
        <w:rPr>
          <w:sz w:val="28"/>
          <w:szCs w:val="28"/>
        </w:rPr>
        <w:t xml:space="preserve"> pictures to look at and reflect on; websites to explore to find out more about trafficking.</w:t>
      </w:r>
    </w:p>
    <w:p w14:paraId="1722EBF8" w14:textId="77777777" w:rsidR="00EE6962" w:rsidRPr="00734848" w:rsidRDefault="00EE6962">
      <w:pPr>
        <w:rPr>
          <w:sz w:val="28"/>
          <w:szCs w:val="28"/>
        </w:rPr>
      </w:pPr>
      <w:r w:rsidRPr="00734848">
        <w:rPr>
          <w:b/>
          <w:sz w:val="28"/>
          <w:szCs w:val="28"/>
        </w:rPr>
        <w:t>Blue resources:</w:t>
      </w:r>
      <w:r w:rsidRPr="00734848">
        <w:rPr>
          <w:sz w:val="28"/>
          <w:szCs w:val="28"/>
        </w:rPr>
        <w:t xml:space="preserve"> bible study, prayers, reflections which can use as part of your exploration or as an event in church.</w:t>
      </w:r>
    </w:p>
    <w:p w14:paraId="31C3518D" w14:textId="77777777" w:rsidR="00EE6962" w:rsidRPr="00734848" w:rsidRDefault="00EE6962">
      <w:pPr>
        <w:rPr>
          <w:sz w:val="28"/>
          <w:szCs w:val="28"/>
        </w:rPr>
      </w:pPr>
      <w:r>
        <w:rPr>
          <w:b/>
          <w:noProof/>
          <w:sz w:val="28"/>
          <w:szCs w:val="28"/>
          <w:lang w:val="en-US"/>
        </w:rPr>
        <mc:AlternateContent>
          <mc:Choice Requires="wps">
            <w:drawing>
              <wp:anchor distT="0" distB="0" distL="114300" distR="114300" simplePos="0" relativeHeight="251665408" behindDoc="1" locked="0" layoutInCell="1" allowOverlap="1" wp14:anchorId="66081E40" wp14:editId="607D5AE9">
                <wp:simplePos x="0" y="0"/>
                <wp:positionH relativeFrom="column">
                  <wp:posOffset>-923925</wp:posOffset>
                </wp:positionH>
                <wp:positionV relativeFrom="paragraph">
                  <wp:posOffset>1699260</wp:posOffset>
                </wp:positionV>
                <wp:extent cx="7602855" cy="7911465"/>
                <wp:effectExtent l="0" t="0" r="17145" b="13335"/>
                <wp:wrapNone/>
                <wp:docPr id="58" name="Rectangle 58"/>
                <wp:cNvGraphicFramePr/>
                <a:graphic xmlns:a="http://schemas.openxmlformats.org/drawingml/2006/main">
                  <a:graphicData uri="http://schemas.microsoft.com/office/word/2010/wordprocessingShape">
                    <wps:wsp>
                      <wps:cNvSpPr/>
                      <wps:spPr>
                        <a:xfrm>
                          <a:off x="0" y="0"/>
                          <a:ext cx="7602855" cy="791146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88804" id="Rectangle 58" o:spid="_x0000_s1026" style="position:absolute;margin-left:-72.75pt;margin-top:133.8pt;width:598.65pt;height:6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miQIAAG8FAAAOAAAAZHJzL2Uyb0RvYy54bWysVEtv2zAMvg/YfxB0X20HSR9BnSJo0WFA&#10;0RZNi54VWYoFyKImKXGyXz9KfiToih2G+SCTIvnxIZLXN/tGk51wXoEpaXGWUyIMh0qZTUnfXu+/&#10;XVLiAzMV02BESQ/C05vF1y/XrZ2LCdSgK+EIghg/b21J6xDsPMs8r0XD/BlYYVAowTUsIOs2WeVY&#10;i+iNziZ5fp614CrrgAvv8fauE9JFwpdS8PAkpReB6JJibCGdLp3reGaLazbfOGZrxfsw2D9E0TBl&#10;0OkIdccCI1un/oBqFHfgQYYzDk0GUiouUg6YTZF/yGZVMytSLlgcb8cy+f8Hyx93z46oqqQzfCnD&#10;GnyjF6waMxstCN5hgVrr56i3ss+u5zySMdu9dE38Yx5kn4p6GIsq9oFwvLw4zyeXsxklHGUXV0Ux&#10;PZ9F1Oxobp0P3wU0JBIldeg/FZPtHnzoVAeV6M2DVtW90joxsVPErXZkx/CN15uiBz/RymIGXcyJ&#10;Cgctoq02L0Ji8hjlJDlMbXcEY5wLE4pOVLNKdD5mOX6Dl8F9SigBRmSJ0Y3YPcCg2YEM2F16vX40&#10;FalrR+P8b4F1xqNF8gwmjMaNMuA+A9CYVe+508fwT0oTyTVUB2wNB93MeMvvFT7PA/PhmTkcEhwn&#10;HPzwhIfU0JYUeoqSGtyvz+6jPvYuSilpcehK6n9umROU6B8Gu/qqmE7jlCZmOruYIONOJetTidk2&#10;t4BvXuCKsTyRUT/ogZQOmnfcD8voFUXMcPRdUh7cwNyGbhnghuFiuUxqOJmWhQezsjyCx6rG9nvd&#10;vzNn+x4N2N6PMAwom39o1U43WhpYbgNIlfr4WNe+3jjVqXH6DRTXximftI57cvEbAAD//wMAUEsD&#10;BBQABgAIAAAAIQBhGV8A4gAAAA4BAAAPAAAAZHJzL2Rvd25yZXYueG1sTI+xTsMwEIZ3JN7BOiQW&#10;1DpJcUAhTlVBGRAToQOjEx9JRHyObLdN3h53gu1O9+m/7y+3sxnZCZ0fLElI1wkwpNbqgToJh8/X&#10;1SMwHxRpNVpCCQt62FbXV6UqtD3TB57q0LEYQr5QEvoQpoJz3/ZolF/bCSnevq0zKsTVdVw7dY7h&#10;ZuRZkuTcqIHih15N+Nxj+1MfjYS9aJxf7l4cZe9L/bb/6jaHXSfl7c28ewIWcA5/MFz0ozpU0amx&#10;R9KejRJW6b0QkZWQ5Q85sAuSiDTWaeIk0o0AXpX8f43qFwAA//8DAFBLAQItABQABgAIAAAAIQC2&#10;gziS/gAAAOEBAAATAAAAAAAAAAAAAAAAAAAAAABbQ29udGVudF9UeXBlc10ueG1sUEsBAi0AFAAG&#10;AAgAAAAhADj9If/WAAAAlAEAAAsAAAAAAAAAAAAAAAAALwEAAF9yZWxzLy5yZWxzUEsBAi0AFAAG&#10;AAgAAAAhACNA/+aJAgAAbwUAAA4AAAAAAAAAAAAAAAAALgIAAGRycy9lMm9Eb2MueG1sUEsBAi0A&#10;FAAGAAgAAAAhAGEZXwDiAAAADgEAAA8AAAAAAAAAAAAAAAAA4wQAAGRycy9kb3ducmV2LnhtbFBL&#10;BQYAAAAABAAEAPMAAADyBQAAAAA=&#10;" fillcolor="white [3212]" strokecolor="#1f4d78 [1604]" strokeweight="1pt"/>
            </w:pict>
          </mc:Fallback>
        </mc:AlternateContent>
      </w:r>
      <w:r w:rsidRPr="00734848">
        <w:rPr>
          <w:b/>
          <w:sz w:val="28"/>
          <w:szCs w:val="28"/>
        </w:rPr>
        <w:t>Pink resources:</w:t>
      </w:r>
      <w:r w:rsidRPr="00734848">
        <w:rPr>
          <w:sz w:val="28"/>
          <w:szCs w:val="28"/>
        </w:rPr>
        <w:t xml:space="preserve"> examining what we can do individually and together to be more vigilant, more observant and to be part of the movement for change.</w:t>
      </w:r>
    </w:p>
    <w:p w14:paraId="2D1C5A80" w14:textId="77777777" w:rsidR="00EE6962" w:rsidRPr="00734848" w:rsidRDefault="00EE6962">
      <w:pPr>
        <w:rPr>
          <w:sz w:val="28"/>
          <w:szCs w:val="28"/>
        </w:rPr>
      </w:pPr>
      <w:r w:rsidRPr="00734848">
        <w:rPr>
          <w:sz w:val="28"/>
          <w:szCs w:val="28"/>
        </w:rPr>
        <w:lastRenderedPageBreak/>
        <w:t>You can choose which resources to work with and mix and match among them as you like. This grid will help you choose:</w:t>
      </w:r>
    </w:p>
    <w:p w14:paraId="33C8B6E5" w14:textId="77777777" w:rsidR="00EE6962" w:rsidRDefault="00EE6962"/>
    <w:tbl>
      <w:tblPr>
        <w:tblStyle w:val="TableGrid"/>
        <w:tblW w:w="9747" w:type="dxa"/>
        <w:tblLook w:val="04A0" w:firstRow="1" w:lastRow="0" w:firstColumn="1" w:lastColumn="0" w:noHBand="0" w:noVBand="1"/>
      </w:tblPr>
      <w:tblGrid>
        <w:gridCol w:w="1384"/>
        <w:gridCol w:w="2186"/>
        <w:gridCol w:w="2067"/>
        <w:gridCol w:w="2126"/>
        <w:gridCol w:w="1984"/>
      </w:tblGrid>
      <w:tr w:rsidR="00EE6962" w14:paraId="0908E55F" w14:textId="77777777" w:rsidTr="00EE6962">
        <w:trPr>
          <w:cantSplit/>
          <w:trHeight w:val="1134"/>
        </w:trPr>
        <w:tc>
          <w:tcPr>
            <w:tcW w:w="1384" w:type="dxa"/>
            <w:tcBorders>
              <w:bottom w:val="single" w:sz="4" w:space="0" w:color="auto"/>
            </w:tcBorders>
            <w:textDirection w:val="btLr"/>
          </w:tcPr>
          <w:p w14:paraId="361D333A" w14:textId="77777777" w:rsidR="00EE6962" w:rsidRDefault="00EE6962" w:rsidP="001C3FC6">
            <w:pPr>
              <w:ind w:left="113" w:right="113"/>
              <w:rPr>
                <w:sz w:val="28"/>
              </w:rPr>
            </w:pPr>
          </w:p>
          <w:p w14:paraId="19430F37" w14:textId="77777777" w:rsidR="00EE6962" w:rsidRPr="00734848" w:rsidRDefault="00EE6962" w:rsidP="001C3FC6">
            <w:pPr>
              <w:ind w:left="113" w:right="113"/>
              <w:rPr>
                <w:sz w:val="28"/>
              </w:rPr>
            </w:pPr>
            <w:r>
              <w:rPr>
                <w:sz w:val="28"/>
              </w:rPr>
              <w:t>STORIES</w:t>
            </w:r>
          </w:p>
        </w:tc>
        <w:tc>
          <w:tcPr>
            <w:tcW w:w="2186" w:type="dxa"/>
            <w:tcBorders>
              <w:bottom w:val="single" w:sz="4" w:space="0" w:color="auto"/>
            </w:tcBorders>
          </w:tcPr>
          <w:p w14:paraId="3CAB6DF9" w14:textId="77777777" w:rsidR="00EE6962" w:rsidRPr="00734848" w:rsidRDefault="00EE6962" w:rsidP="007F485D">
            <w:pPr>
              <w:rPr>
                <w:sz w:val="28"/>
              </w:rPr>
            </w:pPr>
          </w:p>
          <w:p w14:paraId="17A6BDC1" w14:textId="77777777" w:rsidR="00EE6962" w:rsidRPr="00734848" w:rsidRDefault="00EE6962" w:rsidP="007F485D">
            <w:pPr>
              <w:rPr>
                <w:sz w:val="28"/>
              </w:rPr>
            </w:pPr>
            <w:r w:rsidRPr="00734848">
              <w:rPr>
                <w:sz w:val="28"/>
              </w:rPr>
              <w:t>Introduction</w:t>
            </w:r>
          </w:p>
          <w:p w14:paraId="72CA55D9" w14:textId="77777777" w:rsidR="00EE6962" w:rsidRPr="00734848" w:rsidRDefault="00EE6962" w:rsidP="007F485D">
            <w:pPr>
              <w:rPr>
                <w:sz w:val="28"/>
              </w:rPr>
            </w:pPr>
          </w:p>
          <w:p w14:paraId="574C63A3" w14:textId="77777777" w:rsidR="00EE6962" w:rsidRPr="00734848" w:rsidRDefault="00EE6962" w:rsidP="007F485D">
            <w:pPr>
              <w:rPr>
                <w:sz w:val="28"/>
              </w:rPr>
            </w:pPr>
            <w:r w:rsidRPr="00734848">
              <w:rPr>
                <w:sz w:val="28"/>
              </w:rPr>
              <w:t>YOU ARE HERE</w:t>
            </w:r>
          </w:p>
          <w:p w14:paraId="28973D28" w14:textId="77777777" w:rsidR="00EE6962" w:rsidRPr="00734848" w:rsidRDefault="00EE6962" w:rsidP="007F485D">
            <w:pPr>
              <w:rPr>
                <w:sz w:val="28"/>
              </w:rPr>
            </w:pPr>
          </w:p>
        </w:tc>
        <w:tc>
          <w:tcPr>
            <w:tcW w:w="2067" w:type="dxa"/>
            <w:tcBorders>
              <w:bottom w:val="single" w:sz="4" w:space="0" w:color="auto"/>
            </w:tcBorders>
            <w:shd w:val="clear" w:color="auto" w:fill="FFC000"/>
          </w:tcPr>
          <w:p w14:paraId="4D11F24F" w14:textId="77777777" w:rsidR="00EE6962" w:rsidRPr="0017159D" w:rsidRDefault="00EE6962" w:rsidP="007F485D">
            <w:pPr>
              <w:rPr>
                <w:sz w:val="28"/>
              </w:rPr>
            </w:pPr>
          </w:p>
          <w:p w14:paraId="4489A52E" w14:textId="77777777" w:rsidR="00EE6962" w:rsidRPr="0017159D" w:rsidRDefault="00EE6962" w:rsidP="00191B6D">
            <w:pPr>
              <w:rPr>
                <w:sz w:val="28"/>
              </w:rPr>
            </w:pPr>
            <w:r w:rsidRPr="0017159D">
              <w:rPr>
                <w:sz w:val="28"/>
              </w:rPr>
              <w:t>Meet Jenny</w:t>
            </w:r>
          </w:p>
        </w:tc>
        <w:tc>
          <w:tcPr>
            <w:tcW w:w="2126" w:type="dxa"/>
            <w:tcBorders>
              <w:bottom w:val="single" w:sz="4" w:space="0" w:color="auto"/>
            </w:tcBorders>
            <w:shd w:val="clear" w:color="auto" w:fill="FFC000"/>
          </w:tcPr>
          <w:p w14:paraId="6F929F70" w14:textId="77777777" w:rsidR="00EE6962" w:rsidRPr="0017159D" w:rsidRDefault="00EE6962" w:rsidP="007F485D">
            <w:pPr>
              <w:rPr>
                <w:sz w:val="28"/>
              </w:rPr>
            </w:pPr>
          </w:p>
          <w:p w14:paraId="66FB81B3" w14:textId="77777777" w:rsidR="00EE6962" w:rsidRPr="0017159D" w:rsidRDefault="00EE6962" w:rsidP="00191B6D">
            <w:pPr>
              <w:rPr>
                <w:sz w:val="28"/>
              </w:rPr>
            </w:pPr>
            <w:r w:rsidRPr="0017159D">
              <w:rPr>
                <w:sz w:val="28"/>
              </w:rPr>
              <w:t>Meet Peter</w:t>
            </w:r>
          </w:p>
        </w:tc>
        <w:tc>
          <w:tcPr>
            <w:tcW w:w="1984" w:type="dxa"/>
            <w:tcBorders>
              <w:bottom w:val="single" w:sz="4" w:space="0" w:color="auto"/>
            </w:tcBorders>
            <w:shd w:val="clear" w:color="auto" w:fill="FFC000"/>
          </w:tcPr>
          <w:p w14:paraId="59AB8D29" w14:textId="77777777" w:rsidR="00EE6962" w:rsidRPr="0017159D" w:rsidRDefault="00EE6962" w:rsidP="007F485D">
            <w:pPr>
              <w:rPr>
                <w:sz w:val="28"/>
              </w:rPr>
            </w:pPr>
          </w:p>
          <w:p w14:paraId="255355A2" w14:textId="77777777" w:rsidR="00EE6962" w:rsidRPr="0017159D" w:rsidRDefault="00EE6962" w:rsidP="003D64BC">
            <w:pPr>
              <w:rPr>
                <w:sz w:val="28"/>
              </w:rPr>
            </w:pPr>
            <w:r w:rsidRPr="0017159D">
              <w:rPr>
                <w:sz w:val="28"/>
              </w:rPr>
              <w:t>Meet Andy</w:t>
            </w:r>
          </w:p>
        </w:tc>
      </w:tr>
      <w:tr w:rsidR="00EE6962" w14:paraId="089C5F0C" w14:textId="77777777" w:rsidTr="00EE6962">
        <w:trPr>
          <w:cantSplit/>
          <w:trHeight w:val="1134"/>
        </w:trPr>
        <w:tc>
          <w:tcPr>
            <w:tcW w:w="1384" w:type="dxa"/>
            <w:tcBorders>
              <w:bottom w:val="single" w:sz="4" w:space="0" w:color="auto"/>
            </w:tcBorders>
            <w:shd w:val="clear" w:color="auto" w:fill="385623" w:themeFill="accent6" w:themeFillShade="80"/>
            <w:textDirection w:val="btLr"/>
          </w:tcPr>
          <w:p w14:paraId="355425DC" w14:textId="77777777" w:rsidR="00EE6962" w:rsidRPr="003A3E58" w:rsidRDefault="00EE6962" w:rsidP="001C3FC6">
            <w:pPr>
              <w:ind w:left="113" w:right="113"/>
              <w:rPr>
                <w:color w:val="FFFFFF" w:themeColor="background1"/>
                <w:sz w:val="28"/>
              </w:rPr>
            </w:pPr>
          </w:p>
          <w:p w14:paraId="783D332C" w14:textId="77777777" w:rsidR="00EE6962" w:rsidRPr="003A3E58" w:rsidRDefault="00EE6962" w:rsidP="001C3FC6">
            <w:pPr>
              <w:ind w:left="113" w:right="113"/>
              <w:rPr>
                <w:color w:val="FFFFFF" w:themeColor="background1"/>
                <w:sz w:val="28"/>
              </w:rPr>
            </w:pPr>
            <w:r w:rsidRPr="003A3E58">
              <w:rPr>
                <w:color w:val="FFFFFF" w:themeColor="background1"/>
                <w:sz w:val="28"/>
              </w:rPr>
              <w:t>INFORMATION</w:t>
            </w:r>
          </w:p>
        </w:tc>
        <w:tc>
          <w:tcPr>
            <w:tcW w:w="2186" w:type="dxa"/>
            <w:tcBorders>
              <w:bottom w:val="single" w:sz="4" w:space="0" w:color="auto"/>
            </w:tcBorders>
            <w:shd w:val="clear" w:color="auto" w:fill="385623" w:themeFill="accent6" w:themeFillShade="80"/>
          </w:tcPr>
          <w:p w14:paraId="5EE11F69" w14:textId="77777777" w:rsidR="00EE6962" w:rsidRPr="003A3E58" w:rsidRDefault="00EE6962" w:rsidP="007F485D">
            <w:pPr>
              <w:rPr>
                <w:color w:val="FFFFFF" w:themeColor="background1"/>
                <w:sz w:val="28"/>
              </w:rPr>
            </w:pPr>
          </w:p>
          <w:p w14:paraId="7D7EE5DE" w14:textId="77777777" w:rsidR="00EE6962" w:rsidRPr="003A3E58" w:rsidRDefault="00EE6962" w:rsidP="007F485D">
            <w:pPr>
              <w:rPr>
                <w:color w:val="FFFFFF" w:themeColor="background1"/>
                <w:sz w:val="28"/>
              </w:rPr>
            </w:pPr>
            <w:r>
              <w:rPr>
                <w:color w:val="FFFFFF" w:themeColor="background1"/>
                <w:sz w:val="28"/>
              </w:rPr>
              <w:t>Photographs</w:t>
            </w:r>
          </w:p>
          <w:p w14:paraId="084576FA" w14:textId="77777777" w:rsidR="00EE6962" w:rsidRPr="003A3E58" w:rsidRDefault="00EE6962" w:rsidP="007F485D">
            <w:pPr>
              <w:rPr>
                <w:color w:val="FFFFFF" w:themeColor="background1"/>
                <w:sz w:val="28"/>
              </w:rPr>
            </w:pPr>
          </w:p>
          <w:p w14:paraId="6BF21C13" w14:textId="77777777" w:rsidR="00EE6962" w:rsidRPr="003A3E58" w:rsidRDefault="00EE6962" w:rsidP="007F485D">
            <w:pPr>
              <w:rPr>
                <w:color w:val="FFFFFF" w:themeColor="background1"/>
                <w:sz w:val="28"/>
              </w:rPr>
            </w:pPr>
          </w:p>
          <w:p w14:paraId="422BFB24" w14:textId="77777777" w:rsidR="00EE6962" w:rsidRPr="003A3E58" w:rsidRDefault="00EE6962" w:rsidP="007F485D">
            <w:pPr>
              <w:rPr>
                <w:color w:val="FFFFFF" w:themeColor="background1"/>
                <w:sz w:val="28"/>
              </w:rPr>
            </w:pPr>
          </w:p>
          <w:p w14:paraId="2C4E5FD5" w14:textId="77777777" w:rsidR="00EE6962" w:rsidRPr="003A3E58" w:rsidRDefault="00EE6962" w:rsidP="007F485D">
            <w:pPr>
              <w:rPr>
                <w:color w:val="FFFFFF" w:themeColor="background1"/>
                <w:sz w:val="28"/>
              </w:rPr>
            </w:pPr>
          </w:p>
        </w:tc>
        <w:tc>
          <w:tcPr>
            <w:tcW w:w="2067" w:type="dxa"/>
            <w:tcBorders>
              <w:bottom w:val="single" w:sz="4" w:space="0" w:color="auto"/>
            </w:tcBorders>
            <w:shd w:val="clear" w:color="auto" w:fill="385623" w:themeFill="accent6" w:themeFillShade="80"/>
          </w:tcPr>
          <w:p w14:paraId="55BF3A5B" w14:textId="77777777" w:rsidR="00EE6962" w:rsidRPr="003A3E58" w:rsidRDefault="00EE6962" w:rsidP="007F485D">
            <w:pPr>
              <w:rPr>
                <w:color w:val="FFFFFF" w:themeColor="background1"/>
                <w:sz w:val="28"/>
              </w:rPr>
            </w:pPr>
          </w:p>
          <w:p w14:paraId="242E95F1" w14:textId="77777777" w:rsidR="00EE6962" w:rsidRPr="003A3E58" w:rsidRDefault="00EE6962" w:rsidP="00191B6D">
            <w:pPr>
              <w:rPr>
                <w:color w:val="FFFFFF" w:themeColor="background1"/>
                <w:sz w:val="28"/>
              </w:rPr>
            </w:pPr>
            <w:r w:rsidRPr="003A3E58">
              <w:rPr>
                <w:color w:val="FFFFFF" w:themeColor="background1"/>
                <w:sz w:val="28"/>
              </w:rPr>
              <w:t>Numbers</w:t>
            </w:r>
            <w:r>
              <w:rPr>
                <w:color w:val="FFFFFF" w:themeColor="background1"/>
                <w:sz w:val="28"/>
              </w:rPr>
              <w:t>:</w:t>
            </w:r>
          </w:p>
          <w:p w14:paraId="2A3B1312" w14:textId="77777777" w:rsidR="00EE6962" w:rsidRPr="003A3E58" w:rsidRDefault="00EE6962" w:rsidP="00191B6D">
            <w:pPr>
              <w:rPr>
                <w:color w:val="FFFFFF" w:themeColor="background1"/>
                <w:sz w:val="28"/>
              </w:rPr>
            </w:pPr>
            <w:r w:rsidRPr="003A3E58">
              <w:rPr>
                <w:color w:val="FFFFFF" w:themeColor="background1"/>
                <w:sz w:val="28"/>
              </w:rPr>
              <w:t>Statistics to think about</w:t>
            </w:r>
          </w:p>
        </w:tc>
        <w:tc>
          <w:tcPr>
            <w:tcW w:w="2126" w:type="dxa"/>
            <w:tcBorders>
              <w:bottom w:val="single" w:sz="4" w:space="0" w:color="auto"/>
            </w:tcBorders>
            <w:shd w:val="clear" w:color="auto" w:fill="385623" w:themeFill="accent6" w:themeFillShade="80"/>
          </w:tcPr>
          <w:p w14:paraId="37576F2F" w14:textId="77777777" w:rsidR="00EE6962" w:rsidRPr="003A3E58" w:rsidRDefault="00EE6962" w:rsidP="007F485D">
            <w:pPr>
              <w:rPr>
                <w:color w:val="FFFFFF" w:themeColor="background1"/>
                <w:sz w:val="28"/>
              </w:rPr>
            </w:pPr>
          </w:p>
          <w:p w14:paraId="30512927" w14:textId="77777777" w:rsidR="00EE6962" w:rsidRPr="003A3E58" w:rsidRDefault="00EE6962" w:rsidP="007F485D">
            <w:pPr>
              <w:rPr>
                <w:color w:val="FFFFFF" w:themeColor="background1"/>
                <w:sz w:val="28"/>
              </w:rPr>
            </w:pPr>
            <w:r w:rsidRPr="003A3E58">
              <w:rPr>
                <w:color w:val="FFFFFF" w:themeColor="background1"/>
                <w:sz w:val="28"/>
              </w:rPr>
              <w:t>People who Help:</w:t>
            </w:r>
          </w:p>
          <w:p w14:paraId="34A49728" w14:textId="77777777" w:rsidR="00EE6962" w:rsidRPr="003A3E58" w:rsidRDefault="00EE6962" w:rsidP="007F485D">
            <w:pPr>
              <w:rPr>
                <w:color w:val="FFFFFF" w:themeColor="background1"/>
                <w:sz w:val="28"/>
              </w:rPr>
            </w:pPr>
            <w:r w:rsidRPr="003A3E58">
              <w:rPr>
                <w:color w:val="FFFFFF" w:themeColor="background1"/>
                <w:sz w:val="28"/>
              </w:rPr>
              <w:t>Charities which help victims or trafficking or campaign for awareness  and change</w:t>
            </w:r>
          </w:p>
        </w:tc>
        <w:tc>
          <w:tcPr>
            <w:tcW w:w="1984" w:type="dxa"/>
            <w:tcBorders>
              <w:bottom w:val="single" w:sz="4" w:space="0" w:color="auto"/>
            </w:tcBorders>
            <w:shd w:val="clear" w:color="auto" w:fill="385623" w:themeFill="accent6" w:themeFillShade="80"/>
          </w:tcPr>
          <w:p w14:paraId="2947B924" w14:textId="77777777" w:rsidR="00EE6962" w:rsidRPr="003A3E58" w:rsidRDefault="00EE6962" w:rsidP="007F485D">
            <w:pPr>
              <w:rPr>
                <w:color w:val="FFFFFF" w:themeColor="background1"/>
                <w:sz w:val="28"/>
              </w:rPr>
            </w:pPr>
          </w:p>
          <w:p w14:paraId="3F966B3A" w14:textId="77777777" w:rsidR="00EE6962" w:rsidRPr="003A3E58" w:rsidRDefault="00EE6962" w:rsidP="007F485D">
            <w:pPr>
              <w:rPr>
                <w:color w:val="FFFFFF" w:themeColor="background1"/>
                <w:sz w:val="28"/>
              </w:rPr>
            </w:pPr>
            <w:r w:rsidRPr="003A3E58">
              <w:rPr>
                <w:color w:val="FFFFFF" w:themeColor="background1"/>
                <w:sz w:val="28"/>
              </w:rPr>
              <w:t>Indicators of Trafficking</w:t>
            </w:r>
          </w:p>
        </w:tc>
      </w:tr>
      <w:tr w:rsidR="00EE6962" w14:paraId="1D172256" w14:textId="77777777" w:rsidTr="003A3E58">
        <w:trPr>
          <w:cantSplit/>
          <w:trHeight w:val="1134"/>
        </w:trPr>
        <w:tc>
          <w:tcPr>
            <w:tcW w:w="1384" w:type="dxa"/>
            <w:tcBorders>
              <w:bottom w:val="single" w:sz="4" w:space="0" w:color="auto"/>
            </w:tcBorders>
            <w:shd w:val="clear" w:color="auto" w:fill="323E4F" w:themeFill="text2" w:themeFillShade="BF"/>
            <w:textDirection w:val="btLr"/>
          </w:tcPr>
          <w:p w14:paraId="71F71411" w14:textId="77777777" w:rsidR="00EE6962" w:rsidRDefault="00EE6962" w:rsidP="001C3FC6">
            <w:pPr>
              <w:ind w:left="113" w:right="113"/>
              <w:rPr>
                <w:sz w:val="28"/>
              </w:rPr>
            </w:pPr>
          </w:p>
          <w:p w14:paraId="2EC9BFAC" w14:textId="77777777" w:rsidR="00EE6962" w:rsidRPr="00734848" w:rsidRDefault="00EE6962" w:rsidP="001C3FC6">
            <w:pPr>
              <w:ind w:left="113" w:right="113"/>
              <w:rPr>
                <w:sz w:val="28"/>
              </w:rPr>
            </w:pPr>
            <w:r>
              <w:rPr>
                <w:sz w:val="28"/>
              </w:rPr>
              <w:t>PRAYER AND</w:t>
            </w:r>
            <w:r>
              <w:rPr>
                <w:sz w:val="28"/>
              </w:rPr>
              <w:br/>
              <w:t>REFLECTION</w:t>
            </w:r>
          </w:p>
        </w:tc>
        <w:tc>
          <w:tcPr>
            <w:tcW w:w="2186" w:type="dxa"/>
            <w:tcBorders>
              <w:bottom w:val="single" w:sz="4" w:space="0" w:color="auto"/>
            </w:tcBorders>
            <w:shd w:val="clear" w:color="auto" w:fill="323E4F" w:themeFill="text2" w:themeFillShade="BF"/>
          </w:tcPr>
          <w:p w14:paraId="0CCAE7C1" w14:textId="77777777" w:rsidR="00EE6962" w:rsidRPr="00734848" w:rsidRDefault="00EE6962" w:rsidP="007F485D">
            <w:pPr>
              <w:rPr>
                <w:sz w:val="28"/>
              </w:rPr>
            </w:pPr>
          </w:p>
          <w:p w14:paraId="5F29886A" w14:textId="77777777" w:rsidR="00EE6962" w:rsidRPr="00734848" w:rsidRDefault="00EE6962" w:rsidP="007F485D">
            <w:pPr>
              <w:rPr>
                <w:sz w:val="28"/>
              </w:rPr>
            </w:pPr>
            <w:r w:rsidRPr="00734848">
              <w:rPr>
                <w:sz w:val="28"/>
              </w:rPr>
              <w:t xml:space="preserve">Engaging with the Bible </w:t>
            </w:r>
          </w:p>
          <w:p w14:paraId="57633847" w14:textId="77777777" w:rsidR="00EE6962" w:rsidRPr="00734848" w:rsidRDefault="00EE6962" w:rsidP="007F485D">
            <w:pPr>
              <w:rPr>
                <w:sz w:val="28"/>
              </w:rPr>
            </w:pPr>
          </w:p>
          <w:p w14:paraId="1472D99B" w14:textId="77777777" w:rsidR="00EE6962" w:rsidRPr="00734848" w:rsidRDefault="00EE6962" w:rsidP="007F485D">
            <w:pPr>
              <w:rPr>
                <w:sz w:val="28"/>
              </w:rPr>
            </w:pPr>
          </w:p>
          <w:p w14:paraId="1512D2AC" w14:textId="77777777" w:rsidR="00EE6962" w:rsidRPr="00734848" w:rsidRDefault="00EE6962" w:rsidP="007F485D">
            <w:pPr>
              <w:rPr>
                <w:sz w:val="28"/>
              </w:rPr>
            </w:pPr>
          </w:p>
        </w:tc>
        <w:tc>
          <w:tcPr>
            <w:tcW w:w="2067" w:type="dxa"/>
            <w:tcBorders>
              <w:bottom w:val="single" w:sz="4" w:space="0" w:color="auto"/>
            </w:tcBorders>
            <w:shd w:val="clear" w:color="auto" w:fill="323E4F" w:themeFill="text2" w:themeFillShade="BF"/>
          </w:tcPr>
          <w:p w14:paraId="0E28CF47" w14:textId="77777777" w:rsidR="00EE6962" w:rsidRPr="00734848" w:rsidRDefault="00EE6962" w:rsidP="007F485D">
            <w:pPr>
              <w:rPr>
                <w:sz w:val="28"/>
              </w:rPr>
            </w:pPr>
            <w:r w:rsidRPr="00734848">
              <w:rPr>
                <w:sz w:val="28"/>
              </w:rPr>
              <w:t xml:space="preserve"> </w:t>
            </w:r>
          </w:p>
          <w:p w14:paraId="4EA49283" w14:textId="77777777" w:rsidR="00EE6962" w:rsidRPr="00734848" w:rsidRDefault="00EE6962" w:rsidP="007F485D">
            <w:pPr>
              <w:rPr>
                <w:sz w:val="28"/>
              </w:rPr>
            </w:pPr>
            <w:r w:rsidRPr="00734848">
              <w:rPr>
                <w:sz w:val="28"/>
              </w:rPr>
              <w:t>Prayers</w:t>
            </w:r>
          </w:p>
        </w:tc>
        <w:tc>
          <w:tcPr>
            <w:tcW w:w="2126" w:type="dxa"/>
            <w:tcBorders>
              <w:bottom w:val="single" w:sz="4" w:space="0" w:color="auto"/>
            </w:tcBorders>
            <w:shd w:val="clear" w:color="auto" w:fill="323E4F" w:themeFill="text2" w:themeFillShade="BF"/>
          </w:tcPr>
          <w:p w14:paraId="1A957C84" w14:textId="77777777" w:rsidR="00EE6962" w:rsidRPr="00734848" w:rsidRDefault="00EE6962" w:rsidP="007F485D">
            <w:pPr>
              <w:rPr>
                <w:sz w:val="28"/>
              </w:rPr>
            </w:pPr>
          </w:p>
          <w:p w14:paraId="73D68E05" w14:textId="77777777" w:rsidR="00EE6962" w:rsidRPr="00734848" w:rsidRDefault="00EE6962" w:rsidP="00191B6D">
            <w:pPr>
              <w:rPr>
                <w:sz w:val="28"/>
              </w:rPr>
            </w:pPr>
            <w:r w:rsidRPr="00734848">
              <w:rPr>
                <w:sz w:val="28"/>
              </w:rPr>
              <w:t>Reflections</w:t>
            </w:r>
          </w:p>
        </w:tc>
        <w:tc>
          <w:tcPr>
            <w:tcW w:w="1984" w:type="dxa"/>
            <w:tcBorders>
              <w:bottom w:val="single" w:sz="4" w:space="0" w:color="auto"/>
            </w:tcBorders>
            <w:shd w:val="clear" w:color="auto" w:fill="323E4F" w:themeFill="text2" w:themeFillShade="BF"/>
          </w:tcPr>
          <w:p w14:paraId="09134D41" w14:textId="77777777" w:rsidR="00EE6962" w:rsidRDefault="00EE6962" w:rsidP="007F485D">
            <w:pPr>
              <w:rPr>
                <w:sz w:val="28"/>
              </w:rPr>
            </w:pPr>
          </w:p>
          <w:p w14:paraId="44877EC5" w14:textId="77777777" w:rsidR="00EE6962" w:rsidRPr="00734848" w:rsidRDefault="00EE6962" w:rsidP="007F485D">
            <w:pPr>
              <w:rPr>
                <w:sz w:val="28"/>
              </w:rPr>
            </w:pPr>
            <w:r>
              <w:rPr>
                <w:sz w:val="28"/>
              </w:rPr>
              <w:t>Safe spaces</w:t>
            </w:r>
          </w:p>
        </w:tc>
      </w:tr>
      <w:tr w:rsidR="00EE6962" w14:paraId="001BC68B" w14:textId="77777777" w:rsidTr="003A3E58">
        <w:trPr>
          <w:cantSplit/>
          <w:trHeight w:val="1134"/>
        </w:trPr>
        <w:tc>
          <w:tcPr>
            <w:tcW w:w="1384" w:type="dxa"/>
            <w:shd w:val="clear" w:color="auto" w:fill="833C0B" w:themeFill="accent2" w:themeFillShade="80"/>
            <w:textDirection w:val="btLr"/>
          </w:tcPr>
          <w:p w14:paraId="1B8CFDC2" w14:textId="77777777" w:rsidR="00EE6962" w:rsidRDefault="00EE6962" w:rsidP="001C3FC6">
            <w:pPr>
              <w:ind w:left="113" w:right="113"/>
              <w:rPr>
                <w:sz w:val="28"/>
              </w:rPr>
            </w:pPr>
          </w:p>
          <w:p w14:paraId="0AEFBE04" w14:textId="77777777" w:rsidR="00EE6962" w:rsidRPr="00734848" w:rsidRDefault="00EE6962" w:rsidP="001C3FC6">
            <w:pPr>
              <w:ind w:left="113" w:right="113"/>
              <w:rPr>
                <w:sz w:val="28"/>
              </w:rPr>
            </w:pPr>
            <w:r>
              <w:rPr>
                <w:sz w:val="28"/>
              </w:rPr>
              <w:t xml:space="preserve"> </w:t>
            </w:r>
            <w:r w:rsidRPr="0053447D">
              <w:rPr>
                <w:color w:val="FFFFFF" w:themeColor="background1"/>
                <w:sz w:val="28"/>
              </w:rPr>
              <w:t>DOING</w:t>
            </w:r>
            <w:r>
              <w:rPr>
                <w:sz w:val="28"/>
              </w:rPr>
              <w:t xml:space="preserve"> </w:t>
            </w:r>
            <w:r w:rsidRPr="0053447D">
              <w:rPr>
                <w:color w:val="FFFFFF" w:themeColor="background1"/>
                <w:sz w:val="28"/>
              </w:rPr>
              <w:t>SOMETHING</w:t>
            </w:r>
          </w:p>
        </w:tc>
        <w:tc>
          <w:tcPr>
            <w:tcW w:w="2186" w:type="dxa"/>
            <w:shd w:val="clear" w:color="auto" w:fill="833C0B" w:themeFill="accent2" w:themeFillShade="80"/>
          </w:tcPr>
          <w:p w14:paraId="2A595E52" w14:textId="77777777" w:rsidR="00EE6962" w:rsidRPr="00734848" w:rsidRDefault="00EE6962" w:rsidP="007F485D">
            <w:pPr>
              <w:rPr>
                <w:sz w:val="28"/>
              </w:rPr>
            </w:pPr>
          </w:p>
          <w:p w14:paraId="4184327A" w14:textId="77777777" w:rsidR="00EE6962" w:rsidRPr="0053447D" w:rsidRDefault="00EE6962" w:rsidP="007F485D">
            <w:pPr>
              <w:rPr>
                <w:color w:val="FFFFFF" w:themeColor="background1"/>
                <w:sz w:val="28"/>
              </w:rPr>
            </w:pPr>
            <w:r w:rsidRPr="0053447D">
              <w:rPr>
                <w:color w:val="FFFFFF" w:themeColor="background1"/>
                <w:sz w:val="28"/>
              </w:rPr>
              <w:t>Acknowledging Complicity</w:t>
            </w:r>
          </w:p>
          <w:p w14:paraId="07913F20" w14:textId="77777777" w:rsidR="00EE6962" w:rsidRPr="00734848" w:rsidRDefault="00EE6962" w:rsidP="007F485D">
            <w:pPr>
              <w:rPr>
                <w:sz w:val="28"/>
              </w:rPr>
            </w:pPr>
          </w:p>
          <w:p w14:paraId="6A2F6911" w14:textId="77777777" w:rsidR="00EE6962" w:rsidRPr="00734848" w:rsidRDefault="00EE6962" w:rsidP="007F485D">
            <w:pPr>
              <w:rPr>
                <w:sz w:val="28"/>
              </w:rPr>
            </w:pPr>
          </w:p>
          <w:p w14:paraId="37DEA517" w14:textId="77777777" w:rsidR="00EE6962" w:rsidRPr="00734848" w:rsidRDefault="00EE6962" w:rsidP="007F485D">
            <w:pPr>
              <w:rPr>
                <w:sz w:val="28"/>
              </w:rPr>
            </w:pPr>
          </w:p>
          <w:p w14:paraId="73703D1E" w14:textId="77777777" w:rsidR="00EE6962" w:rsidRPr="00734848" w:rsidRDefault="00EE6962" w:rsidP="007F485D">
            <w:pPr>
              <w:rPr>
                <w:sz w:val="28"/>
              </w:rPr>
            </w:pPr>
          </w:p>
        </w:tc>
        <w:tc>
          <w:tcPr>
            <w:tcW w:w="2067" w:type="dxa"/>
            <w:shd w:val="clear" w:color="auto" w:fill="833C0B" w:themeFill="accent2" w:themeFillShade="80"/>
          </w:tcPr>
          <w:p w14:paraId="33E598F7" w14:textId="77777777" w:rsidR="00EE6962" w:rsidRPr="00734848" w:rsidRDefault="00EE6962" w:rsidP="007F485D">
            <w:pPr>
              <w:rPr>
                <w:sz w:val="28"/>
              </w:rPr>
            </w:pPr>
          </w:p>
          <w:p w14:paraId="0A2A1952" w14:textId="77777777" w:rsidR="00EE6962" w:rsidRPr="0053447D" w:rsidRDefault="00EE6962" w:rsidP="007F485D">
            <w:pPr>
              <w:rPr>
                <w:color w:val="FFFFFF" w:themeColor="background1"/>
                <w:sz w:val="28"/>
              </w:rPr>
            </w:pPr>
            <w:r w:rsidRPr="0053447D">
              <w:rPr>
                <w:color w:val="FFFFFF" w:themeColor="background1"/>
                <w:sz w:val="28"/>
              </w:rPr>
              <w:t xml:space="preserve">Being </w:t>
            </w:r>
            <w:r w:rsidR="0053447D" w:rsidRPr="0053447D">
              <w:rPr>
                <w:color w:val="FFFFFF" w:themeColor="background1"/>
                <w:sz w:val="28"/>
              </w:rPr>
              <w:t>Vigil</w:t>
            </w:r>
            <w:r w:rsidR="0053447D">
              <w:rPr>
                <w:color w:val="FFFFFF" w:themeColor="background1"/>
                <w:sz w:val="28"/>
              </w:rPr>
              <w:t>a</w:t>
            </w:r>
            <w:r w:rsidR="0053447D" w:rsidRPr="0053447D">
              <w:rPr>
                <w:color w:val="FFFFFF" w:themeColor="background1"/>
                <w:sz w:val="28"/>
              </w:rPr>
              <w:t>nt</w:t>
            </w:r>
          </w:p>
          <w:p w14:paraId="0C1A0D40" w14:textId="77777777" w:rsidR="00EE6962" w:rsidRPr="00734848" w:rsidRDefault="00EE6962" w:rsidP="007F485D">
            <w:pPr>
              <w:rPr>
                <w:sz w:val="28"/>
              </w:rPr>
            </w:pPr>
          </w:p>
        </w:tc>
        <w:tc>
          <w:tcPr>
            <w:tcW w:w="2126" w:type="dxa"/>
            <w:shd w:val="clear" w:color="auto" w:fill="833C0B" w:themeFill="accent2" w:themeFillShade="80"/>
          </w:tcPr>
          <w:p w14:paraId="5E7AF50A" w14:textId="77777777" w:rsidR="00EE6962" w:rsidRPr="00734848" w:rsidRDefault="00EE6962" w:rsidP="007F485D">
            <w:pPr>
              <w:rPr>
                <w:sz w:val="28"/>
              </w:rPr>
            </w:pPr>
          </w:p>
          <w:p w14:paraId="2E176197" w14:textId="77777777" w:rsidR="00EE6962" w:rsidRPr="0053447D" w:rsidRDefault="00EE6962" w:rsidP="007B0000">
            <w:pPr>
              <w:rPr>
                <w:color w:val="FFFFFF" w:themeColor="background1"/>
                <w:sz w:val="28"/>
              </w:rPr>
            </w:pPr>
            <w:r w:rsidRPr="0053447D">
              <w:rPr>
                <w:color w:val="FFFFFF" w:themeColor="background1"/>
                <w:sz w:val="28"/>
              </w:rPr>
              <w:t>Being Responsible</w:t>
            </w:r>
          </w:p>
          <w:p w14:paraId="5207B958" w14:textId="77777777" w:rsidR="00EE6962" w:rsidRPr="00734848" w:rsidRDefault="00EE6962" w:rsidP="007F485D">
            <w:pPr>
              <w:rPr>
                <w:sz w:val="28"/>
              </w:rPr>
            </w:pPr>
          </w:p>
        </w:tc>
        <w:tc>
          <w:tcPr>
            <w:tcW w:w="1984" w:type="dxa"/>
            <w:shd w:val="clear" w:color="auto" w:fill="833C0B" w:themeFill="accent2" w:themeFillShade="80"/>
          </w:tcPr>
          <w:p w14:paraId="0D5E367F" w14:textId="77777777" w:rsidR="00EE6962" w:rsidRPr="00734848" w:rsidRDefault="00EE6962" w:rsidP="007F485D">
            <w:pPr>
              <w:rPr>
                <w:sz w:val="28"/>
              </w:rPr>
            </w:pPr>
          </w:p>
          <w:p w14:paraId="725D4B39" w14:textId="77777777" w:rsidR="00EE6962" w:rsidRPr="00734848" w:rsidRDefault="00EE6962" w:rsidP="007F485D">
            <w:pPr>
              <w:rPr>
                <w:sz w:val="28"/>
              </w:rPr>
            </w:pPr>
            <w:r w:rsidRPr="0053447D">
              <w:rPr>
                <w:color w:val="FFFFFF" w:themeColor="background1"/>
                <w:sz w:val="28"/>
              </w:rPr>
              <w:t>Final Thoughts</w:t>
            </w:r>
          </w:p>
        </w:tc>
      </w:tr>
    </w:tbl>
    <w:p w14:paraId="449C6749" w14:textId="77777777" w:rsidR="00EE6962" w:rsidRDefault="00EE6962">
      <w:r>
        <w:t xml:space="preserve"> </w:t>
      </w:r>
    </w:p>
    <w:p w14:paraId="3F333C7B" w14:textId="77777777" w:rsidR="00EE6962" w:rsidRDefault="00EE6962">
      <w:pPr>
        <w:rPr>
          <w:sz w:val="28"/>
        </w:rPr>
      </w:pPr>
      <w:r>
        <w:rPr>
          <w:b/>
          <w:noProof/>
          <w:sz w:val="40"/>
          <w:szCs w:val="32"/>
          <w:lang w:val="en-US"/>
        </w:rPr>
        <mc:AlternateContent>
          <mc:Choice Requires="wps">
            <w:drawing>
              <wp:anchor distT="0" distB="0" distL="114300" distR="114300" simplePos="0" relativeHeight="251666432" behindDoc="1" locked="0" layoutInCell="1" allowOverlap="1" wp14:anchorId="4415786F" wp14:editId="06BA015C">
                <wp:simplePos x="0" y="0"/>
                <wp:positionH relativeFrom="column">
                  <wp:posOffset>-923925</wp:posOffset>
                </wp:positionH>
                <wp:positionV relativeFrom="paragraph">
                  <wp:posOffset>2923539</wp:posOffset>
                </wp:positionV>
                <wp:extent cx="7597140" cy="7046595"/>
                <wp:effectExtent l="0" t="0" r="22860" b="20955"/>
                <wp:wrapNone/>
                <wp:docPr id="59" name="Rectangle 59"/>
                <wp:cNvGraphicFramePr/>
                <a:graphic xmlns:a="http://schemas.openxmlformats.org/drawingml/2006/main">
                  <a:graphicData uri="http://schemas.microsoft.com/office/word/2010/wordprocessingShape">
                    <wps:wsp>
                      <wps:cNvSpPr/>
                      <wps:spPr>
                        <a:xfrm>
                          <a:off x="0" y="0"/>
                          <a:ext cx="7597140" cy="70465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0AC2B" id="Rectangle 59" o:spid="_x0000_s1026" style="position:absolute;margin-left:-72.75pt;margin-top:230.2pt;width:598.2pt;height:55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P8iQIAAG8FAAAOAAAAZHJzL2Uyb0RvYy54bWysVEtv2zAMvg/YfxB0X20HSbMEdYqgRYcB&#10;RVu0HXpWZCk2IImapMTJfv0o+ZGgK3YY5oNMiuTHh0heXR+0InvhfAOmpMVFTokwHKrGbEv64/Xu&#10;y1dKfGCmYgqMKOlReHq9+vzpqrVLMYEaVCUcQRDjl60taR2CXWaZ57XQzF+AFQaFEpxmAVm3zSrH&#10;WkTXKpvk+WXWgqusAy68x9vbTkhXCV9KwcOjlF4EokqKsYV0unRu4pmtrthy65itG96Hwf4hCs0a&#10;g05HqFsWGNm55g8o3XAHHmS44KAzkLLhIuWA2RT5u2xeamZFygWL4+1YJv//YPnD/smRpirpbEGJ&#10;YRrf6BmrxsxWCYJ3WKDW+iXqvdgn13MeyZjtQTod/5gHOaSiHseiikMgHC/ns8W8mGLtOcrm+fRy&#10;tphF1Oxkbp0P3wRoEomSOvSfisn29z50qoNK9OZBNdVdo1RiYqeIG+XInuEbb7ZFD36mlcUMupgT&#10;FY5KRFtlnoXE5DHKSXKY2u4ExjgXJhSdqGaV6HzMcvwGL4P7lFACjMgSoxuxe4BBswMZsLv0ev1o&#10;KlLXjsb53wLrjEeL5BlMGI11Y8B9BKAwq95zp4/hn5UmkhuojtgaDrqZ8ZbfNfg898yHJ+ZwSPBJ&#10;cfDDIx5SQVtS6ClKanC/PrqP+ti7KKWkxaErqf+5Y05Qor4b7OpFMY2dEhIznc0nyLhzyeZcYnb6&#10;BvDNC1wxlicy6gc1kNKBfsP9sI5eUcQMR98l5cENzE3olgFuGC7W66SGk2lZuDcvlkfwWNXYfq+H&#10;N+Zs36MB2/sBhgFly3et2ulGSwPrXQDZpD4+1bWvN051apx+A8W1cc4nrdOeXP0GAAD//wMAUEsD&#10;BBQABgAIAAAAIQBAlJz44wAAAA4BAAAPAAAAZHJzL2Rvd25yZXYueG1sTI+xTsMwEIZ3JN7BOiQW&#10;1NopcYEQp6qgDBUToQOjExsnIj5Httsmb487wXan+/Tf95ebyQ7kpH3oHQrIlgyIxtapHo2Aw+fb&#10;4hFIiBKVHBxqAbMOsKmur0pZKHfGD32qoyEpBEMhBXQxjgWloe20lWHpRo3p9u28lTGt3lDl5TmF&#10;24GuGFtTK3tMHzo56pdOtz/10QrY8caH+e7V4+p9rve7L3N/2Bohbm+m7TOQqKf4B8NFP6lDlZwa&#10;d0QVyCBgkeWcJ1ZAvmY5kAvCOHsC0qSJP7AMaFXS/zWqXwAAAP//AwBQSwECLQAUAAYACAAAACEA&#10;toM4kv4AAADhAQAAEwAAAAAAAAAAAAAAAAAAAAAAW0NvbnRlbnRfVHlwZXNdLnhtbFBLAQItABQA&#10;BgAIAAAAIQA4/SH/1gAAAJQBAAALAAAAAAAAAAAAAAAAAC8BAABfcmVscy8ucmVsc1BLAQItABQA&#10;BgAIAAAAIQDurdP8iQIAAG8FAAAOAAAAAAAAAAAAAAAAAC4CAABkcnMvZTJvRG9jLnhtbFBLAQIt&#10;ABQABgAIAAAAIQBAlJz44wAAAA4BAAAPAAAAAAAAAAAAAAAAAOMEAABkcnMvZG93bnJldi54bWxQ&#10;SwUGAAAAAAQABADzAAAA8wUAAAAA&#10;" fillcolor="white [3212]" strokecolor="#1f4d78 [1604]" strokeweight="1pt"/>
            </w:pict>
          </mc:Fallback>
        </mc:AlternateContent>
      </w:r>
      <w:r w:rsidRPr="000E7EB0">
        <w:rPr>
          <w:sz w:val="28"/>
        </w:rPr>
        <w:t xml:space="preserve">These resources accompany a paper </w:t>
      </w:r>
      <w:r>
        <w:rPr>
          <w:sz w:val="28"/>
        </w:rPr>
        <w:t xml:space="preserve">from the Mission Theology Advisory Group (MTAG) </w:t>
      </w:r>
      <w:r w:rsidRPr="000E7EB0">
        <w:rPr>
          <w:sz w:val="28"/>
        </w:rPr>
        <w:t>on mission, theology and human trafficking which has been widely shared and disseminated</w:t>
      </w:r>
      <w:r>
        <w:rPr>
          <w:sz w:val="28"/>
        </w:rPr>
        <w:t xml:space="preserve"> through the Christian denominations of the UK, through the Anglican Communion and through the Vatican. You can find this paper in the Church Resources section of the Church of England website.  In this paper there are more stories about human trafficking and modern day slavery and an in-depth enquiry about why Christians should care about these issues. You can also find out more about what the Church of England in particular is doing to </w:t>
      </w:r>
      <w:r>
        <w:rPr>
          <w:sz w:val="28"/>
        </w:rPr>
        <w:lastRenderedPageBreak/>
        <w:t xml:space="preserve">engage with issues around human trafficking through Dr Charles Reed and the </w:t>
      </w:r>
      <w:proofErr w:type="spellStart"/>
      <w:r>
        <w:rPr>
          <w:sz w:val="28"/>
        </w:rPr>
        <w:t>Clewer</w:t>
      </w:r>
      <w:proofErr w:type="spellEnd"/>
      <w:r>
        <w:rPr>
          <w:sz w:val="28"/>
        </w:rPr>
        <w:t xml:space="preserve"> initiative on the Church of England website. </w:t>
      </w:r>
    </w:p>
    <w:p w14:paraId="2BA3FE32" w14:textId="77777777" w:rsidR="00EE6962" w:rsidRDefault="00EE6962">
      <w:pPr>
        <w:rPr>
          <w:sz w:val="28"/>
        </w:rPr>
      </w:pPr>
      <w:r>
        <w:rPr>
          <w:sz w:val="28"/>
        </w:rPr>
        <w:t>You can find out more about MTAG and what we do from our page on the Church of England website.</w:t>
      </w:r>
    </w:p>
    <w:p w14:paraId="4D5B90E4" w14:textId="77777777" w:rsidR="00EE6962" w:rsidRDefault="00EE6962">
      <w:pPr>
        <w:rPr>
          <w:rStyle w:val="Hyperlink"/>
        </w:rPr>
      </w:pPr>
      <w:r w:rsidRPr="000938BC">
        <w:rPr>
          <w:b/>
          <w:sz w:val="28"/>
        </w:rPr>
        <w:t xml:space="preserve">If you would prefer to print a plain text version of these resources for downloading and sharing, please contact Anne Richards </w:t>
      </w:r>
      <w:hyperlink r:id="rId18" w:history="1">
        <w:r w:rsidRPr="000938BC">
          <w:rPr>
            <w:rStyle w:val="Hyperlink"/>
            <w:b/>
            <w:sz w:val="28"/>
          </w:rPr>
          <w:t>anne.richards@churchofengland.org</w:t>
        </w:r>
      </w:hyperlink>
      <w:r>
        <w:rPr>
          <w:sz w:val="28"/>
        </w:rPr>
        <w:t xml:space="preserve">. </w:t>
      </w:r>
    </w:p>
    <w:p w14:paraId="4CD254AB" w14:textId="77777777" w:rsidR="00EE6962" w:rsidRDefault="00EE6962">
      <w:pPr>
        <w:rPr>
          <w:rStyle w:val="Hyperlink"/>
        </w:rPr>
      </w:pPr>
      <w:r>
        <w:rPr>
          <w:rStyle w:val="Hyperlink"/>
        </w:rPr>
        <w:br w:type="page"/>
      </w:r>
    </w:p>
    <w:bookmarkStart w:id="8" w:name="_Toc498363300"/>
    <w:p w14:paraId="3C06F5CB" w14:textId="77777777" w:rsidR="00EE6962" w:rsidRPr="0053447D" w:rsidRDefault="00EE6962" w:rsidP="00D35F72">
      <w:pPr>
        <w:pStyle w:val="Heading1"/>
        <w:rPr>
          <w:color w:val="auto"/>
        </w:rPr>
      </w:pPr>
      <w:r w:rsidRPr="0017159D">
        <w:rPr>
          <w:noProof/>
          <w:sz w:val="28"/>
          <w:lang w:val="en-US"/>
        </w:rPr>
        <w:lastRenderedPageBreak/>
        <mc:AlternateContent>
          <mc:Choice Requires="wps">
            <w:drawing>
              <wp:anchor distT="0" distB="0" distL="114300" distR="114300" simplePos="0" relativeHeight="251667456" behindDoc="1" locked="0" layoutInCell="1" allowOverlap="1" wp14:anchorId="28D2E164" wp14:editId="3D1D914B">
                <wp:simplePos x="0" y="0"/>
                <wp:positionH relativeFrom="column">
                  <wp:posOffset>-952500</wp:posOffset>
                </wp:positionH>
                <wp:positionV relativeFrom="paragraph">
                  <wp:posOffset>-885825</wp:posOffset>
                </wp:positionV>
                <wp:extent cx="7772400" cy="10748010"/>
                <wp:effectExtent l="0" t="0" r="19050" b="15240"/>
                <wp:wrapNone/>
                <wp:docPr id="60" name="Rectangle 60"/>
                <wp:cNvGraphicFramePr/>
                <a:graphic xmlns:a="http://schemas.openxmlformats.org/drawingml/2006/main">
                  <a:graphicData uri="http://schemas.microsoft.com/office/word/2010/wordprocessingShape">
                    <wps:wsp>
                      <wps:cNvSpPr/>
                      <wps:spPr>
                        <a:xfrm>
                          <a:off x="0" y="0"/>
                          <a:ext cx="7772400" cy="1074801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E521C" id="Rectangle 60" o:spid="_x0000_s1026" style="position:absolute;margin-left:-75pt;margin-top:-69.75pt;width:612pt;height:84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O28hgIAAHQFAAAOAAAAZHJzL2Uyb0RvYy54bWysVN9PGzEMfp+0/yHK+7i7qlBWcUUViGkS&#10;AgRMPIdc0ouUxFmS9tr99XNyP6gY2sO0PqT22f5sf7Fzcbk3muyEDwpsTauTkhJhOTTKbmr64/nm&#10;yzklITLbMA1W1PQgAr1cff500bmlmEELuhGeIIgNy87VtI3RLYsi8FYYFk7ACYtGCd6wiKrfFI1n&#10;HaIbXczK8qzowDfOAxch4Nfr3khXGV9KweO9lEFEomuKtcV8+ny+prNYXbDlxjPXKj6Uwf6hCsOU&#10;xaQT1DWLjGy9+gPKKO4hgIwnHEwBUioucg/YTVW+6+apZU7kXpCc4Caawv+D5Xe7B09UU9MzpMcy&#10;g3f0iKwxu9GC4DckqHNhiX5P7sEPWkAxdbuX3qR/7IPsM6mHiVSxj4Tjx8ViMZuXCM7RVpWL+Tk2&#10;mmCLt3jnQ/wmwJAk1NRjAZlNtrsNsXcdXVK6AFo1N0rrrKRREVfakx3DS2acCxvnQ4IjzyK10Ree&#10;pXjQIsVr+ygkMoClznLSPHvvAave1LJG9HlOS/yNWcYSclMZMCFLrHDCHgBGz+NiqwFm8E+hIo/u&#10;FFz+rbCenykiZwYbp2CjLPiPAHScMvf+WP4RNUl8heaA8+GhX5zg+I3CK7plIT4wj5uC94rbH+/x&#10;kBq6msIgUdKC//XR9+SPA4xWSjrcvJqGn1vmBSX6u8XR/lrN52lVszI/XcxQ8ceW12OL3ZorwHuv&#10;8J1xPIvJP+pRlB7MCz4S65QVTcxyzF1THv2oXMX+RcBnhov1OrvhejoWb+2T4wk8sZpG8Hn/wrwb&#10;5jTijN/BuKVs+W5ce98UaWG9jSBVnuU3Xge+cbXz4AzPUHo7jvXs9fZYrn4DAAD//wMAUEsDBBQA&#10;BgAIAAAAIQDT6WZb4AAAAA8BAAAPAAAAZHJzL2Rvd25yZXYueG1sTI/BTsMwEETvSPyDtUi9tU7a&#10;ukCIU5FKCI5Q+AA3NnYgXkex24S/Z3OC2+zuaPZNuZ98xy5miG1ACfkqA2awCbpFK+Hj/Wl5Bywm&#10;hVp1AY2EHxNhX11flarQYcQ3czkmyygEY6EkuJT6gvPYOONVXIXeIN0+w+BVonGwXA9qpHDf8XWW&#10;7bhXLdIHp3pzcKb5Pp69hPpF7LZrMdXPgbs6vX5Zy/NRysXN9PgALJkp/Zlhxid0qIjpFM6oI+sk&#10;LHORUZk0q829ADZ7stst7U6khNjkwKuS/+9R/QIAAP//AwBQSwECLQAUAAYACAAAACEAtoM4kv4A&#10;AADhAQAAEwAAAAAAAAAAAAAAAAAAAAAAW0NvbnRlbnRfVHlwZXNdLnhtbFBLAQItABQABgAIAAAA&#10;IQA4/SH/1gAAAJQBAAALAAAAAAAAAAAAAAAAAC8BAABfcmVscy8ucmVsc1BLAQItABQABgAIAAAA&#10;IQAs3O28hgIAAHQFAAAOAAAAAAAAAAAAAAAAAC4CAABkcnMvZTJvRG9jLnhtbFBLAQItABQABgAI&#10;AAAAIQDT6WZb4AAAAA8BAAAPAAAAAAAAAAAAAAAAAOAEAABkcnMvZG93bnJldi54bWxQSwUGAAAA&#10;AAQABADzAAAA7QUAAAAA&#10;" fillcolor="#ffc000 [3207]" strokecolor="#1f4d78 [1604]" strokeweight="1pt"/>
            </w:pict>
          </mc:Fallback>
        </mc:AlternateContent>
      </w:r>
      <w:r w:rsidRPr="0017159D">
        <w:rPr>
          <w:sz w:val="28"/>
        </w:rPr>
        <w:t xml:space="preserve"> </w:t>
      </w:r>
      <w:r w:rsidRPr="0053447D">
        <w:rPr>
          <w:b/>
          <w:color w:val="auto"/>
        </w:rPr>
        <w:t>Meet Jenny</w:t>
      </w:r>
      <w:bookmarkEnd w:id="8"/>
    </w:p>
    <w:p w14:paraId="72104622" w14:textId="77777777" w:rsidR="00EE6962" w:rsidRPr="00D35F72" w:rsidRDefault="00EE6962" w:rsidP="00D35F72"/>
    <w:p w14:paraId="755F7AF0" w14:textId="77777777" w:rsidR="00EE6962" w:rsidRPr="00DB59A7" w:rsidRDefault="00EE6962" w:rsidP="007F485D">
      <w:pPr>
        <w:rPr>
          <w:color w:val="FFFFFF" w:themeColor="background1"/>
          <w:sz w:val="28"/>
        </w:rPr>
      </w:pPr>
      <w:r w:rsidRPr="0053447D">
        <w:rPr>
          <w:sz w:val="28"/>
        </w:rPr>
        <w:t>This is Jenny’s story (all names have been changed)</w:t>
      </w:r>
      <w:r w:rsidRPr="00DB59A7">
        <w:rPr>
          <w:color w:val="FFFFFF" w:themeColor="background1"/>
          <w:sz w:val="28"/>
        </w:rPr>
        <w:t>.</w:t>
      </w:r>
    </w:p>
    <w:p w14:paraId="6AFC3B4D" w14:textId="77777777" w:rsidR="00EE6962" w:rsidRPr="0017159D" w:rsidRDefault="00EE6962" w:rsidP="007F485D">
      <w:pPr>
        <w:rPr>
          <w:sz w:val="28"/>
        </w:rPr>
      </w:pPr>
      <w:r w:rsidRPr="0017159D">
        <w:rPr>
          <w:noProof/>
          <w:sz w:val="28"/>
          <w:lang w:val="en-US"/>
        </w:rPr>
        <w:drawing>
          <wp:inline distT="0" distB="0" distL="0" distR="0" wp14:anchorId="325BCD87" wp14:editId="06E8815F">
            <wp:extent cx="5731510" cy="4353768"/>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31510" cy="4353768"/>
                    </a:xfrm>
                    <a:prstGeom prst="rect">
                      <a:avLst/>
                    </a:prstGeom>
                    <a:ln>
                      <a:noFill/>
                    </a:ln>
                    <a:extLst>
                      <a:ext uri="{53640926-AAD7-44D8-BBD7-CCE9431645EC}">
                        <a14:shadowObscured xmlns:a14="http://schemas.microsoft.com/office/drawing/2010/main"/>
                      </a:ext>
                    </a:extLst>
                  </pic:spPr>
                </pic:pic>
              </a:graphicData>
            </a:graphic>
          </wp:inline>
        </w:drawing>
      </w:r>
    </w:p>
    <w:p w14:paraId="697BEB63" w14:textId="77777777" w:rsidR="00EE6962" w:rsidRPr="0053447D" w:rsidRDefault="00EE6962" w:rsidP="007F485D">
      <w:pPr>
        <w:rPr>
          <w:i/>
          <w:sz w:val="28"/>
        </w:rPr>
      </w:pPr>
      <w:r w:rsidRPr="0053447D">
        <w:rPr>
          <w:i/>
          <w:sz w:val="28"/>
        </w:rPr>
        <w:t>Photo by Elin B on Flickr</w:t>
      </w:r>
    </w:p>
    <w:p w14:paraId="52021CE4" w14:textId="77777777" w:rsidR="00EE6962" w:rsidRPr="0053447D" w:rsidRDefault="00EE6962" w:rsidP="007F485D">
      <w:pPr>
        <w:rPr>
          <w:sz w:val="28"/>
        </w:rPr>
      </w:pPr>
      <w:r w:rsidRPr="0053447D">
        <w:rPr>
          <w:sz w:val="28"/>
        </w:rPr>
        <w:t>Jenny met Shana at work, and they were assigned to work on a project together. She liked Shana and after a few weeks, Shana asked if Jenny would like to go to a dinner party at her house. Jenny readily accepted.</w:t>
      </w:r>
    </w:p>
    <w:p w14:paraId="361B2E32" w14:textId="77777777" w:rsidR="00EE6962" w:rsidRPr="0053447D" w:rsidRDefault="00EE6962" w:rsidP="007F485D">
      <w:pPr>
        <w:rPr>
          <w:sz w:val="28"/>
        </w:rPr>
      </w:pPr>
      <w:r w:rsidRPr="0053447D">
        <w:rPr>
          <w:sz w:val="28"/>
        </w:rPr>
        <w:t xml:space="preserve">Jenny was impressed by Shana’s house and by her wealthy and successful husband Deep. A number of people had come to the dinner party and she enjoyed meeting them and talking to them. When they sat down for dinner however, she was surprised to see a small, very thin, young Asian woman bringing in the food and serving it. There was something ‘off’ about the woman’s behaviour. Deep seemed annoyed at her presence and tutted loudly when she put the serving dish down noisily. As soon as the food was served, the woman disappeared very quickly, keeping her head down, not looking at Shana or Deep. Jenny </w:t>
      </w:r>
      <w:r w:rsidRPr="0053447D">
        <w:rPr>
          <w:sz w:val="28"/>
        </w:rPr>
        <w:lastRenderedPageBreak/>
        <w:t xml:space="preserve">was surprised and asked Shana if the woman was a relative. Shana shook her head, ‘servant’. </w:t>
      </w:r>
    </w:p>
    <w:p w14:paraId="4BC8060F" w14:textId="77777777" w:rsidR="00EE6962" w:rsidRPr="0053447D" w:rsidRDefault="00EE6962" w:rsidP="007F485D">
      <w:pPr>
        <w:rPr>
          <w:sz w:val="28"/>
        </w:rPr>
      </w:pPr>
      <w:r w:rsidRPr="0053447D">
        <w:rPr>
          <w:noProof/>
          <w:sz w:val="28"/>
          <w:lang w:val="en-US"/>
        </w:rPr>
        <mc:AlternateContent>
          <mc:Choice Requires="wps">
            <w:drawing>
              <wp:anchor distT="0" distB="0" distL="114300" distR="114300" simplePos="0" relativeHeight="251668480" behindDoc="1" locked="0" layoutInCell="1" allowOverlap="1" wp14:anchorId="20B7DE60" wp14:editId="48DAB994">
                <wp:simplePos x="0" y="0"/>
                <wp:positionH relativeFrom="column">
                  <wp:posOffset>-942976</wp:posOffset>
                </wp:positionH>
                <wp:positionV relativeFrom="paragraph">
                  <wp:posOffset>-1530985</wp:posOffset>
                </wp:positionV>
                <wp:extent cx="7629525" cy="10784205"/>
                <wp:effectExtent l="0" t="0" r="28575" b="17145"/>
                <wp:wrapNone/>
                <wp:docPr id="61" name="Rectangle 61"/>
                <wp:cNvGraphicFramePr/>
                <a:graphic xmlns:a="http://schemas.openxmlformats.org/drawingml/2006/main">
                  <a:graphicData uri="http://schemas.microsoft.com/office/word/2010/wordprocessingShape">
                    <wps:wsp>
                      <wps:cNvSpPr/>
                      <wps:spPr>
                        <a:xfrm>
                          <a:off x="0" y="0"/>
                          <a:ext cx="7629525" cy="1078420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B31D" id="Rectangle 61" o:spid="_x0000_s1026" style="position:absolute;margin-left:-74.25pt;margin-top:-120.55pt;width:600.75pt;height:84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xiQIAAHQFAAAOAAAAZHJzL2Uyb0RvYy54bWysVEtv2zAMvg/YfxB0X+0YSR9BnSJo0WFA&#10;0RVth55VWYoFSKImKXGyXz9KfjToih2G5aCQIvmR/Ezq8mpvNNkJHxTYms5OSkqE5dAou6npj+fb&#10;L+eUhMhswzRYUdODCPRq9fnTZeeWooIWdCM8QRAblp2raRujWxZF4K0wLJyAExaNErxhEVW/KRrP&#10;OkQ3uqjK8rTowDfOAxch4O1Nb6SrjC+l4PG7lEFEomuKtcV8+ny+prNYXbLlxjPXKj6Uwf6hCsOU&#10;xaQT1A2LjGy9+gPKKO4hgIwnHEwBUioucg/Yzax8181Ty5zIvSA5wU00hf8Hy+93D56opqanM0os&#10;M/iNHpE1ZjdaELxDgjoXluj35B78oAUUU7d76U36xz7IPpN6mEgV+0g4Xp6dVheLakEJR9usPDuf&#10;V+UiwRZv8c6H+FWAIUmoqccCMptsdxdi7zq6pHQBtGpuldZZSaMirrUnO4YfmXEubJwPCY48i9RG&#10;X3iW4kGLFK/to5DIAJZa5aR59t4DznpTyxrR51mU+BuzjCXkpjJgQpZY4YQ9AIyex8VmkpGNwT+F&#10;ijy6U3D5t8J6fqaInBlsnIKNsuA/AtBxytz7Y/lH1CTxFZoDzoeHfnGC47cKP9EdC/GBedwU3Cnc&#10;/vgdD6mhqykMEiUt+F8f3Sd/HGC0UtLh5tU0/NwyLyjR3yyO9sVsPk+rmpX54qxCxR9bXo8tdmuu&#10;Ab87Ti9Wl8XkH/UoSg/mBR+JdcqKJmY55q4pj35UrmP/IuAzw8V6nd1wPR2Ld/bJ8QSeWE0j+Lx/&#10;Yd4Ncxpxxu9h3FK2fDeuvW+KtLDeRpAqz/IbrwPfuNp5cIZnKL0dx3r2enssV78BAAD//wMAUEsD&#10;BBQABgAIAAAAIQC188uw4AAAAA8BAAAPAAAAZHJzL2Rvd25yZXYueG1sTI/BTsMwEETvSPyDtUjc&#10;WschLlWIUxEkBEcofIAbmzgQr6PYbcLfsz3R24z2aXam2i1+YCc7xT6gArHOgFlsg+mxU/D58bza&#10;AotJo9FDQKvg10bY1ddXlS5NmPHdnvapYxSCsdQKXEpjyXlsnfU6rsNokW5fYfI6kZ06biY9U7gf&#10;eJ5lG+51j/TB6dE+Odv+7I9eQfMqN0Uul+YlcNekt++u42JW6vZmeXwAluyS/mE416fqUFOnQzii&#10;iWxQsBLFVhJLKi+EAHZmMnlHAw+kCnmfA68rfrmj/gMAAP//AwBQSwECLQAUAAYACAAAACEAtoM4&#10;kv4AAADhAQAAEwAAAAAAAAAAAAAAAAAAAAAAW0NvbnRlbnRfVHlwZXNdLnhtbFBLAQItABQABgAI&#10;AAAAIQA4/SH/1gAAAJQBAAALAAAAAAAAAAAAAAAAAC8BAABfcmVscy8ucmVsc1BLAQItABQABgAI&#10;AAAAIQC16X+xiQIAAHQFAAAOAAAAAAAAAAAAAAAAAC4CAABkcnMvZTJvRG9jLnhtbFBLAQItABQA&#10;BgAIAAAAIQC188uw4AAAAA8BAAAPAAAAAAAAAAAAAAAAAOMEAABkcnMvZG93bnJldi54bWxQSwUG&#10;AAAAAAQABADzAAAA8AUAAAAA&#10;" fillcolor="#ffc000 [3207]" strokecolor="#1f4d78 [1604]" strokeweight="1pt"/>
            </w:pict>
          </mc:Fallback>
        </mc:AlternateContent>
      </w:r>
      <w:r w:rsidRPr="0053447D">
        <w:rPr>
          <w:sz w:val="28"/>
        </w:rPr>
        <w:t>‘You mean she works for you? Like a housekeeper?’</w:t>
      </w:r>
    </w:p>
    <w:p w14:paraId="539D5BBE" w14:textId="77777777" w:rsidR="00EE6962" w:rsidRPr="0053447D" w:rsidRDefault="00EE6962" w:rsidP="007F485D">
      <w:pPr>
        <w:rPr>
          <w:sz w:val="28"/>
        </w:rPr>
      </w:pPr>
      <w:r w:rsidRPr="0053447D">
        <w:rPr>
          <w:sz w:val="28"/>
        </w:rPr>
        <w:t>Shana nodded carelessly and turned to her neighbour to talk about something else. Jenny wouldn’t let it go. ‘That woman lives here, or she has her own place?’</w:t>
      </w:r>
    </w:p>
    <w:p w14:paraId="56D5703F" w14:textId="77777777" w:rsidR="00EE6962" w:rsidRPr="0053447D" w:rsidRDefault="00EE6962" w:rsidP="007F485D">
      <w:pPr>
        <w:rPr>
          <w:sz w:val="28"/>
        </w:rPr>
      </w:pPr>
      <w:r w:rsidRPr="0053447D">
        <w:rPr>
          <w:sz w:val="28"/>
        </w:rPr>
        <w:t>Deep overheard, ‘That’s really none of your business’</w:t>
      </w:r>
    </w:p>
    <w:p w14:paraId="55401420" w14:textId="77777777" w:rsidR="00EE6962" w:rsidRPr="0053447D" w:rsidRDefault="00EE6962" w:rsidP="007F485D">
      <w:pPr>
        <w:rPr>
          <w:sz w:val="28"/>
        </w:rPr>
      </w:pPr>
      <w:r w:rsidRPr="0053447D">
        <w:rPr>
          <w:sz w:val="28"/>
        </w:rPr>
        <w:t xml:space="preserve">Jenny said sorry and got on with her food, but the woman still bothered her, although she really couldn’t say why. </w:t>
      </w:r>
    </w:p>
    <w:p w14:paraId="1650F767" w14:textId="77777777" w:rsidR="00EE6962" w:rsidRPr="0053447D" w:rsidRDefault="00EE6962" w:rsidP="007F485D">
      <w:pPr>
        <w:rPr>
          <w:sz w:val="28"/>
        </w:rPr>
      </w:pPr>
      <w:r w:rsidRPr="0053447D">
        <w:rPr>
          <w:sz w:val="28"/>
        </w:rPr>
        <w:t>A little later, Jenny decided to visit the loo. On the way, she caught sight of the serving woman again. She thought the woman was getting a mop out of a cupboard opposite the lavatory, but as she passed the woman quickly shut the door. In the small glimpse she had, Jenny thought she saw clothes and something like a bed. She smiled at the woman, but she fled back to the kitchen.</w:t>
      </w:r>
    </w:p>
    <w:p w14:paraId="3B2FF3D9" w14:textId="77777777" w:rsidR="00EE6962" w:rsidRPr="0053447D" w:rsidRDefault="00EE6962" w:rsidP="007F485D">
      <w:pPr>
        <w:rPr>
          <w:sz w:val="28"/>
        </w:rPr>
      </w:pPr>
      <w:r w:rsidRPr="0053447D">
        <w:rPr>
          <w:sz w:val="28"/>
        </w:rPr>
        <w:t>Jenny said nothing more about it, but she was still bothered by the woman and what she was doing in Shana’s house. At work, a couple of weeks later, Shana told Jenny she was going on holiday and was worried about the security of the house. Jenny asked whether the woman would be looking after the house. Shana suddenly became annoyed and said that the woman was a relative with mental health issues whom they had taken in as an act of kindness and that Jenny really should stop obsessing about her. Jenny was offended and the relationship between them cooled. After their project ended, she and Shana didn’t really speak any more.</w:t>
      </w:r>
    </w:p>
    <w:p w14:paraId="39AAA5F9" w14:textId="77777777" w:rsidR="00EE6962" w:rsidRPr="0017159D" w:rsidRDefault="00EE6962" w:rsidP="007F485D">
      <w:pPr>
        <w:rPr>
          <w:sz w:val="28"/>
        </w:rPr>
      </w:pPr>
    </w:p>
    <w:p w14:paraId="62AE08A3" w14:textId="77777777" w:rsidR="00EE6962" w:rsidRPr="0053447D" w:rsidRDefault="00EE6962" w:rsidP="007F485D">
      <w:pPr>
        <w:rPr>
          <w:b/>
          <w:sz w:val="28"/>
        </w:rPr>
      </w:pPr>
      <w:r w:rsidRPr="0053447D">
        <w:rPr>
          <w:b/>
          <w:sz w:val="28"/>
        </w:rPr>
        <w:t>Some questions:</w:t>
      </w:r>
    </w:p>
    <w:p w14:paraId="498E447C" w14:textId="77777777" w:rsidR="00EE6962" w:rsidRPr="0053447D" w:rsidRDefault="00EE6962" w:rsidP="007971D1">
      <w:pPr>
        <w:pStyle w:val="ListParagraph"/>
        <w:numPr>
          <w:ilvl w:val="0"/>
          <w:numId w:val="1"/>
        </w:numPr>
        <w:spacing w:after="200" w:line="276" w:lineRule="auto"/>
        <w:rPr>
          <w:sz w:val="28"/>
        </w:rPr>
      </w:pPr>
      <w:r w:rsidRPr="0053447D">
        <w:rPr>
          <w:sz w:val="28"/>
        </w:rPr>
        <w:t>How would you have felt in Jenny’s position?</w:t>
      </w:r>
    </w:p>
    <w:p w14:paraId="71E618C5" w14:textId="77777777" w:rsidR="00EE6962" w:rsidRPr="0053447D" w:rsidRDefault="00EE6962" w:rsidP="007971D1">
      <w:pPr>
        <w:pStyle w:val="ListParagraph"/>
        <w:numPr>
          <w:ilvl w:val="0"/>
          <w:numId w:val="1"/>
        </w:numPr>
        <w:spacing w:after="200" w:line="276" w:lineRule="auto"/>
        <w:rPr>
          <w:sz w:val="28"/>
        </w:rPr>
      </w:pPr>
      <w:r w:rsidRPr="0053447D">
        <w:rPr>
          <w:sz w:val="28"/>
        </w:rPr>
        <w:t xml:space="preserve">What would you have said to Shana or to Deep? </w:t>
      </w:r>
    </w:p>
    <w:p w14:paraId="23512199" w14:textId="77777777" w:rsidR="00EE6962" w:rsidRPr="0053447D" w:rsidRDefault="00EE6962" w:rsidP="007971D1">
      <w:pPr>
        <w:pStyle w:val="ListParagraph"/>
        <w:numPr>
          <w:ilvl w:val="0"/>
          <w:numId w:val="1"/>
        </w:numPr>
        <w:spacing w:after="200" w:line="276" w:lineRule="auto"/>
        <w:rPr>
          <w:sz w:val="28"/>
        </w:rPr>
      </w:pPr>
      <w:r w:rsidRPr="0053447D">
        <w:rPr>
          <w:sz w:val="28"/>
        </w:rPr>
        <w:t>Do you think Jenny was right to be concerned or was she just sticking her nose in?</w:t>
      </w:r>
    </w:p>
    <w:p w14:paraId="7A82B0F0" w14:textId="77777777" w:rsidR="00EE6962" w:rsidRPr="0053447D" w:rsidRDefault="00EE6962" w:rsidP="007971D1">
      <w:pPr>
        <w:pStyle w:val="ListParagraph"/>
        <w:numPr>
          <w:ilvl w:val="0"/>
          <w:numId w:val="1"/>
        </w:numPr>
        <w:spacing w:after="200" w:line="276" w:lineRule="auto"/>
        <w:rPr>
          <w:sz w:val="28"/>
        </w:rPr>
      </w:pPr>
      <w:r w:rsidRPr="0053447D">
        <w:rPr>
          <w:sz w:val="28"/>
        </w:rPr>
        <w:t>What do you think Jenny should have done about the woman, if anything?</w:t>
      </w:r>
    </w:p>
    <w:p w14:paraId="02CAD689" w14:textId="77777777" w:rsidR="00EE6962" w:rsidRPr="0053447D" w:rsidRDefault="00EE6962" w:rsidP="007971D1">
      <w:pPr>
        <w:pStyle w:val="ListParagraph"/>
        <w:numPr>
          <w:ilvl w:val="0"/>
          <w:numId w:val="1"/>
        </w:numPr>
        <w:spacing w:after="200" w:line="276" w:lineRule="auto"/>
        <w:rPr>
          <w:sz w:val="28"/>
        </w:rPr>
      </w:pPr>
      <w:r w:rsidRPr="0053447D">
        <w:rPr>
          <w:noProof/>
          <w:sz w:val="28"/>
          <w:lang w:val="en-US"/>
        </w:rPr>
        <mc:AlternateContent>
          <mc:Choice Requires="wps">
            <w:drawing>
              <wp:anchor distT="0" distB="0" distL="114300" distR="114300" simplePos="0" relativeHeight="251669504" behindDoc="1" locked="0" layoutInCell="1" allowOverlap="1" wp14:anchorId="0A0E3F28" wp14:editId="5F999395">
                <wp:simplePos x="0" y="0"/>
                <wp:positionH relativeFrom="column">
                  <wp:posOffset>-962025</wp:posOffset>
                </wp:positionH>
                <wp:positionV relativeFrom="paragraph">
                  <wp:posOffset>1462405</wp:posOffset>
                </wp:positionV>
                <wp:extent cx="7583805" cy="8185785"/>
                <wp:effectExtent l="0" t="0" r="17145" b="24765"/>
                <wp:wrapNone/>
                <wp:docPr id="62" name="Rectangle 62"/>
                <wp:cNvGraphicFramePr/>
                <a:graphic xmlns:a="http://schemas.openxmlformats.org/drawingml/2006/main">
                  <a:graphicData uri="http://schemas.microsoft.com/office/word/2010/wordprocessingShape">
                    <wps:wsp>
                      <wps:cNvSpPr/>
                      <wps:spPr>
                        <a:xfrm>
                          <a:off x="0" y="0"/>
                          <a:ext cx="7583805" cy="81857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04303" id="Rectangle 62" o:spid="_x0000_s1026" style="position:absolute;margin-left:-75.75pt;margin-top:115.15pt;width:597.15pt;height:64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zqlAIAAJcFAAAOAAAAZHJzL2Uyb0RvYy54bWysVMFu2zAMvQ/YPwi6r7azpMmCOkWQosOA&#10;rg3aDj2rshQbkERNUuJkXz9KdtygC3YYdpFJkXwUn0leXe+1IjvhfAOmpMVFTokwHKrGbEr64/n2&#10;04wSH5ipmAIjSnoQnl4vPn64au1cjKAGVQlHEMT4eWtLWodg51nmeS008xdghUGjBKdZQNVtssqx&#10;FtG1ykZ5fpm14CrrgAvv8famM9JFwpdS8PAgpReBqJLi20I6XTpf45ktrth845itG94/g/3DKzRr&#10;DCYdoG5YYGTrmj+gdMMdeJDhgoPOQMqGi1QDVlPk76p5qpkVqRYkx9uBJv//YPn9bu1IU5X0ckSJ&#10;YRr/0SOyxsxGCYJ3SFBr/Rz9nuza9ZpHMVa7l07HL9ZB9onUw0Cq2AfC8XI6mX2e5RNKONpmxWwy&#10;nU0iavYWbp0PXwVoEoWSOsyfyGS7Ox8616NLzOZBNdVto1RSYqeIlXJkx/AfM86FCZcpXG31d6i6&#10;++kkz9PfxrSpuWJIesQJWhYr7WpLUjgoEXMo8ygkkoTVjBLygHCatOhMNatEdx1Tns+ZACOyxCoG&#10;7B7gXEFFz1jvH0NF6u4hOP/bwzoOh4iUGUwYgnVjwJ0DUGHI3PkjZSfURPEVqgO2kINutrzltw3+&#10;xjvmw5o5HCYcO1wQ4QEPqaAtKfQSJTW4X+fuoz/2OFopaXE4S+p/bpkTlKhvBrv/SzEex2lOyngy&#10;HaHiTi2vpxaz1SvA3ihwFVmexOgf1FGUDvQL7pFlzIomZjjmLikP7qisQrc0cBNxsVwmN5xgy8Kd&#10;ebI8gkdWY5s+71+Ys30vBxyDezgOMpu/a+nON0YaWG4DyCb1+xuvPd84/alZ+00V18upnrze9uni&#10;NwAAAP//AwBQSwMEFAAGAAgAAAAhADrZC4HiAAAADgEAAA8AAABkcnMvZG93bnJldi54bWxMj91K&#10;w0AQRu8F32EZwbt2N2kiNmZTVAgIgtTaB5hm1yS4PyG7bbdv7/RK72aYwzfnqzfJGnbScxi9k5At&#10;BTDtOq9G10vYf7WLR2AholNovNMSLjrAprm9qbFS/uw+9WkXe0YhLlQoYYhxqjgP3aAthqWftKPb&#10;t58tRlrnnqsZzxRuDc+FeOAWR0cfBpz066C7n93RSii2L2N5QZWCmXz51qr2/SMZKe/v0vMTsKhT&#10;/IPhqk/q0JDTwR+dCsxIWGRlVhIrIV+JFbArIoqc6hxoKrN1Abyp+f8azS8AAAD//wMAUEsBAi0A&#10;FAAGAAgAAAAhALaDOJL+AAAA4QEAABMAAAAAAAAAAAAAAAAAAAAAAFtDb250ZW50X1R5cGVzXS54&#10;bWxQSwECLQAUAAYACAAAACEAOP0h/9YAAACUAQAACwAAAAAAAAAAAAAAAAAvAQAAX3JlbHMvLnJl&#10;bHNQSwECLQAUAAYACAAAACEAXdqc6pQCAACXBQAADgAAAAAAAAAAAAAAAAAuAgAAZHJzL2Uyb0Rv&#10;Yy54bWxQSwECLQAUAAYACAAAACEAOtkLgeIAAAAOAQAADwAAAAAAAAAAAAAAAADuBAAAZHJzL2Rv&#10;d25yZXYueG1sUEsFBgAAAAAEAAQA8wAAAP0FAAAAAA==&#10;" fillcolor="#538135 [2409]" strokecolor="#1f4d78 [1604]" strokeweight="1pt"/>
            </w:pict>
          </mc:Fallback>
        </mc:AlternateContent>
      </w:r>
      <w:r w:rsidRPr="0053447D">
        <w:rPr>
          <w:sz w:val="28"/>
        </w:rPr>
        <w:t xml:space="preserve">How do you think Jenny would feel if the woman turned out to be trafficked or if it turned out Shana was telling the truth? </w:t>
      </w:r>
    </w:p>
    <w:p w14:paraId="3A94F640" w14:textId="77777777" w:rsidR="00EE6962" w:rsidRPr="0017159D" w:rsidRDefault="0053447D">
      <w:pPr>
        <w:rPr>
          <w:sz w:val="28"/>
        </w:rPr>
      </w:pPr>
      <w:r w:rsidRPr="00150F61">
        <w:rPr>
          <w:b/>
          <w:noProof/>
          <w:color w:val="FFFFFF" w:themeColor="background1"/>
          <w:lang w:val="en-US"/>
        </w:rPr>
        <w:lastRenderedPageBreak/>
        <mc:AlternateContent>
          <mc:Choice Requires="wps">
            <w:drawing>
              <wp:anchor distT="0" distB="0" distL="114300" distR="114300" simplePos="0" relativeHeight="251670528" behindDoc="1" locked="0" layoutInCell="1" allowOverlap="1" wp14:anchorId="21BFA1DC" wp14:editId="4FB12985">
                <wp:simplePos x="0" y="0"/>
                <wp:positionH relativeFrom="column">
                  <wp:posOffset>-904875</wp:posOffset>
                </wp:positionH>
                <wp:positionV relativeFrom="paragraph">
                  <wp:posOffset>-904875</wp:posOffset>
                </wp:positionV>
                <wp:extent cx="7583805" cy="11010900"/>
                <wp:effectExtent l="0" t="0" r="17145" b="19050"/>
                <wp:wrapNone/>
                <wp:docPr id="63" name="Rectangle 63"/>
                <wp:cNvGraphicFramePr/>
                <a:graphic xmlns:a="http://schemas.openxmlformats.org/drawingml/2006/main">
                  <a:graphicData uri="http://schemas.microsoft.com/office/word/2010/wordprocessingShape">
                    <wps:wsp>
                      <wps:cNvSpPr/>
                      <wps:spPr>
                        <a:xfrm>
                          <a:off x="0" y="0"/>
                          <a:ext cx="7583805" cy="110109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BEA" id="Rectangle 63" o:spid="_x0000_s1026" style="position:absolute;margin-left:-71.25pt;margin-top:-71.25pt;width:597.15pt;height:86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4xigIAAHQFAAAOAAAAZHJzL2Uyb0RvYy54bWysVEtv2zAMvg/YfxB0X22nSR9BnCJo0WFA&#10;0RZth55VWYoFyKImKXGyXz9KfjRIix2G+SCTIvnxIZKLq12jyVY4r8CUtDjJKRGGQ6XMuqQ/X26/&#10;XVDiAzMV02BESffC06vl1y+L1s7FBGrQlXAEQYyft7akdQh2nmWe16Jh/gSsMCiU4BoWkHXrrHKs&#10;RfRGZ5M8P8tacJV1wIX3eHvTCeky4UspeHiQ0otAdEkxtpBOl863eGbLBZuvHbO14n0Y7B+iaJgy&#10;6HSEumGBkY1TH6AaxR14kOGEQ5OBlIqLlANmU+RH2TzXzIqUCxbH27FM/v/B8vvtoyOqKunZKSWG&#10;NfhGT1g1ZtZaELzDArXWz1Hv2T66nvNIxmx30jXxj3mQXSrqfiyq2AXC8fJ8dnF6kc8o4SgrCszy&#10;Mk91z97trfPhu4CGRKKkDgNI1WTbOx/QJ6oOKtGdB62qW6V1YmKriGvtyJbhIzPOhQnTGDdaHWhm&#10;MY0u8ESFvRbRXpsnIbECGOokOU29dwxYdKKaVaLzM8vxG7wMISSfCTAiS4xwxO4BBs3DYIsepteP&#10;piK17mic/y2wLtPRInkGE0bjRhlwnwHoMHru9DH8g9JE8g2qPfaHg25wvOW3Cp/ojvnwyBxOCs4U&#10;Tn94wENqaEsKPUVJDe73Z/dRHxsYpZS0OHkl9b82zAlK9A+DrX1ZTKdxVBMznZ1PkHGHkrdDidk0&#10;14DvXuCesTyRUT/ogZQOmldcEqvoFUXMcPRdUh7cwFyHbiPgmuFitUpqOJ6WhTvzbHkEj1WNLfiy&#10;e2XO9n0asMfvYZhSNj9q1043WhpYbQJIlXr5va59vXG0U+P0ayjujkM+ab0vy+UfAAAA//8DAFBL&#10;AwQUAAYACAAAACEAJ3OHUtwAAAAPAQAADwAAAGRycy9kb3ducmV2LnhtbEyPwU7DMBBE70j8g7VI&#10;3FrHFa4gjVMRJARHKHyAG2/tQGxHsduEv2d7gd5mtE+zM9V29j074Zi6GBSIZQEMQxtNF6yCz4/n&#10;xT2wlHUwuo8BFfxggm19fVXp0sQpvONply2jkJBKrcDlPJScp9ah12kZBwx0O8TR60x2tNyMeqJw&#10;3/NVUay5112gD04P+OSw/d4dvYLmVa7vVnJuXiJ3TX77spaLSanbm/lxAyzjnP9hONen6lBTp308&#10;BpNYr2AhKIHYP3VmCiloz56UfBASeF3xyx31LwAAAP//AwBQSwECLQAUAAYACAAAACEAtoM4kv4A&#10;AADhAQAAEwAAAAAAAAAAAAAAAAAAAAAAW0NvbnRlbnRfVHlwZXNdLnhtbFBLAQItABQABgAIAAAA&#10;IQA4/SH/1gAAAJQBAAALAAAAAAAAAAAAAAAAAC8BAABfcmVscy8ucmVsc1BLAQItABQABgAIAAAA&#10;IQAKIo4xigIAAHQFAAAOAAAAAAAAAAAAAAAAAC4CAABkcnMvZTJvRG9jLnhtbFBLAQItABQABgAI&#10;AAAAIQAnc4dS3AAAAA8BAAAPAAAAAAAAAAAAAAAAAOQEAABkcnMvZG93bnJldi54bWxQSwUGAAAA&#10;AAQABADzAAAA7QUAAAAA&#10;" fillcolor="#ffc000 [3207]" strokecolor="#1f4d78 [1604]" strokeweight="1pt"/>
            </w:pict>
          </mc:Fallback>
        </mc:AlternateContent>
      </w:r>
    </w:p>
    <w:p w14:paraId="7FB7BCBB" w14:textId="77777777" w:rsidR="00EE6962" w:rsidRPr="0053447D" w:rsidRDefault="00EE6962" w:rsidP="00D35F72">
      <w:pPr>
        <w:pStyle w:val="Heading1"/>
        <w:rPr>
          <w:color w:val="auto"/>
        </w:rPr>
      </w:pPr>
      <w:bookmarkStart w:id="9" w:name="_Toc498363301"/>
      <w:r w:rsidRPr="0053447D">
        <w:rPr>
          <w:b/>
          <w:color w:val="auto"/>
        </w:rPr>
        <w:t>Meet Peter</w:t>
      </w:r>
      <w:bookmarkEnd w:id="9"/>
    </w:p>
    <w:p w14:paraId="46D04DB7" w14:textId="77777777" w:rsidR="00EE6962" w:rsidRPr="0053447D" w:rsidRDefault="00EE6962" w:rsidP="00D35F72"/>
    <w:p w14:paraId="40424204" w14:textId="77777777" w:rsidR="00EE6962" w:rsidRPr="0053447D" w:rsidRDefault="00EE6962" w:rsidP="007F485D">
      <w:pPr>
        <w:rPr>
          <w:sz w:val="28"/>
        </w:rPr>
      </w:pPr>
      <w:r w:rsidRPr="0053447D">
        <w:rPr>
          <w:sz w:val="28"/>
        </w:rPr>
        <w:t>This is Peter’s story (names have been changed)</w:t>
      </w:r>
    </w:p>
    <w:p w14:paraId="48EB79CE" w14:textId="77777777" w:rsidR="00EE6962" w:rsidRPr="0053447D" w:rsidRDefault="00EE6962" w:rsidP="007F485D">
      <w:r w:rsidRPr="0053447D">
        <w:rPr>
          <w:noProof/>
          <w:lang w:val="en-US"/>
        </w:rPr>
        <w:drawing>
          <wp:inline distT="0" distB="0" distL="0" distR="0" wp14:anchorId="5A92C0C9" wp14:editId="4AFAC752">
            <wp:extent cx="3807222" cy="51720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812606" cy="5179389"/>
                    </a:xfrm>
                    <a:prstGeom prst="rect">
                      <a:avLst/>
                    </a:prstGeom>
                    <a:ln>
                      <a:noFill/>
                    </a:ln>
                    <a:extLst>
                      <a:ext uri="{53640926-AAD7-44D8-BBD7-CCE9431645EC}">
                        <a14:shadowObscured xmlns:a14="http://schemas.microsoft.com/office/drawing/2010/main"/>
                      </a:ext>
                    </a:extLst>
                  </pic:spPr>
                </pic:pic>
              </a:graphicData>
            </a:graphic>
          </wp:inline>
        </w:drawing>
      </w:r>
    </w:p>
    <w:p w14:paraId="0CACB253" w14:textId="77777777" w:rsidR="00EE6962" w:rsidRPr="0053447D" w:rsidRDefault="00EE6962" w:rsidP="007F485D"/>
    <w:p w14:paraId="5841CF80" w14:textId="77777777" w:rsidR="00EE6962" w:rsidRPr="0053447D" w:rsidRDefault="00EE6962" w:rsidP="007F485D">
      <w:pPr>
        <w:rPr>
          <w:i/>
          <w:sz w:val="28"/>
        </w:rPr>
      </w:pPr>
      <w:r w:rsidRPr="0053447D">
        <w:rPr>
          <w:i/>
          <w:sz w:val="28"/>
        </w:rPr>
        <w:t>Photo by Joel Kramer on Flickr</w:t>
      </w:r>
    </w:p>
    <w:p w14:paraId="6FC247ED" w14:textId="77777777" w:rsidR="00EE6962" w:rsidRPr="0053447D" w:rsidRDefault="00EE6962" w:rsidP="007F485D">
      <w:pPr>
        <w:rPr>
          <w:sz w:val="28"/>
        </w:rPr>
      </w:pPr>
    </w:p>
    <w:p w14:paraId="0B4E348E" w14:textId="77777777" w:rsidR="00EE6962" w:rsidRPr="0053447D" w:rsidRDefault="00EE6962" w:rsidP="007F485D">
      <w:pPr>
        <w:rPr>
          <w:sz w:val="28"/>
        </w:rPr>
      </w:pPr>
      <w:r w:rsidRPr="0053447D">
        <w:rPr>
          <w:sz w:val="28"/>
        </w:rPr>
        <w:t xml:space="preserve">Peter needed some work doing on the gables of his house which were peeling and flaking and some of the wood had rotted and needed replacing. He decided to get some quotes for the cost of the work from three different companies he found through advertisements in the local press. The first two were quite expensive, explaining that there would have to be scaffolding put in place to create safe access to the high </w:t>
      </w:r>
      <w:r w:rsidRPr="0053447D">
        <w:rPr>
          <w:sz w:val="28"/>
        </w:rPr>
        <w:lastRenderedPageBreak/>
        <w:t xml:space="preserve">gables and explaining how many people would be needed to remove the material safely and tidily. The third was ridiculously cheap.  Peter was not well off, and, having been assured that the work could be done quickly, hired the third for cash. </w:t>
      </w:r>
    </w:p>
    <w:p w14:paraId="5242DCF7" w14:textId="77777777" w:rsidR="00EE6962" w:rsidRPr="0053447D" w:rsidRDefault="00EE6962" w:rsidP="007F485D">
      <w:pPr>
        <w:rPr>
          <w:sz w:val="28"/>
        </w:rPr>
      </w:pPr>
      <w:r w:rsidRPr="0053447D">
        <w:rPr>
          <w:noProof/>
          <w:sz w:val="28"/>
          <w:lang w:val="en-US"/>
        </w:rPr>
        <mc:AlternateContent>
          <mc:Choice Requires="wps">
            <w:drawing>
              <wp:anchor distT="0" distB="0" distL="114300" distR="114300" simplePos="0" relativeHeight="251671552" behindDoc="1" locked="0" layoutInCell="1" allowOverlap="1" wp14:anchorId="11BD68A3" wp14:editId="2A63F282">
                <wp:simplePos x="0" y="0"/>
                <wp:positionH relativeFrom="column">
                  <wp:posOffset>-923925</wp:posOffset>
                </wp:positionH>
                <wp:positionV relativeFrom="paragraph">
                  <wp:posOffset>-1889124</wp:posOffset>
                </wp:positionV>
                <wp:extent cx="7688580" cy="10797540"/>
                <wp:effectExtent l="0" t="0" r="26670" b="22860"/>
                <wp:wrapNone/>
                <wp:docPr id="64" name="Rectangle 64"/>
                <wp:cNvGraphicFramePr/>
                <a:graphic xmlns:a="http://schemas.openxmlformats.org/drawingml/2006/main">
                  <a:graphicData uri="http://schemas.microsoft.com/office/word/2010/wordprocessingShape">
                    <wps:wsp>
                      <wps:cNvSpPr/>
                      <wps:spPr>
                        <a:xfrm>
                          <a:off x="0" y="0"/>
                          <a:ext cx="7688580" cy="1079754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2DD7" id="Rectangle 64" o:spid="_x0000_s1026" style="position:absolute;margin-left:-72.75pt;margin-top:-148.75pt;width:605.4pt;height:85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4aiwIAAHQFAAAOAAAAZHJzL2Uyb0RvYy54bWysVMFu2zAMvQ/YPwi6r7aDpEmDOkXQosOA&#10;oivaDj2rshQLkERNUuJkXz9KdtygK3YYloNCmuQj9UTy8mpvNNkJHxTYmlZnJSXCcmiU3dT0x/Pt&#10;lwUlITLbMA1W1PQgAr1aff502bmlmEALuhGeIIgNy87VtI3RLYsi8FYYFs7ACYtGCd6wiKrfFI1n&#10;HaIbXUzK8rzowDfOAxch4Neb3khXGV9KweN3KYOIRNcUa4v59Pl8TWexumTLjWeuVXwog/1DFYYp&#10;i0lHqBsWGdl69QeUUdxDABnPOJgCpFRc5Dvgbary3W2eWuZEvguSE9xIU/h/sPx+9+CJamp6PqXE&#10;MoNv9IisMbvRguA3JKhzYYl+T+7BD1pAMd12L71J/3gPss+kHkZSxT4Sjh/n54vFbIHcc7RV5fxi&#10;Pptm3ou3eOdD/CrAkCTU1GMBmU22uwsRc6Lr0SWlC6BVc6u0zkpqFXGtPdkxfGTGubAx141RJ55F&#10;ukZfeJbiQYsUr+2jkMgAljrJSXPvvQeselPLGtHnmZX4S+ykLMcSspYBE7LECkfsAeDoeVpsNcAM&#10;/ilU5NYdg8u/FdbXMEbkzGDjGGyUBf8RgI5j5t4fyz+hJomv0BywPzz0gxMcv1X4RHcsxAfmcVLw&#10;XXH643c8pIaupjBIlLTgf330PfljA6OVkg4nr6bh55Z5QYn+ZrG1L6opNgiJWZnO5hNU/Knl9dRi&#10;t+Ya8N0r3DOOZzH5R30UpQfzgktinbKiiVmOuWvKoz8q17HfCLhmuFivsxuOp2Pxzj45nsATq6kF&#10;n/cvzLuhTyP2+D0cp5Qt37Vr75siLay3EaTKvfzG68A3jnZunGENpd1xqmevt2W5+g0AAP//AwBQ&#10;SwMEFAAGAAgAAAAhACqCwOfgAAAADwEAAA8AAABkcnMvZG93bnJldi54bWxMj0FOwzAQRfdI3MEa&#10;JHatnRAHGuJUBAmVJRQO4MbGDsR2FLtNuH2nK9i90Xz9eVNvFzeQk55iH7yAbM2AaN8F1Xsj4PPj&#10;ZfUAJCbplRyC1wJ+dYRtc31Vy0qF2b/r0z4ZgiU+VlKATWmsKI2d1U7GdRi1x91XmJxMOE6GqknO&#10;WO4GmjNWUid7jxesHPWz1d3P/ugEtK+8LHK+tLtAbZvevo2h2SzE7c3y9Agk6SX9heGij+rQoNMh&#10;HL2KZBCwygrOMYuUb+6RLhlW8jsgB6SC5RugTU3//9GcAQAA//8DAFBLAQItABQABgAIAAAAIQC2&#10;gziS/gAAAOEBAAATAAAAAAAAAAAAAAAAAAAAAABbQ29udGVudF9UeXBlc10ueG1sUEsBAi0AFAAG&#10;AAgAAAAhADj9If/WAAAAlAEAAAsAAAAAAAAAAAAAAAAALwEAAF9yZWxzLy5yZWxzUEsBAi0AFAAG&#10;AAgAAAAhAOqanhqLAgAAdAUAAA4AAAAAAAAAAAAAAAAALgIAAGRycy9lMm9Eb2MueG1sUEsBAi0A&#10;FAAGAAgAAAAhACqCwOfgAAAADwEAAA8AAAAAAAAAAAAAAAAA5QQAAGRycy9kb3ducmV2LnhtbFBL&#10;BQYAAAAABAAEAPMAAADyBQAAAAA=&#10;" fillcolor="#ffc000 [3207]" strokecolor="#1f4d78 [1604]" strokeweight="1pt"/>
            </w:pict>
          </mc:Fallback>
        </mc:AlternateContent>
      </w:r>
      <w:r w:rsidRPr="0053447D">
        <w:rPr>
          <w:sz w:val="28"/>
        </w:rPr>
        <w:t>However Peter was surprised when two men arrived with just a ladder. Neither spoke English, and neither seemed to know anything about scaffolding. Peter was also alarmed to see that they had only a few damaged tools and were dressed in thin T shirts and plimsolls, despite the light rain that was falling. Peter was even more alarmed when one of them slipped on the ladder and cut his hand. He offered to take the man to hospital, but the man waved him away and wrapped his hand in a cloth. The men worked on the gables all day, taking turns to go up the ladder and refusing the offer of tea or a break. They carried on working even when it began to get dark. When Peter asked about this, they indicated that they had to get the job done ‘today’. When they had finished, Peter gave them a few pounds as a thank you. They looked at each other and one put a finger to his lips at the other. Then the boss turned up and Peter gave him the cash and they all left. Peter thought the whole thing was very odd. A few months later he tried to contact the same firm again for another job, but the phone number no longer worked.</w:t>
      </w:r>
    </w:p>
    <w:p w14:paraId="6A23BE1A" w14:textId="77777777" w:rsidR="00EE6962" w:rsidRPr="0053447D" w:rsidRDefault="00EE6962" w:rsidP="007F485D">
      <w:pPr>
        <w:rPr>
          <w:sz w:val="28"/>
        </w:rPr>
      </w:pPr>
    </w:p>
    <w:p w14:paraId="7840EB7F" w14:textId="77777777" w:rsidR="00EE6962" w:rsidRPr="0053447D" w:rsidRDefault="00EE6962" w:rsidP="007F485D">
      <w:pPr>
        <w:rPr>
          <w:b/>
          <w:sz w:val="28"/>
        </w:rPr>
      </w:pPr>
      <w:r w:rsidRPr="0053447D">
        <w:rPr>
          <w:b/>
          <w:sz w:val="28"/>
        </w:rPr>
        <w:t>Some questions:</w:t>
      </w:r>
    </w:p>
    <w:p w14:paraId="6D97513C" w14:textId="77777777" w:rsidR="00EE6962" w:rsidRPr="0053447D" w:rsidRDefault="00EE6962" w:rsidP="007971D1">
      <w:pPr>
        <w:pStyle w:val="ListParagraph"/>
        <w:numPr>
          <w:ilvl w:val="0"/>
          <w:numId w:val="1"/>
        </w:numPr>
        <w:spacing w:after="200" w:line="276" w:lineRule="auto"/>
        <w:rPr>
          <w:sz w:val="28"/>
        </w:rPr>
      </w:pPr>
      <w:r w:rsidRPr="0053447D">
        <w:rPr>
          <w:sz w:val="28"/>
        </w:rPr>
        <w:t>How would you have felt in Peter’s position?</w:t>
      </w:r>
    </w:p>
    <w:p w14:paraId="61144C6D" w14:textId="77777777" w:rsidR="00EE6962" w:rsidRPr="0053447D" w:rsidRDefault="00EE6962" w:rsidP="007971D1">
      <w:pPr>
        <w:pStyle w:val="ListParagraph"/>
        <w:numPr>
          <w:ilvl w:val="0"/>
          <w:numId w:val="1"/>
        </w:numPr>
        <w:spacing w:after="200" w:line="276" w:lineRule="auto"/>
        <w:rPr>
          <w:sz w:val="28"/>
        </w:rPr>
      </w:pPr>
      <w:r w:rsidRPr="0053447D">
        <w:rPr>
          <w:sz w:val="28"/>
        </w:rPr>
        <w:t xml:space="preserve">What would you have said to the two men? </w:t>
      </w:r>
    </w:p>
    <w:p w14:paraId="62C4E583" w14:textId="77777777" w:rsidR="00EE6962" w:rsidRPr="0053447D" w:rsidRDefault="00EE6962" w:rsidP="007971D1">
      <w:pPr>
        <w:pStyle w:val="ListParagraph"/>
        <w:numPr>
          <w:ilvl w:val="0"/>
          <w:numId w:val="1"/>
        </w:numPr>
        <w:spacing w:after="200" w:line="276" w:lineRule="auto"/>
        <w:rPr>
          <w:sz w:val="28"/>
        </w:rPr>
      </w:pPr>
      <w:r w:rsidRPr="0053447D">
        <w:rPr>
          <w:sz w:val="28"/>
        </w:rPr>
        <w:t>Do you think Peter was right to be concerned or was he overreacting?</w:t>
      </w:r>
    </w:p>
    <w:p w14:paraId="36A5AC5B" w14:textId="77777777" w:rsidR="00EE6962" w:rsidRPr="0053447D" w:rsidRDefault="00EE6962" w:rsidP="007971D1">
      <w:pPr>
        <w:pStyle w:val="ListParagraph"/>
        <w:numPr>
          <w:ilvl w:val="0"/>
          <w:numId w:val="1"/>
        </w:numPr>
        <w:spacing w:after="200" w:line="276" w:lineRule="auto"/>
        <w:rPr>
          <w:sz w:val="28"/>
        </w:rPr>
      </w:pPr>
      <w:r w:rsidRPr="0053447D">
        <w:rPr>
          <w:sz w:val="28"/>
        </w:rPr>
        <w:t>Do you think Peter should have done anything else?</w:t>
      </w:r>
    </w:p>
    <w:p w14:paraId="0CD1E9C4" w14:textId="77777777" w:rsidR="00EE6962" w:rsidRPr="0053447D" w:rsidRDefault="00EE6962" w:rsidP="007971D1">
      <w:pPr>
        <w:pStyle w:val="ListParagraph"/>
        <w:numPr>
          <w:ilvl w:val="0"/>
          <w:numId w:val="1"/>
        </w:numPr>
        <w:spacing w:after="200" w:line="276" w:lineRule="auto"/>
        <w:rPr>
          <w:sz w:val="28"/>
        </w:rPr>
      </w:pPr>
      <w:r w:rsidRPr="0053447D">
        <w:rPr>
          <w:sz w:val="28"/>
        </w:rPr>
        <w:t xml:space="preserve">How do you think Peter would feel if the men turned out to have been trafficked for their labour? </w:t>
      </w:r>
    </w:p>
    <w:p w14:paraId="6C01BB59" w14:textId="77777777" w:rsidR="00EE6962" w:rsidRPr="0053447D" w:rsidRDefault="00EE6962" w:rsidP="007F485D">
      <w:pPr>
        <w:rPr>
          <w:sz w:val="28"/>
        </w:rPr>
      </w:pPr>
    </w:p>
    <w:p w14:paraId="197D398C" w14:textId="77777777" w:rsidR="00EE6962" w:rsidRPr="0053447D" w:rsidRDefault="00EE6962">
      <w:pPr>
        <w:rPr>
          <w:sz w:val="28"/>
        </w:rPr>
      </w:pPr>
      <w:r w:rsidRPr="0053447D">
        <w:rPr>
          <w:sz w:val="28"/>
        </w:rPr>
        <w:br w:type="page"/>
      </w:r>
    </w:p>
    <w:bookmarkStart w:id="10" w:name="_Toc498363302"/>
    <w:p w14:paraId="74157F35" w14:textId="77777777" w:rsidR="00EE6962" w:rsidRPr="0053447D" w:rsidRDefault="00EE6962" w:rsidP="00D35F72">
      <w:pPr>
        <w:pStyle w:val="Heading1"/>
        <w:rPr>
          <w:b/>
          <w:color w:val="auto"/>
        </w:rPr>
      </w:pPr>
      <w:r w:rsidRPr="0053447D">
        <w:rPr>
          <w:b/>
          <w:noProof/>
          <w:color w:val="auto"/>
          <w:lang w:val="en-US"/>
        </w:rPr>
        <w:lastRenderedPageBreak/>
        <mc:AlternateContent>
          <mc:Choice Requires="wps">
            <w:drawing>
              <wp:anchor distT="0" distB="0" distL="114300" distR="114300" simplePos="0" relativeHeight="251672576" behindDoc="1" locked="0" layoutInCell="1" allowOverlap="1" wp14:anchorId="575B2F08" wp14:editId="60281C86">
                <wp:simplePos x="0" y="0"/>
                <wp:positionH relativeFrom="column">
                  <wp:posOffset>-923925</wp:posOffset>
                </wp:positionH>
                <wp:positionV relativeFrom="paragraph">
                  <wp:posOffset>-914400</wp:posOffset>
                </wp:positionV>
                <wp:extent cx="7692390" cy="10885170"/>
                <wp:effectExtent l="0" t="0" r="22860" b="11430"/>
                <wp:wrapNone/>
                <wp:docPr id="65" name="Rectangle 65"/>
                <wp:cNvGraphicFramePr/>
                <a:graphic xmlns:a="http://schemas.openxmlformats.org/drawingml/2006/main">
                  <a:graphicData uri="http://schemas.microsoft.com/office/word/2010/wordprocessingShape">
                    <wps:wsp>
                      <wps:cNvSpPr/>
                      <wps:spPr>
                        <a:xfrm>
                          <a:off x="0" y="0"/>
                          <a:ext cx="7692390" cy="1088517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75801" id="Rectangle 65" o:spid="_x0000_s1026" style="position:absolute;margin-left:-72.75pt;margin-top:-1in;width:605.7pt;height:85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cfiwIAAHQFAAAOAAAAZHJzL2Uyb0RvYy54bWysVEtv2zAMvg/YfxB0X21nSR9BnCJo0WFA&#10;0QZth55VWYoNSKImKXGyXz9KfjTIih2G5aBQJvmR/ERycb3XiuyE8w2YkhZnOSXCcKgasynpj5e7&#10;L5eU+MBMxRQYUdKD8PR6+fnTorVzMYEaVCUcQRDj560taR2CnWeZ57XQzJ+BFQaVEpxmAa9uk1WO&#10;tYiuVTbJ8/OsBVdZB1x4j19vOyVdJnwpBQ+PUnoRiCop5hbS6dL5Fs9suWDzjWO2bnifBvuHLDRr&#10;DAYdoW5ZYGTrmj+gdMMdeJDhjIPOQMqGi1QDVlPkJ9U818yKVAuS4+1Ik/9/sPxht3akqUp6PqPE&#10;MI1v9ISsMbNRguA3JKi1fo52z3bt+ptHMVa7l07Hf6yD7BOph5FUsQ+E48eL86vJ1yvknqOuyC8v&#10;Z8VF4j1797fOh28CNIlCSR0mkNhku3sfMCaaDiYxnAfVVHeNUukSW0XcKEd2DB+ZcS5MmMa80evI&#10;MotldIknKRyUiP7KPAmJDGCqkxQ09d4pYNGpalaJLs4sx98QZUghxUyAEVlihiN2DzBYHidb9DC9&#10;fXQVqXVH5/xviXWVjh4pMpgwOuvGgPsIQIUxcmeP6R9RE8U3qA7YHw66wfGW3zX4RPfMhzVzOCn4&#10;rjj94REPqaAtKfQSJTW4Xx99j/bYwKilpMXJK6n/uWVOUKK+G2ztq2I6jaOaLtPZxQQv7ljzdqwx&#10;W30D+O4F7hnLkxjtgxpE6UC/4pJYxaioYoZj7JLy4IbLTeg2Aq4ZLlarZIbjaVm4N8+WR/DIamzB&#10;l/0rc7bv04A9/gDDlLL5Sbt2ttHTwGobQDapl9957fnG0U6N06+huDuO78nqfVkufwMAAP//AwBQ&#10;SwMEFAAGAAgAAAAhAOSgbf/fAAAADwEAAA8AAABkcnMvZG93bnJldi54bWxMj8FOwzAQRO9I/IO1&#10;SNxaO1EcaIhTESQER1r4ADd27UC8jmK3CX+PywVuM9qn2Zl6u7iBnPUUeo8CsjUDorHzqkcj4OP9&#10;eXUPJESJSg4etYBvHWDbXF/VslJ+xp0+76MhKQRDJQXYGMeK0tBZ7WRY+1Fjuh395GRMdjJUTXJO&#10;4W6gOWMldbLH9MHKUT9Z3X3tT05A+8rLIudL++KpbePbpzE0m4W4vVkeH4BEvcQ/GC71U3VoUqeD&#10;P6EKZBCwygrOE/urijTrwrCSb4AckuJ3LAfa1PT/juYHAAD//wMAUEsBAi0AFAAGAAgAAAAhALaD&#10;OJL+AAAA4QEAABMAAAAAAAAAAAAAAAAAAAAAAFtDb250ZW50X1R5cGVzXS54bWxQSwECLQAUAAYA&#10;CAAAACEAOP0h/9YAAACUAQAACwAAAAAAAAAAAAAAAAAvAQAAX3JlbHMvLnJlbHNQSwECLQAUAAYA&#10;CAAAACEAoFeXH4sCAAB0BQAADgAAAAAAAAAAAAAAAAAuAgAAZHJzL2Uyb0RvYy54bWxQSwECLQAU&#10;AAYACAAAACEA5KBt/98AAAAPAQAADwAAAAAAAAAAAAAAAADlBAAAZHJzL2Rvd25yZXYueG1sUEsF&#10;BgAAAAAEAAQA8wAAAPEFAAAAAA==&#10;" fillcolor="#ffc000 [3207]" strokecolor="#1f4d78 [1604]" strokeweight="1pt"/>
            </w:pict>
          </mc:Fallback>
        </mc:AlternateContent>
      </w:r>
      <w:r w:rsidRPr="0053447D">
        <w:rPr>
          <w:noProof/>
          <w:color w:val="auto"/>
          <w:sz w:val="28"/>
          <w:lang w:val="en-US"/>
        </w:rPr>
        <mc:AlternateContent>
          <mc:Choice Requires="wps">
            <w:drawing>
              <wp:anchor distT="0" distB="0" distL="114300" distR="114300" simplePos="0" relativeHeight="251687936" behindDoc="0" locked="0" layoutInCell="1" allowOverlap="1" wp14:anchorId="7DDB199E" wp14:editId="5972B38A">
                <wp:simplePos x="0" y="0"/>
                <wp:positionH relativeFrom="column">
                  <wp:posOffset>-731520</wp:posOffset>
                </wp:positionH>
                <wp:positionV relativeFrom="paragraph">
                  <wp:posOffset>10241280</wp:posOffset>
                </wp:positionV>
                <wp:extent cx="7406640" cy="10881360"/>
                <wp:effectExtent l="0" t="0" r="22860" b="15240"/>
                <wp:wrapNone/>
                <wp:docPr id="80" name="Rectangle 80"/>
                <wp:cNvGraphicFramePr/>
                <a:graphic xmlns:a="http://schemas.openxmlformats.org/drawingml/2006/main">
                  <a:graphicData uri="http://schemas.microsoft.com/office/word/2010/wordprocessingShape">
                    <wps:wsp>
                      <wps:cNvSpPr/>
                      <wps:spPr>
                        <a:xfrm>
                          <a:off x="0" y="0"/>
                          <a:ext cx="7406640" cy="10881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A6BA2" id="Rectangle 80" o:spid="_x0000_s1026" style="position:absolute;margin-left:-57.6pt;margin-top:806.4pt;width:583.2pt;height:856.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gWdwIAAD0FAAAOAAAAZHJzL2Uyb0RvYy54bWysVMFu2zAMvQ/YPwi6r7azNM2COkXQosOA&#10;og3aDj2rshQbkEWNUuJkXz9KdtyiLXYY5oMsiuQj+UTq/GLfGrZT6BuwJS9Ocs6UlVA1dlPyn4/X&#10;X+ac+SBsJQxYVfKD8vxi+fnTeecWagI1mEohIxDrF50reR2CW2SZl7VqhT8BpywpNWArAom4ySoU&#10;HaG3Jpvk+SzrACuHIJX3dHrVK/ky4WutZLjT2qvATMkpt5BWTOtzXLPluVhsULi6kUMa4h+yaEVj&#10;KegIdSWCYFts3kG1jUTwoMOJhDYDrRupUg1UTZG/qeahFk6lWogc70aa/P+Dlbe7NbKmKvmc6LGi&#10;pTu6J9aE3RjF6IwI6pxfkN2DW+MgedrGavca2/inOtg+kXoYSVX7wCQdnk3z2WxK4JJ0RT6fF19n&#10;CTZ78Xfow3cFLYubkiMlkNgUuxsfKCaZHk1IiPn0GaRdOBgVkzD2XmkqhWJOkndqInVpkO0EXb+Q&#10;UtlQ9KpaVKo/Ps3pi2VSkNEjSQkwIuvGmBF7AIgN+h67hxnso6tKPTg6539LrHcePVJksGF0bhsL&#10;+BGAoaqGyL39kaSemsjSM1QHumiEfgK8k9cNcX0jfFgLpJanC6IxDne0aANdyWHYcVYD/v7oPNpT&#10;J5KWs45GqOT+11ag4sz8sNSj34ppvPeQhOnp2YQEfK15fq2x2/YS6JoKejCcTNtoH8xxqxHaJ5r2&#10;VYxKKmElxS65DHgULkM/2vReSLVaJTOaMyfCjX1wMoJHVmMvPe6fBLqh4QI16y0cx00s3vRdbxs9&#10;Lay2AXSTmvKF14FvmtHUOMN7Eh+B13Kyenn1ln8AAAD//wMAUEsDBBQABgAIAAAAIQC9X0K74AAA&#10;AA8BAAAPAAAAZHJzL2Rvd25yZXYueG1sTI/NTsMwEITvSLyDtUjcWscpDSjEqVAlLkgc2vIAbrzE&#10;of6JYqdJ3p7tCY67M5r5ptrNzrIrDrELXoJYZ8DQN0F3vpXwdXpfvQCLSXmtbPAoYcEIu/r+rlKl&#10;DpM/4PWYWkYhPpZKgkmpLzmPjUGn4jr06En7DoNTic6h5XpQE4U7y/MsK7hTnacGo3rcG2wux9FR&#10;icLDIp6n/eXTzB8d2uUHx0XKx4f57RVYwjn9meGGT+hQE9M5jF5HZiWshNjm5CWlEDmtuHmyraDf&#10;WcJmkxdPwOuK/99R/wIAAP//AwBQSwECLQAUAAYACAAAACEAtoM4kv4AAADhAQAAEwAAAAAAAAAA&#10;AAAAAAAAAAAAW0NvbnRlbnRfVHlwZXNdLnhtbFBLAQItABQABgAIAAAAIQA4/SH/1gAAAJQBAAAL&#10;AAAAAAAAAAAAAAAAAC8BAABfcmVscy8ucmVsc1BLAQItABQABgAIAAAAIQAc8egWdwIAAD0FAAAO&#10;AAAAAAAAAAAAAAAAAC4CAABkcnMvZTJvRG9jLnhtbFBLAQItABQABgAIAAAAIQC9X0K74AAAAA8B&#10;AAAPAAAAAAAAAAAAAAAAANEEAABkcnMvZG93bnJldi54bWxQSwUGAAAAAAQABADzAAAA3gUAAAAA&#10;" fillcolor="#5b9bd5 [3204]" strokecolor="#1f4d78 [1604]" strokeweight="1pt"/>
            </w:pict>
          </mc:Fallback>
        </mc:AlternateContent>
      </w:r>
      <w:r w:rsidRPr="0053447D">
        <w:rPr>
          <w:b/>
          <w:color w:val="auto"/>
        </w:rPr>
        <w:t>Meet Andy</w:t>
      </w:r>
      <w:bookmarkEnd w:id="10"/>
    </w:p>
    <w:p w14:paraId="77BDFBCD" w14:textId="77777777" w:rsidR="00EE6962" w:rsidRPr="0053447D" w:rsidRDefault="00EE6962" w:rsidP="007F485D"/>
    <w:p w14:paraId="4E71E8E0" w14:textId="77777777" w:rsidR="00EE6962" w:rsidRPr="0053447D" w:rsidRDefault="00EE6962" w:rsidP="007F485D">
      <w:pPr>
        <w:rPr>
          <w:sz w:val="28"/>
        </w:rPr>
      </w:pPr>
      <w:r w:rsidRPr="0053447D">
        <w:rPr>
          <w:sz w:val="28"/>
        </w:rPr>
        <w:t>This is Andy’s story (names have been changed)</w:t>
      </w:r>
    </w:p>
    <w:p w14:paraId="02FFA787" w14:textId="77777777" w:rsidR="00EE6962" w:rsidRPr="0053447D" w:rsidRDefault="00EE6962" w:rsidP="007F485D">
      <w:pPr>
        <w:rPr>
          <w:b/>
          <w:sz w:val="28"/>
        </w:rPr>
      </w:pPr>
    </w:p>
    <w:p w14:paraId="24CAAAD4" w14:textId="77777777" w:rsidR="00EE6962" w:rsidRPr="0053447D" w:rsidRDefault="00EE6962" w:rsidP="007F485D">
      <w:pPr>
        <w:jc w:val="center"/>
        <w:rPr>
          <w:b/>
          <w:sz w:val="28"/>
        </w:rPr>
      </w:pPr>
      <w:r w:rsidRPr="0053447D">
        <w:rPr>
          <w:noProof/>
          <w:sz w:val="28"/>
          <w:lang w:val="en-US"/>
        </w:rPr>
        <w:drawing>
          <wp:inline distT="0" distB="0" distL="0" distR="0" wp14:anchorId="205E99C4" wp14:editId="683DA581">
            <wp:extent cx="3657600" cy="5378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62851" cy="5386546"/>
                    </a:xfrm>
                    <a:prstGeom prst="rect">
                      <a:avLst/>
                    </a:prstGeom>
                    <a:ln>
                      <a:noFill/>
                    </a:ln>
                    <a:extLst>
                      <a:ext uri="{53640926-AAD7-44D8-BBD7-CCE9431645EC}">
                        <a14:shadowObscured xmlns:a14="http://schemas.microsoft.com/office/drawing/2010/main"/>
                      </a:ext>
                    </a:extLst>
                  </pic:spPr>
                </pic:pic>
              </a:graphicData>
            </a:graphic>
          </wp:inline>
        </w:drawing>
      </w:r>
    </w:p>
    <w:p w14:paraId="0E08571F" w14:textId="77777777" w:rsidR="00EE6962" w:rsidRPr="0053447D" w:rsidRDefault="00EE6962" w:rsidP="007F485D">
      <w:pPr>
        <w:rPr>
          <w:i/>
          <w:sz w:val="28"/>
        </w:rPr>
      </w:pPr>
      <w:r w:rsidRPr="0053447D">
        <w:rPr>
          <w:i/>
          <w:sz w:val="28"/>
        </w:rPr>
        <w:t>‘Strip Club Bouncer’ Photo by Thomas Hawk on Flickr</w:t>
      </w:r>
    </w:p>
    <w:p w14:paraId="7102EB0B" w14:textId="77777777" w:rsidR="00EE6962" w:rsidRPr="0053447D" w:rsidRDefault="00EE6962" w:rsidP="007F485D">
      <w:pPr>
        <w:rPr>
          <w:sz w:val="28"/>
        </w:rPr>
      </w:pPr>
    </w:p>
    <w:p w14:paraId="17FFFA56" w14:textId="77777777" w:rsidR="00EE6962" w:rsidRPr="0053447D" w:rsidRDefault="00EE6962" w:rsidP="007F485D">
      <w:pPr>
        <w:rPr>
          <w:sz w:val="28"/>
        </w:rPr>
      </w:pPr>
      <w:r w:rsidRPr="0053447D">
        <w:rPr>
          <w:sz w:val="28"/>
        </w:rPr>
        <w:t xml:space="preserve">‘When I was a student I badly needed money so I applied to do bar work.  I’d never done it before so I got taken on by a pub not far from my student house and then for more money at one of the local nightclubs all my friends went to. After that a friend recommended me to a club that was starting up on the other side of the city. They wanted an experienced bar person and it was a lot more money for fewer hours. I </w:t>
      </w:r>
      <w:r w:rsidRPr="0053447D">
        <w:rPr>
          <w:sz w:val="28"/>
        </w:rPr>
        <w:lastRenderedPageBreak/>
        <w:t xml:space="preserve">had a lot of essays to write so it seemed like a good idea. What I didn’t know when I went for the interview was that it wasn’t a nightclub like I’d been working at before but a strip club. </w:t>
      </w:r>
    </w:p>
    <w:p w14:paraId="52337A1A" w14:textId="77777777" w:rsidR="00EE6962" w:rsidRPr="0053447D" w:rsidRDefault="00EE6962" w:rsidP="007F485D">
      <w:pPr>
        <w:rPr>
          <w:sz w:val="28"/>
        </w:rPr>
      </w:pPr>
      <w:r w:rsidRPr="0053447D">
        <w:rPr>
          <w:noProof/>
          <w:sz w:val="28"/>
          <w:lang w:val="en-US"/>
        </w:rPr>
        <mc:AlternateContent>
          <mc:Choice Requires="wps">
            <w:drawing>
              <wp:anchor distT="0" distB="0" distL="114300" distR="114300" simplePos="0" relativeHeight="251673600" behindDoc="1" locked="0" layoutInCell="1" allowOverlap="1" wp14:anchorId="200333A3" wp14:editId="35E0ABAA">
                <wp:simplePos x="0" y="0"/>
                <wp:positionH relativeFrom="column">
                  <wp:posOffset>-962025</wp:posOffset>
                </wp:positionH>
                <wp:positionV relativeFrom="paragraph">
                  <wp:posOffset>-2039620</wp:posOffset>
                </wp:positionV>
                <wp:extent cx="7635240" cy="11087100"/>
                <wp:effectExtent l="0" t="0" r="22860" b="19050"/>
                <wp:wrapNone/>
                <wp:docPr id="66" name="Rectangle 66"/>
                <wp:cNvGraphicFramePr/>
                <a:graphic xmlns:a="http://schemas.openxmlformats.org/drawingml/2006/main">
                  <a:graphicData uri="http://schemas.microsoft.com/office/word/2010/wordprocessingShape">
                    <wps:wsp>
                      <wps:cNvSpPr/>
                      <wps:spPr>
                        <a:xfrm>
                          <a:off x="0" y="0"/>
                          <a:ext cx="7635240" cy="110871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F3CD1" id="Rectangle 66" o:spid="_x0000_s1026" style="position:absolute;margin-left:-75.75pt;margin-top:-160.6pt;width:601.2pt;height:8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tigIAAHQFAAAOAAAAZHJzL2Uyb0RvYy54bWysVN9PGzEMfp+0/yHK+7i7rhRWcUUViGkS&#10;YgiYeA65pBcpibMk7bX76+fkflAxtIdpfUids/3Z/mL74nJvNNkJHxTYmlYnJSXCcmiU3dT0x9PN&#10;p3NKQmS2YRqsqOlBBHq5+vjhonNLMYMWdCM8QRAblp2raRujWxZF4K0wLJyAExaVErxhEa9+UzSe&#10;dYhudDEry0XRgW+cBy5CwK/XvZKuMr6UgsfvUgYRia4p5hbz6fP5ks5idcGWG89cq/iQBvuHLAxT&#10;FoNOUNcsMrL16g8oo7iHADKecDAFSKm4yDVgNVX5pprHljmRa0FygptoCv8Plt/t7j1RTU0XC0os&#10;M/hGD8gasxstCH5DgjoXlmj36O79cAsopmr30pv0j3WQfSb1MJEq9pFw/Hi2+Hw6myP3HHVVVZ6f&#10;VWXmvXj1dz7ErwIMSUJNPSaQ2WS72xAxJpqOJilcAK2aG6V1vqRWEVfakx3DR2acCxvnKW/0OrIs&#10;Uhl94lmKBy2Sv7YPQiIDmOosB8299xaw6lUta0Qf57TE3xhlTCHHzIAJWWKGE/YAMFoeJ1sNMIN9&#10;chW5dSfn8m+J9ZVOHjky2Dg5G2XBvweg4xS5t8f0j6hJ4gs0B+wPD/3gBMdvFD7RLQvxnnmcFHxX&#10;nP74HQ+poaspDBIlLfhf731P9tjAqKWkw8mrafi5ZV5Qor9ZbO0v1Ty1S8yX+enZDC/+WPNyrLFb&#10;cwX47hXuGcezmOyjHkXpwTzjklinqKhilmPsmvLox8tV7DcCrhku1utshuPpWLy1j44n8MRqasGn&#10;/TPzbujTiD1+B+OUsuWbdu1tk6eF9TaCVLmXX3kd+MbRzo0zrKG0O47v2ep1Wa5+AwAA//8DAFBL&#10;AwQUAAYACAAAACEAsdsLWeAAAAAPAQAADwAAAGRycy9kb3ducmV2LnhtbEyPy07DMBBF90j8gzVI&#10;7Fo/SKoS4lQECcESCh/gxsYOxHYUu034e6YrurujObpzpt4tfiAnM6U+Bgl8zYCY0EXdByvh8+N5&#10;tQWSsgpaDTEYCb8mwa65vqpVpeMc3s1pny3BkpAqJcHlPFaUps4Zr9I6jibg7itOXmUcJ0v1pGYs&#10;9wMVjG2oV33AC06N5smZ7md/9BLa13JTiHJpXyJ1bX77tpbyWcrbm+XxAUg2S/6H4ayP6tCg0yEe&#10;g05kkLDiJS+RxXQnuAByZljJ7oEcMBWi2AJtanr5R/MHAAD//wMAUEsBAi0AFAAGAAgAAAAhALaD&#10;OJL+AAAA4QEAABMAAAAAAAAAAAAAAAAAAAAAAFtDb250ZW50X1R5cGVzXS54bWxQSwECLQAUAAYA&#10;CAAAACEAOP0h/9YAAACUAQAACwAAAAAAAAAAAAAAAAAvAQAAX3JlbHMvLnJlbHNQSwECLQAUAAYA&#10;CAAAACEAibfq7YoCAAB0BQAADgAAAAAAAAAAAAAAAAAuAgAAZHJzL2Uyb0RvYy54bWxQSwECLQAU&#10;AAYACAAAACEAsdsLWeAAAAAPAQAADwAAAAAAAAAAAAAAAADkBAAAZHJzL2Rvd25yZXYueG1sUEsF&#10;BgAAAAAEAAQA8wAAAPEFAAAAAA==&#10;" fillcolor="#ffc000 [3207]" strokecolor="#1f4d78 [1604]" strokeweight="1pt"/>
            </w:pict>
          </mc:Fallback>
        </mc:AlternateContent>
      </w:r>
      <w:r w:rsidRPr="0053447D">
        <w:rPr>
          <w:sz w:val="28"/>
        </w:rPr>
        <w:t>Obviously I realised straight away that it was a strip club, when the girls came out on the first night and started dancing. At first I was embarrassed and then frankly, couldn’t believe my luck, especially when I told my friends. They all wanted to come along and have a look and kept congratulating me on finding a job with good money and all the half-naked girls I could want. But after a couple of weeks I realised that I just felt uncomfortable – I didn’t like the atmosphere or the way some of the people talked about the girls. But I told myself, I need the money and I’m not doing anything, just serving drinks.</w:t>
      </w:r>
    </w:p>
    <w:p w14:paraId="1BE00E84" w14:textId="77777777" w:rsidR="00EE6962" w:rsidRPr="0053447D" w:rsidRDefault="00EE6962" w:rsidP="007F485D">
      <w:pPr>
        <w:rPr>
          <w:sz w:val="28"/>
        </w:rPr>
      </w:pPr>
      <w:r w:rsidRPr="0053447D">
        <w:rPr>
          <w:sz w:val="28"/>
        </w:rPr>
        <w:t xml:space="preserve">After a little while I started to get to know some of the girls. All of the ones who were willing to tell me a bit about themselves were in need of money – one or two had a fairly serious drug habit, but most had families to support: children or elderly parents, and the evening hours were easier to manage. One of the dancers had even been a student like me! They got quite well paid and the clients weren’t allowed to touch them. After a while I didn’t really notice them dancing any more, I just knew them by their names, people to say ‘hi’ to in the supermarket. There were two, though, who didn’t speak any English, and seemed very wary of speaking to me, although I just assumed that was the language barrier. They drank a lot and often seemed depressed. </w:t>
      </w:r>
    </w:p>
    <w:p w14:paraId="7D9993F9" w14:textId="77777777" w:rsidR="00EE6962" w:rsidRPr="0053447D" w:rsidRDefault="00EE6962" w:rsidP="007F485D">
      <w:pPr>
        <w:rPr>
          <w:sz w:val="28"/>
        </w:rPr>
      </w:pPr>
      <w:r w:rsidRPr="0053447D">
        <w:rPr>
          <w:sz w:val="28"/>
        </w:rPr>
        <w:t xml:space="preserve">One night I went out back to get ice and saw one of the foreign girls in the corridor struggling with a man. I ran up to him and pulled him off her and shouted in his face. He shouted back at me that he’d paid for her and she was going to have to do what he wanted. He slapped her and I punched him. My boss turned up and to my surprise and indignation fired me on the spot. But that was the first time that it had actually occurred to me that more was going on at that club than just dancing. I told my friends and they were amazed that I could have been that naïve. After a week or so I told the police about it. I was so bothered about the girls who couldn’t speak English. I don’t know what the police did about it, if anything. They never came back to me but shortly after the club closed.’ </w:t>
      </w:r>
    </w:p>
    <w:p w14:paraId="07CEB63D" w14:textId="77777777" w:rsidR="00EE6962" w:rsidRPr="0053447D" w:rsidRDefault="00EE6962" w:rsidP="007F485D">
      <w:pPr>
        <w:rPr>
          <w:sz w:val="28"/>
        </w:rPr>
      </w:pPr>
      <w:r w:rsidRPr="0053447D">
        <w:rPr>
          <w:b/>
          <w:noProof/>
          <w:sz w:val="40"/>
          <w:szCs w:val="32"/>
          <w:lang w:val="en-US"/>
        </w:rPr>
        <mc:AlternateContent>
          <mc:Choice Requires="wps">
            <w:drawing>
              <wp:anchor distT="0" distB="0" distL="114300" distR="114300" simplePos="0" relativeHeight="251675648" behindDoc="0" locked="0" layoutInCell="1" allowOverlap="1" wp14:anchorId="07265C1F" wp14:editId="65A8D00D">
                <wp:simplePos x="0" y="0"/>
                <wp:positionH relativeFrom="column">
                  <wp:posOffset>6949440</wp:posOffset>
                </wp:positionH>
                <wp:positionV relativeFrom="paragraph">
                  <wp:posOffset>-822960</wp:posOffset>
                </wp:positionV>
                <wp:extent cx="7955280" cy="10789920"/>
                <wp:effectExtent l="0" t="0" r="26670" b="11430"/>
                <wp:wrapNone/>
                <wp:docPr id="68" name="Rectangle 68"/>
                <wp:cNvGraphicFramePr/>
                <a:graphic xmlns:a="http://schemas.openxmlformats.org/drawingml/2006/main">
                  <a:graphicData uri="http://schemas.microsoft.com/office/word/2010/wordprocessingShape">
                    <wps:wsp>
                      <wps:cNvSpPr/>
                      <wps:spPr>
                        <a:xfrm>
                          <a:off x="0" y="0"/>
                          <a:ext cx="7955280" cy="10789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D5E9F" id="Rectangle 68" o:spid="_x0000_s1026" style="position:absolute;margin-left:547.2pt;margin-top:-64.8pt;width:626.4pt;height:849.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FeeAIAAD0FAAAOAAAAZHJzL2Uyb0RvYy54bWysVFFPGzEMfp+0/xDlfdy1okArrqgCMU1C&#10;gICJ55BLeiclceakvXa/fk7ueiBAe5jWh2sc25/tz3bOL3bWsK3C0IKr+OSo5Ew5CXXr1hX/+XT9&#10;7YyzEIWrhQGnKr5XgV8sv3457/xCTaEBUytkBOLCovMVb2L0i6IIslFWhCPwypFSA1oRScR1UaPo&#10;CN2aYlqWJ0UHWHsEqUKg26teyZcZX2sl453WQUVmKk65xfzF/H1J32J5LhZrFL5p5ZCG+IcsrGgd&#10;BR2hrkQUbIPtByjbSoQAOh5JsAVo3UqVa6BqJuW7ah4b4VWuhcgJfqQp/D9Yebu9R9bWFT+hTjlh&#10;qUcPxJpwa6MY3RFBnQ8Lsnv09zhIgY6p2p1Gm/6pDrbLpO5HUtUuMkmXp/PZbHpG3EvSTcrTs/l8&#10;mnkvXv09hvhdgWXpUHGkBDKbYnsTIsUk04MJCSmfPoN8inujUhLGPShNpVDMafbOQ6QuDbKtoPYL&#10;KZWLk17ViFr117OSfqlMCjJ6ZCkDJmTdGjNiDwBpQD9i9zCDfXJVeQZH5/JvifXOo0eODC6OzrZ1&#10;gJ8BGKpqiNzbH0jqqUksvUC9p0Yj9BsQvLxuiesbEeK9QBp5ahCtcbyjjzbQVRyGE2cN4O/P7pM9&#10;TSJpOetohSoefm0EKs7MD0czOp8cH6edy8Lx7JTazvCt5uWtxm3sJVCbJvRgeJmPyT6aw1Ej2Gfa&#10;9lWKSirhJMWuuIx4EC5jv9r0Xki1WmUz2jMv4o179DKBJ1bTLD3tngX6YeAiDestHNZNLN7NXW+b&#10;PB2sNhF0m4fyldeBb9rRPDjDe5Iegbdytnp99ZZ/AAAA//8DAFBLAwQUAAYACAAAACEAhwXTa+EA&#10;AAAPAQAADwAAAGRycy9kb3ducmV2LnhtbEyPzU7DMBCE70i8g7VI3FonIaQ0jVOhSlyQOLTwAG68&#10;xGn9E8VOk7w9ywmOszOa+bbaz9awGw6h805Auk6AoWu86lwr4OvzbfUCLETplDTeoYAFA+zr+7tK&#10;lspP7oi3U2wZlbhQSgE6xr7kPDQarQxr36Mj79sPVkaSQ8vVICcqt4ZnSVJwKztHC1r2eNDYXE+j&#10;pRGJxyXdTIfrh57fOzTLBcdFiMeH+XUHLOIc/8Lwi0/oUBPT2Y9OBWZIJ9s8p6yAVZptC2CUyZ7y&#10;TQbsTO5zQTdeV/z/H/UPAAAA//8DAFBLAQItABQABgAIAAAAIQC2gziS/gAAAOEBAAATAAAAAAAA&#10;AAAAAAAAAAAAAABbQ29udGVudF9UeXBlc10ueG1sUEsBAi0AFAAGAAgAAAAhADj9If/WAAAAlAEA&#10;AAsAAAAAAAAAAAAAAAAALwEAAF9yZWxzLy5yZWxzUEsBAi0AFAAGAAgAAAAhACopMV54AgAAPQUA&#10;AA4AAAAAAAAAAAAAAAAALgIAAGRycy9lMm9Eb2MueG1sUEsBAi0AFAAGAAgAAAAhAIcF02vhAAAA&#10;DwEAAA8AAAAAAAAAAAAAAAAA0gQAAGRycy9kb3ducmV2LnhtbFBLBQYAAAAABAAEAPMAAADgBQAA&#10;AAA=&#10;" fillcolor="#5b9bd5 [3204]" strokecolor="#1f4d78 [1604]" strokeweight="1pt"/>
            </w:pict>
          </mc:Fallback>
        </mc:AlternateContent>
      </w:r>
    </w:p>
    <w:p w14:paraId="20320287" w14:textId="77777777" w:rsidR="00EE6962" w:rsidRPr="0053447D" w:rsidRDefault="0053447D" w:rsidP="007F485D">
      <w:pPr>
        <w:rPr>
          <w:sz w:val="28"/>
          <w:szCs w:val="28"/>
        </w:rPr>
      </w:pPr>
      <w:r w:rsidRPr="0053447D">
        <w:rPr>
          <w:noProof/>
          <w:sz w:val="28"/>
          <w:lang w:val="en-US"/>
        </w:rPr>
        <mc:AlternateContent>
          <mc:Choice Requires="wps">
            <w:drawing>
              <wp:anchor distT="0" distB="0" distL="114300" distR="114300" simplePos="0" relativeHeight="251674624" behindDoc="1" locked="0" layoutInCell="1" allowOverlap="1" wp14:anchorId="184264CE" wp14:editId="462203C2">
                <wp:simplePos x="0" y="0"/>
                <wp:positionH relativeFrom="column">
                  <wp:posOffset>-914400</wp:posOffset>
                </wp:positionH>
                <wp:positionV relativeFrom="paragraph">
                  <wp:posOffset>1359535</wp:posOffset>
                </wp:positionV>
                <wp:extent cx="7581900" cy="8111490"/>
                <wp:effectExtent l="0" t="0" r="19050" b="22860"/>
                <wp:wrapNone/>
                <wp:docPr id="67" name="Rectangle 67"/>
                <wp:cNvGraphicFramePr/>
                <a:graphic xmlns:a="http://schemas.openxmlformats.org/drawingml/2006/main">
                  <a:graphicData uri="http://schemas.microsoft.com/office/word/2010/wordprocessingShape">
                    <wps:wsp>
                      <wps:cNvSpPr/>
                      <wps:spPr>
                        <a:xfrm>
                          <a:off x="0" y="0"/>
                          <a:ext cx="7581900" cy="811149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BE398" id="Rectangle 67" o:spid="_x0000_s1026" style="position:absolute;margin-left:-1in;margin-top:107.05pt;width:597pt;height:63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ClkgIAAJcFAAAOAAAAZHJzL2Uyb0RvYy54bWysVMFu2zAMvQ/YPwi6r7aDtGmDOkXQosOA&#10;ri3aDj2rshQLkERNUuJkXz9KdtygC3YYdpFJkXwUn0leXm2NJhvhgwJb0+qkpERYDo2yq5r+eLn9&#10;ck5JiMw2TIMVNd2JQK8Wnz9ddm4uJtCCboQnCGLDvHM1bWN086IIvBWGhRNwwqJRgjcsoupXReNZ&#10;h+hGF5OyPCs68I3zwEUIeHvTG+ki40speHyQMohIdE3xbTGfPp9v6SwWl2y+8sy1ig/PYP/wCsOU&#10;xaQj1A2LjKy9+gPKKO4hgIwnHEwBUioucg1YTVV+qOa5ZU7kWpCc4Eaawv+D5febR09UU9OzGSWW&#10;GfxHT8gasystCN4hQZ0Lc/R7do9+0AKKqdqt9CZ9sQ6yzaTuRlLFNhKOl7PT8+qiRO452s6rqppe&#10;ZNqL93DnQ/wqwJAk1NRj/kwm29yFiCnRde+SsgXQqrlVWmcldYq41p5sGP5jxrmw8SyH67X5Dk1/&#10;Pzst8Q09Vm6uFJKRD9CKVGlfW5biTouUQ9snIZEkrGaSkUeEw6RVb2pZI/rrlPJ4zgyYkCVWMWIP&#10;AMcKqoanD/4pVOTuHoPLvz2sr3uMyJnBxjHYKAv+GICOY+beHyk7oCaJb9DssIU89LMVHL9V+Bvv&#10;WIiPzOMw4a/HBREf8JAauprCIFHSgv917D75Y4+jlZIOh7Om4eeaeUGJ/max+y+q6TRNc1amp7MJ&#10;Kv7Q8nZosWtzDdgbFa4ix7OY/KPei9KDecU9skxZ0cQsx9w15dHvlevYLw3cRFwsl9kNJ9ixeGef&#10;HU/gidXUpi/bV+bd0MsRx+Ae9oPM5h9auvdNkRaW6whS5X5/53XgG6c/N+uwqdJ6OdSz1/s+XfwG&#10;AAD//wMAUEsDBBQABgAIAAAAIQBKpTP34QAAAA4BAAAPAAAAZHJzL2Rvd25yZXYueG1sTI/dSsNA&#10;EIXvBd9hGcG7djdlI5pmU1QICILY6gNMs9skuD8hu223b+/0Su9m5hzOfKfeZGfZycxxDF5BsRTA&#10;jO+CHn2v4PurXTwCiwm9Rhu8UXAxETbN7U2NlQ5nvzWnXeoZhfhYoYIhpaniPHaDcRiXYTKetEOY&#10;HSZa557rGc8U7ixfCfHAHY6ePgw4mdfBdD+7o1MgP1/G8oI6RzuF8q3V7ftHtkrd3+XnNbBkcvoz&#10;wxWf0KEhpn04eh2ZVbAopKQyScGqkAWwq0WUgk57muRTUQJvav6/RvMLAAD//wMAUEsBAi0AFAAG&#10;AAgAAAAhALaDOJL+AAAA4QEAABMAAAAAAAAAAAAAAAAAAAAAAFtDb250ZW50X1R5cGVzXS54bWxQ&#10;SwECLQAUAAYACAAAACEAOP0h/9YAAACUAQAACwAAAAAAAAAAAAAAAAAvAQAAX3JlbHMvLnJlbHNQ&#10;SwECLQAUAAYACAAAACEAvHFApZICAACXBQAADgAAAAAAAAAAAAAAAAAuAgAAZHJzL2Uyb0RvYy54&#10;bWxQSwECLQAUAAYACAAAACEASqUz9+EAAAAOAQAADwAAAAAAAAAAAAAAAADsBAAAZHJzL2Rvd25y&#10;ZXYueG1sUEsFBgAAAAAEAAQA8wAAAPoFAAAAAA==&#10;" fillcolor="#538135 [2409]" strokecolor="#1f4d78 [1604]" strokeweight="1pt"/>
            </w:pict>
          </mc:Fallback>
        </mc:AlternateContent>
      </w:r>
      <w:r w:rsidR="00EE6962" w:rsidRPr="0053447D">
        <w:rPr>
          <w:noProof/>
          <w:sz w:val="28"/>
          <w:szCs w:val="28"/>
          <w:lang w:val="en-US"/>
        </w:rPr>
        <mc:AlternateContent>
          <mc:Choice Requires="wps">
            <w:drawing>
              <wp:anchor distT="0" distB="0" distL="114300" distR="114300" simplePos="0" relativeHeight="251724800" behindDoc="1" locked="0" layoutInCell="1" allowOverlap="1" wp14:anchorId="21F709E9" wp14:editId="1D4400B8">
                <wp:simplePos x="0" y="0"/>
                <wp:positionH relativeFrom="column">
                  <wp:posOffset>-962025</wp:posOffset>
                </wp:positionH>
                <wp:positionV relativeFrom="paragraph">
                  <wp:posOffset>1464310</wp:posOffset>
                </wp:positionV>
                <wp:extent cx="7648575" cy="8324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648575" cy="832485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3AA38" id="Rectangle 5" o:spid="_x0000_s1026" style="position:absolute;margin-left:-75.75pt;margin-top:115.3pt;width:602.25pt;height:65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3hNkQIAAJUFAAAOAAAAZHJzL2Uyb0RvYy54bWysVMFu2zAMvQ/YPwi6r3aypMmCOkXQosOA&#10;ri3aDj2rshQLkERNUuJkXz9KdtygC3YYdrFJkXwUn0heXO6MJlvhgwJb0dFZSYmwHGpl1xX98Xzz&#10;aU5JiMzWTIMVFd2LQC+XHz9ctG4hxtCAroUnCGLDonUVbWJ0i6IIvBGGhTNwwqJRgjcsourXRe1Z&#10;i+hGF+OyPC9a8LXzwEUIeHrdGeky40speLyXMohIdEXxbjF/ff6+pm+xvGCLtWeuUby/BvuHWxim&#10;LCYdoK5ZZGTj1R9QRnEPAWQ842AKkFJxkWvAakblu2qeGuZErgXJCW6gKfw/WH63ffBE1RWdUmKZ&#10;wSd6RNKYXWtBpome1oUFej25B99rAcVU6056k/5YBdllSvcDpWIXCcfD2flkPp0hNkfb/PMYtUx6&#10;8RbufIhfBRiShIp6TJ+pZNvbEDEluh5cUrYAWtU3SuuspD4RV9qTLcMXZpwLG89zuN6Y71B357Np&#10;WR7S5tZKIRn5CK1IlXa1ZSnutUg5tH0UEinCasYZeUA4TjrqTA2rRXecUp7OmQETssQqBuwe4FRB&#10;o/QOSEPvn0JF7u0huPzbxbrgISJnBhuHYKMs+FMAOg6ZO3+8xRE1SXyFeo8N5KGbrOD4jcJnvGUh&#10;PjCPo4RDh+sh3uNHamgrCr1ESQP+16nz5I8djlZKWhzNioafG+YFJfqbxd7/MppM0ixnZTKdjVHx&#10;x5bXY4vdmCvA3hjhInI8i8k/6oMoPZgX3CKrlBVNzHLMXVEe/UG5it3KwD3ExWqV3XB+HYu39snx&#10;BJ5YTW36vHth3vW9HHEM7uAwxmzxrqU73xRpYbWJIFXu9zdee75x9vP793sqLZdjPXu9bdPlbwAA&#10;AP//AwBQSwMEFAAGAAgAAAAhAGtjwNbhAAAADgEAAA8AAABkcnMvZG93bnJldi54bWxMj91Kw0AQ&#10;Ru8F32EZwbt2N203SMymqBAQBLHVB5hmxyS4PyG7bbdv7/ZK72aYwzfnq7fJGnaiOYzeKSiWAhi5&#10;zuvR9Qq+PtvFA7AQ0Wk03pGCCwXYNrc3NVban92OTvvYsxziQoUKhhinivPQDWQxLP1ELt++/Wwx&#10;5nXuuZ7xnMOt4SshSm5xdPnDgBO9DNT97I9WwebjeZQX1CmYycvXVrdv78kodX+Xnh6BRUrxD4ar&#10;flaHJjsd/NHpwIyCRSELmVkFq7UogV0RIde53yFPclOUwJua/6/R/AIAAP//AwBQSwECLQAUAAYA&#10;CAAAACEAtoM4kv4AAADhAQAAEwAAAAAAAAAAAAAAAAAAAAAAW0NvbnRlbnRfVHlwZXNdLnhtbFBL&#10;AQItABQABgAIAAAAIQA4/SH/1gAAAJQBAAALAAAAAAAAAAAAAAAAAC8BAABfcmVscy8ucmVsc1BL&#10;AQItABQABgAIAAAAIQD4R3hNkQIAAJUFAAAOAAAAAAAAAAAAAAAAAC4CAABkcnMvZTJvRG9jLnht&#10;bFBLAQItABQABgAIAAAAIQBrY8DW4QAAAA4BAAAPAAAAAAAAAAAAAAAAAOsEAABkcnMvZG93bnJl&#10;di54bWxQSwUGAAAAAAQABADzAAAA+QUAAAAA&#10;" fillcolor="#538135 [2409]" strokecolor="#1f4d78 [1604]" strokeweight="1pt"/>
            </w:pict>
          </mc:Fallback>
        </mc:AlternateContent>
      </w:r>
      <w:r w:rsidR="00EE6962" w:rsidRPr="0053447D">
        <w:rPr>
          <w:sz w:val="28"/>
          <w:szCs w:val="28"/>
        </w:rPr>
        <w:t>How would you have felt in Andy’s position?</w:t>
      </w:r>
    </w:p>
    <w:p w14:paraId="3997A9A5" w14:textId="77777777" w:rsidR="00EE6962" w:rsidRPr="0053447D" w:rsidRDefault="0053447D" w:rsidP="007F485D">
      <w:pPr>
        <w:rPr>
          <w:sz w:val="28"/>
          <w:szCs w:val="28"/>
        </w:rPr>
      </w:pPr>
      <w:r w:rsidRPr="0053447D">
        <w:rPr>
          <w:noProof/>
          <w:sz w:val="28"/>
          <w:szCs w:val="28"/>
          <w:lang w:val="en-US"/>
        </w:rPr>
        <w:lastRenderedPageBreak/>
        <mc:AlternateContent>
          <mc:Choice Requires="wps">
            <w:drawing>
              <wp:anchor distT="0" distB="0" distL="114300" distR="114300" simplePos="0" relativeHeight="251730944" behindDoc="1" locked="0" layoutInCell="1" allowOverlap="1" wp14:anchorId="54DC5AD9" wp14:editId="24962607">
                <wp:simplePos x="0" y="0"/>
                <wp:positionH relativeFrom="column">
                  <wp:posOffset>-923925</wp:posOffset>
                </wp:positionH>
                <wp:positionV relativeFrom="paragraph">
                  <wp:posOffset>-895349</wp:posOffset>
                </wp:positionV>
                <wp:extent cx="7572375" cy="106870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7572375" cy="10687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BF8F6" id="Rectangle 32" o:spid="_x0000_s1026" style="position:absolute;margin-left:-72.75pt;margin-top:-70.5pt;width:596.25pt;height:84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gdigIAAHQFAAAOAAAAZHJzL2Uyb0RvYy54bWysVEtv2zAMvg/YfxB0X22nSdMFcYqgRYcB&#10;RVu0HXpWZCkWIIuapMTJfv0o+dGgK3YY5oNMiuTHh0gurw6NJnvhvAJT0uIsp0QYDpUy25L+eLn9&#10;ckmJD8xUTIMRJT0KT69Wnz8tW7sQE6hBV8IRBDF+0dqS1iHYRZZ5XouG+TOwwqBQgmtYQNZts8qx&#10;FtEbnU3y/CJrwVXWARfe4+1NJ6SrhC+l4OFBSi8C0SXF2EI6XTo38cxWS7bYOmZrxfsw2D9E0TBl&#10;0OkIdcMCIzun/oBqFHfgQYYzDk0GUiouUg6YTZG/y+a5ZlakXLA43o5l8v8Plt/vHx1RVUnPJ5QY&#10;1uAbPWHVmNlqQfAOC9Rav0C9Z/voes4jGbM9SNfEP+ZBDqmox7Go4hAIx8v5bD45n88o4Sgr8ovL&#10;eT5Ldc/e7K3z4ZuAhkSipA4DSNVk+zsf0CeqDirRnQetqluldWJiq4hr7cie4SMzzoUJ0xg3Wp1o&#10;ZjGNLvBEhaMW0V6bJyGxAhjqJDlNvfcesOhENatE52eW4zd4GUJIPhNgRJYY4YjdAwyap8EWPUyv&#10;H01Fat3ROP9bYF2mo0XyDCaMxo0y4D4C0GH03Olj+CelieQGqiP2h4NucLzltwqf6I758MgcTgrO&#10;FE5/eMBDamhLCj1FSQ3u10f3UR8bGKWUtDh5JfU/d8wJSvR3g639tZhO46gmZordg4w7lWxOJWbX&#10;XAO+e4F7xvJERv2gB1I6aF5xSayjVxQxw9F3SXlwA3Mduo2Aa4aL9Tqp4XhaFu7Ms+URPFY1tuDL&#10;4ZU52/dpwB6/h2FK2eJdu3a60dLAehdAqtTLb3Xt642jnRqnX0Nxd5zySettWa5+AwAA//8DAFBL&#10;AwQUAAYACAAAACEA1ogZ7d4AAAAPAQAADwAAAGRycy9kb3ducmV2LnhtbEyPwU7DMBBE70j8g7VI&#10;3Fo7UVxQiFMRJARHKHyAG7txSryOYrcJf8+WC9xmtKPZN9V28QM72yn2ARVkawHMYhtMj52Cz4/n&#10;1T2wmDQaPQS0Cr5thG19fVXp0oQZ3+15lzpGJRhLrcClNJacx9ZZr+M6jBbpdgiT14ns1HEz6ZnK&#10;/cBzITbc6x7pg9OjfXK2/dqdvILmVW6KXC7NS+CuSW/HruPZrNTtzfL4ACzZJf2F4YJP6FAT0z6c&#10;0EQ2KFhlhZSU/VUZzbpkRHFHak9KFrkAXlf8/476BwAA//8DAFBLAQItABQABgAIAAAAIQC2gziS&#10;/gAAAOEBAAATAAAAAAAAAAAAAAAAAAAAAABbQ29udGVudF9UeXBlc10ueG1sUEsBAi0AFAAGAAgA&#10;AAAhADj9If/WAAAAlAEAAAsAAAAAAAAAAAAAAAAALwEAAF9yZWxzLy5yZWxzUEsBAi0AFAAGAAgA&#10;AAAhAKSSuB2KAgAAdAUAAA4AAAAAAAAAAAAAAAAALgIAAGRycy9lMm9Eb2MueG1sUEsBAi0AFAAG&#10;AAgAAAAhANaIGe3eAAAADwEAAA8AAAAAAAAAAAAAAAAA5AQAAGRycy9kb3ducmV2LnhtbFBLBQYA&#10;AAAABAAEAPMAAADvBQAAAAA=&#10;" fillcolor="#ffc000 [3207]" strokecolor="#1f4d78 [1604]" strokeweight="1pt"/>
            </w:pict>
          </mc:Fallback>
        </mc:AlternateContent>
      </w:r>
      <w:r w:rsidR="00EE6962" w:rsidRPr="0053447D">
        <w:rPr>
          <w:sz w:val="28"/>
          <w:szCs w:val="28"/>
        </w:rPr>
        <w:t>•</w:t>
      </w:r>
      <w:r w:rsidR="00EE6962" w:rsidRPr="0053447D">
        <w:rPr>
          <w:sz w:val="28"/>
          <w:szCs w:val="28"/>
        </w:rPr>
        <w:tab/>
        <w:t xml:space="preserve">How would you have </w:t>
      </w:r>
      <w:r w:rsidRPr="0053447D">
        <w:rPr>
          <w:sz w:val="28"/>
          <w:szCs w:val="28"/>
        </w:rPr>
        <w:t>connected</w:t>
      </w:r>
      <w:r w:rsidR="00EE6962" w:rsidRPr="0053447D">
        <w:rPr>
          <w:sz w:val="28"/>
          <w:szCs w:val="28"/>
        </w:rPr>
        <w:t xml:space="preserve"> with the girls who didn’t speak </w:t>
      </w:r>
      <w:r>
        <w:rPr>
          <w:sz w:val="28"/>
          <w:szCs w:val="28"/>
        </w:rPr>
        <w:tab/>
      </w:r>
      <w:r w:rsidR="00EE6962" w:rsidRPr="0053447D">
        <w:rPr>
          <w:sz w:val="28"/>
          <w:szCs w:val="28"/>
        </w:rPr>
        <w:t>English?</w:t>
      </w:r>
    </w:p>
    <w:p w14:paraId="0A53E60D" w14:textId="77777777" w:rsidR="00EE6962" w:rsidRPr="0053447D" w:rsidRDefault="00EE6962" w:rsidP="007F485D">
      <w:pPr>
        <w:rPr>
          <w:sz w:val="28"/>
          <w:szCs w:val="28"/>
        </w:rPr>
      </w:pPr>
      <w:r w:rsidRPr="0053447D">
        <w:rPr>
          <w:sz w:val="28"/>
          <w:szCs w:val="28"/>
        </w:rPr>
        <w:t>•</w:t>
      </w:r>
      <w:r w:rsidRPr="0053447D">
        <w:rPr>
          <w:sz w:val="28"/>
          <w:szCs w:val="28"/>
        </w:rPr>
        <w:tab/>
        <w:t xml:space="preserve">Do you think Andy was right to be concerned or was it not his </w:t>
      </w:r>
      <w:r w:rsidR="0053447D">
        <w:rPr>
          <w:sz w:val="28"/>
          <w:szCs w:val="28"/>
        </w:rPr>
        <w:tab/>
      </w:r>
      <w:r w:rsidRPr="0053447D">
        <w:rPr>
          <w:sz w:val="28"/>
          <w:szCs w:val="28"/>
        </w:rPr>
        <w:t>business to intervene?</w:t>
      </w:r>
    </w:p>
    <w:p w14:paraId="4FAD42A9" w14:textId="77777777" w:rsidR="00EE6962" w:rsidRPr="0053447D" w:rsidRDefault="00EE6962" w:rsidP="007F485D">
      <w:pPr>
        <w:rPr>
          <w:sz w:val="28"/>
          <w:szCs w:val="28"/>
        </w:rPr>
      </w:pPr>
      <w:r w:rsidRPr="0053447D">
        <w:rPr>
          <w:sz w:val="28"/>
          <w:szCs w:val="28"/>
        </w:rPr>
        <w:t>•</w:t>
      </w:r>
      <w:r w:rsidRPr="0053447D">
        <w:rPr>
          <w:sz w:val="28"/>
          <w:szCs w:val="28"/>
        </w:rPr>
        <w:tab/>
        <w:t>Do you think Andy should have done anything else?</w:t>
      </w:r>
    </w:p>
    <w:p w14:paraId="44E3213D" w14:textId="77777777" w:rsidR="00EE6962" w:rsidRPr="0053447D" w:rsidRDefault="00EE6962" w:rsidP="007F485D">
      <w:pPr>
        <w:rPr>
          <w:sz w:val="28"/>
          <w:szCs w:val="28"/>
        </w:rPr>
      </w:pPr>
      <w:r w:rsidRPr="0053447D">
        <w:rPr>
          <w:sz w:val="28"/>
          <w:szCs w:val="28"/>
        </w:rPr>
        <w:t>•</w:t>
      </w:r>
      <w:r w:rsidRPr="0053447D">
        <w:rPr>
          <w:sz w:val="28"/>
          <w:szCs w:val="28"/>
        </w:rPr>
        <w:tab/>
        <w:t xml:space="preserve">How do you think Andy would feel if the girls had turned out to </w:t>
      </w:r>
      <w:r w:rsidR="0053447D">
        <w:rPr>
          <w:sz w:val="28"/>
          <w:szCs w:val="28"/>
        </w:rPr>
        <w:tab/>
      </w:r>
      <w:r w:rsidRPr="0053447D">
        <w:rPr>
          <w:sz w:val="28"/>
          <w:szCs w:val="28"/>
        </w:rPr>
        <w:t>have been trafficked?</w:t>
      </w:r>
    </w:p>
    <w:p w14:paraId="587F04D0" w14:textId="77777777" w:rsidR="00EE6962" w:rsidRPr="0053447D" w:rsidRDefault="00EE6962">
      <w:pPr>
        <w:rPr>
          <w:sz w:val="28"/>
          <w:szCs w:val="28"/>
        </w:rPr>
      </w:pPr>
      <w:r w:rsidRPr="0053447D">
        <w:rPr>
          <w:sz w:val="28"/>
          <w:szCs w:val="28"/>
        </w:rPr>
        <w:br w:type="page"/>
      </w:r>
    </w:p>
    <w:bookmarkStart w:id="11" w:name="_Toc498363303"/>
    <w:p w14:paraId="1BE88FBC" w14:textId="77777777" w:rsidR="00EE6962" w:rsidRPr="007F485D" w:rsidRDefault="00EE6962" w:rsidP="00D35F72">
      <w:pPr>
        <w:pStyle w:val="Heading1"/>
        <w:rPr>
          <w:b/>
        </w:rPr>
      </w:pPr>
      <w:r w:rsidRPr="00D35F72">
        <w:rPr>
          <w:b/>
          <w:noProof/>
          <w:color w:val="FFFFFF" w:themeColor="background1"/>
          <w:lang w:val="en-US"/>
        </w:rPr>
        <w:lastRenderedPageBreak/>
        <mc:AlternateContent>
          <mc:Choice Requires="wps">
            <w:drawing>
              <wp:anchor distT="0" distB="0" distL="114300" distR="114300" simplePos="0" relativeHeight="251676672" behindDoc="1" locked="0" layoutInCell="1" allowOverlap="1" wp14:anchorId="2F3DA34D" wp14:editId="6AAE82C2">
                <wp:simplePos x="0" y="0"/>
                <wp:positionH relativeFrom="column">
                  <wp:posOffset>-923925</wp:posOffset>
                </wp:positionH>
                <wp:positionV relativeFrom="paragraph">
                  <wp:posOffset>-914400</wp:posOffset>
                </wp:positionV>
                <wp:extent cx="7799070" cy="10898505"/>
                <wp:effectExtent l="0" t="0" r="11430" b="17145"/>
                <wp:wrapNone/>
                <wp:docPr id="69" name="Rectangle 69"/>
                <wp:cNvGraphicFramePr/>
                <a:graphic xmlns:a="http://schemas.openxmlformats.org/drawingml/2006/main">
                  <a:graphicData uri="http://schemas.microsoft.com/office/word/2010/wordprocessingShape">
                    <wps:wsp>
                      <wps:cNvSpPr/>
                      <wps:spPr>
                        <a:xfrm>
                          <a:off x="0" y="0"/>
                          <a:ext cx="7799070" cy="1089850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DC143" id="Rectangle 69" o:spid="_x0000_s1026" style="position:absolute;margin-left:-72.75pt;margin-top:-1in;width:614.1pt;height:858.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IejwIAAJgFAAAOAAAAZHJzL2Uyb0RvYy54bWysVFFrGzEMfh/sPxi/r3cXmqYJvZTQ0jHo&#10;utJ29Nn12TmDbXm2k0v26yf7LtfQlQ3G8uBIlvTJ+k7SxeXOaLIVPiiwNa1OSkqE5dAou67p96eb&#10;T+eUhMhswzRYUdO9CPRy+fHDRecWYgIt6EZ4giA2LDpX0zZGtyiKwFthWDgBJywaJXjDIqp+XTSe&#10;dYhudDEpy7OiA984D1yEgLfXvZEuM76UgsdvUgYRia4pvi3m0+fzJZ3F8oIt1p65VvHhGewfXmGY&#10;sph0hLpmkZGNV79BGcU9BJDxhIMpQErFRa4Bq6nKN9U8tsyJXAuSE9xIU/h/sPxue++Jamp6NqfE&#10;MoPf6AFZY3atBcE7JKhzYYF+j+7eD1pAMVW7k96kf6yD7DKp+5FUsYuE4+VsNp+XM+Seo60qz+fn&#10;03KaYIvXeOdD/CzAkCTU1OMDMptsexti73pwSekCaNXcKK2zklpFXGlPtgw/MuNc2HiWw/XGfIWm&#10;v5+W+BvS5u5KIfkRR2hFKrUvLktxr0XKoe2DkMgSljPJyCPCcdKqN7WsEX/LmQETssQqRuwB4L2C&#10;quHpg38KFbm9x+DyTw/rORwjcmawcQw2yoJ/D0DHMXPvj5QdUZPEF2j22EMe+uEKjt8o/Iy3LMR7&#10;5nGa8Nvjhojf8JAauprCIFHSgv/53n3yxyZHKyUdTmdNw48N84IS/cVi+8+r09M0zlk5nc4mqPhj&#10;y8uxxW7MFWBvVLiLHM9i8o/6IEoP5hkXySplRROzHHPXlEd/UK5ivzVwFXGxWmU3HGHH4q19dDyB&#10;J1ZTmz7tnpl3Qy9HnIM7OEwyW7xp6d43RVpYbSJIlfv9ldeBbxz/3KzDqkr75VjPXq8LdfkLAAD/&#10;/wMAUEsDBBQABgAIAAAAIQDjfLtO4QAAAA8BAAAPAAAAZHJzL2Rvd25yZXYueG1sTI/BTsMwEETv&#10;SPyDtUjcWiehIVEap0IgOEPgwNGNt0ma2I5itzX9erZcym1G+zQ7U26CHtkRZ9dbIyBeRsDQNFb1&#10;phXw9fm6yIE5L42SozUo4AcdbKrbm1IWyp7MBx5r3zIKMa6QAjrvp4Jz13SopVvaCQ3ddnbW0pOd&#10;W65meaJwPfIkih65lr2hD52c8LnDZqgPWoD7Rl4P7243xG/Z+KLD/pyHsxD3d+FpDcxj8FcYLvWp&#10;OlTUaWsPRjk2CljEqzQl9k+taNaFifIkA7YllWbJA/Cq5P93VL8AAAD//wMAUEsBAi0AFAAGAAgA&#10;AAAhALaDOJL+AAAA4QEAABMAAAAAAAAAAAAAAAAAAAAAAFtDb250ZW50X1R5cGVzXS54bWxQSwEC&#10;LQAUAAYACAAAACEAOP0h/9YAAACUAQAACwAAAAAAAAAAAAAAAAAvAQAAX3JlbHMvLnJlbHNQSwEC&#10;LQAUAAYACAAAACEADGLCHo8CAACYBQAADgAAAAAAAAAAAAAAAAAuAgAAZHJzL2Uyb0RvYy54bWxQ&#10;SwECLQAUAAYACAAAACEA43y7TuEAAAAPAQAADwAAAAAAAAAAAAAAAADpBAAAZHJzL2Rvd25yZXYu&#10;eG1sUEsFBgAAAAAEAAQA8wAAAPcFAAAAAA==&#10;" fillcolor="#375623 [1609]" strokecolor="#1f4d78 [1604]" strokeweight="1pt"/>
            </w:pict>
          </mc:Fallback>
        </mc:AlternateContent>
      </w:r>
      <w:r w:rsidRPr="00D35F72">
        <w:rPr>
          <w:b/>
          <w:color w:val="FFFFFF" w:themeColor="background1"/>
        </w:rPr>
        <w:t>Photograph</w:t>
      </w:r>
      <w:r w:rsidRPr="0053447D">
        <w:rPr>
          <w:b/>
          <w:color w:val="FFFFFF" w:themeColor="background1"/>
        </w:rPr>
        <w:t>s</w:t>
      </w:r>
      <w:bookmarkEnd w:id="11"/>
      <w:r w:rsidRPr="007F485D">
        <w:rPr>
          <w:b/>
        </w:rPr>
        <w:t xml:space="preserve"> </w:t>
      </w:r>
    </w:p>
    <w:p w14:paraId="43DECF8D" w14:textId="77777777" w:rsidR="00EE6962" w:rsidRDefault="00EE6962" w:rsidP="007F485D">
      <w:pPr>
        <w:rPr>
          <w:color w:val="FFFFFF" w:themeColor="background1"/>
          <w:sz w:val="28"/>
        </w:rPr>
      </w:pPr>
    </w:p>
    <w:p w14:paraId="55CD2D29" w14:textId="77777777" w:rsidR="00EE6962" w:rsidRPr="007F485D" w:rsidRDefault="00EE6962" w:rsidP="007F485D">
      <w:pPr>
        <w:rPr>
          <w:color w:val="FFFFFF" w:themeColor="background1"/>
          <w:sz w:val="28"/>
        </w:rPr>
      </w:pPr>
      <w:r w:rsidRPr="007F485D">
        <w:rPr>
          <w:color w:val="FFFFFF" w:themeColor="background1"/>
          <w:sz w:val="28"/>
        </w:rPr>
        <w:t xml:space="preserve">In this section, we invite you to look at some pictures and imagine the stories that could be behind them. </w:t>
      </w:r>
    </w:p>
    <w:p w14:paraId="3B4A6F09" w14:textId="77777777" w:rsidR="00EE6962" w:rsidRPr="007F485D" w:rsidRDefault="00EE6962" w:rsidP="007F485D">
      <w:pPr>
        <w:rPr>
          <w:color w:val="FFFFFF" w:themeColor="background1"/>
          <w:sz w:val="28"/>
        </w:rPr>
      </w:pPr>
      <w:r w:rsidRPr="007F485D">
        <w:rPr>
          <w:color w:val="FFFFFF" w:themeColor="background1"/>
          <w:sz w:val="28"/>
        </w:rPr>
        <w:t xml:space="preserve">Photographers notice things and have a keen eye for people and situations that other people do not see. Their photographs can often tell stories. </w:t>
      </w:r>
    </w:p>
    <w:p w14:paraId="319290C0" w14:textId="77777777" w:rsidR="00EE6962" w:rsidRPr="007F485D" w:rsidRDefault="00EE6962" w:rsidP="007F485D">
      <w:pPr>
        <w:rPr>
          <w:color w:val="FFFFFF" w:themeColor="background1"/>
          <w:sz w:val="28"/>
        </w:rPr>
      </w:pPr>
      <w:r w:rsidRPr="007F485D">
        <w:rPr>
          <w:color w:val="FFFFFF" w:themeColor="background1"/>
          <w:sz w:val="28"/>
        </w:rPr>
        <w:t xml:space="preserve">For example: imagine a beach at sunset. Two people are silhouetted walking together at the end of the shore. The scene looks romantic, idyllic. But in the foreground is a large object wrapped in shining plastic, glittering in the sun. It is the drowned body of a person desperate to leave Africa and to get to Europe, who had, quite probably, given his or her identity documents and all their money to gangs of people traffickers. These tragedies have been documented by the photographer Juan Medina </w:t>
      </w:r>
      <w:hyperlink r:id="rId22" w:history="1">
        <w:r w:rsidRPr="009608D8">
          <w:rPr>
            <w:rStyle w:val="Hyperlink"/>
            <w:color w:val="FFFFFF" w:themeColor="background1"/>
            <w:sz w:val="28"/>
          </w:rPr>
          <w:t>http://www.bbc.co.uk/news/magazine-32433547</w:t>
        </w:r>
      </w:hyperlink>
      <w:r w:rsidRPr="009608D8">
        <w:rPr>
          <w:color w:val="FFFFFF" w:themeColor="background1"/>
          <w:sz w:val="28"/>
        </w:rPr>
        <w:t xml:space="preserve"> </w:t>
      </w:r>
      <w:r w:rsidRPr="007F485D">
        <w:rPr>
          <w:color w:val="FFFFFF" w:themeColor="background1"/>
          <w:sz w:val="28"/>
        </w:rPr>
        <w:t xml:space="preserve">  (warning – the images are distressing). In April 2015 more than 1000 people died this way, so Medina captures in one image the suffering of so many unknown.</w:t>
      </w:r>
    </w:p>
    <w:p w14:paraId="5EC7DF7A" w14:textId="77777777" w:rsidR="00EE6962" w:rsidRPr="007F485D" w:rsidRDefault="00EE6962" w:rsidP="007F485D">
      <w:pPr>
        <w:rPr>
          <w:color w:val="FFFFFF" w:themeColor="background1"/>
          <w:sz w:val="28"/>
        </w:rPr>
      </w:pPr>
      <w:r w:rsidRPr="007F485D">
        <w:rPr>
          <w:color w:val="FFFFFF" w:themeColor="background1"/>
          <w:sz w:val="28"/>
        </w:rPr>
        <w:t>Each of the three photos came with some information which is included with the photo. We ask to you to go further and imagine what else you might have done in the same situation to find out the story behind the photo. What might the photographer of the first picture have found out if he wasn’t in a rush? What do you think the second photographer found out about the woman back at the studio? Was the woman in the third photograph really working for free in return for bed and board?</w:t>
      </w:r>
    </w:p>
    <w:p w14:paraId="34D54155" w14:textId="77777777" w:rsidR="00EE6962" w:rsidRPr="007F485D" w:rsidRDefault="00EE6962" w:rsidP="007F485D">
      <w:pPr>
        <w:rPr>
          <w:color w:val="FFFFFF" w:themeColor="background1"/>
          <w:sz w:val="28"/>
        </w:rPr>
      </w:pPr>
      <w:r w:rsidRPr="007F485D">
        <w:rPr>
          <w:color w:val="FFFFFF" w:themeColor="background1"/>
          <w:sz w:val="28"/>
        </w:rPr>
        <w:t xml:space="preserve">We are not suggesting that any of the subjects were indeed victims of trafficking. But how can you tell? How can you find out the truth about people’s lives? </w:t>
      </w:r>
    </w:p>
    <w:p w14:paraId="743836F0" w14:textId="77777777" w:rsidR="00EE6962" w:rsidRPr="007F485D" w:rsidRDefault="00EE6962" w:rsidP="007F485D">
      <w:pPr>
        <w:rPr>
          <w:color w:val="FFFFFF" w:themeColor="background1"/>
          <w:sz w:val="28"/>
        </w:rPr>
      </w:pPr>
    </w:p>
    <w:p w14:paraId="2BA085F5" w14:textId="77777777" w:rsidR="00EE6962" w:rsidRPr="007F485D" w:rsidRDefault="00EE6962" w:rsidP="007F485D">
      <w:pPr>
        <w:rPr>
          <w:color w:val="FFFFFF" w:themeColor="background1"/>
        </w:rPr>
      </w:pPr>
    </w:p>
    <w:p w14:paraId="483FC9B7" w14:textId="77777777" w:rsidR="00EE6962" w:rsidRPr="007F485D" w:rsidRDefault="00EE6962" w:rsidP="007F485D">
      <w:pPr>
        <w:rPr>
          <w:color w:val="FFFFFF" w:themeColor="background1"/>
        </w:rPr>
      </w:pPr>
      <w:r>
        <w:rPr>
          <w:noProof/>
          <w:color w:val="FFFFFF" w:themeColor="background1"/>
          <w:lang w:val="en-US"/>
        </w:rPr>
        <w:lastRenderedPageBreak/>
        <mc:AlternateContent>
          <mc:Choice Requires="wps">
            <w:drawing>
              <wp:anchor distT="0" distB="0" distL="114300" distR="114300" simplePos="0" relativeHeight="251677696" behindDoc="1" locked="0" layoutInCell="1" allowOverlap="1" wp14:anchorId="43DB38BF" wp14:editId="4C1CE348">
                <wp:simplePos x="0" y="0"/>
                <wp:positionH relativeFrom="column">
                  <wp:posOffset>-923925</wp:posOffset>
                </wp:positionH>
                <wp:positionV relativeFrom="paragraph">
                  <wp:posOffset>-904875</wp:posOffset>
                </wp:positionV>
                <wp:extent cx="7597140" cy="10967085"/>
                <wp:effectExtent l="0" t="0" r="22860" b="24765"/>
                <wp:wrapNone/>
                <wp:docPr id="70" name="Rectangle 70"/>
                <wp:cNvGraphicFramePr/>
                <a:graphic xmlns:a="http://schemas.openxmlformats.org/drawingml/2006/main">
                  <a:graphicData uri="http://schemas.microsoft.com/office/word/2010/wordprocessingShape">
                    <wps:wsp>
                      <wps:cNvSpPr/>
                      <wps:spPr>
                        <a:xfrm>
                          <a:off x="0" y="0"/>
                          <a:ext cx="7597140" cy="1096708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914E9" id="Rectangle 70" o:spid="_x0000_s1026" style="position:absolute;margin-left:-72.75pt;margin-top:-71.25pt;width:598.2pt;height:8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1NjgIAAJgFAAAOAAAAZHJzL2Uyb0RvYy54bWysVFFPGzEMfp+0/xDlfdxdRSlUXFEFYprE&#10;AAETzyGX9CIlcZakvXa/fk7uelSANmlaH1I7tj/H39k+v9gaTTbCBwW2ptVRSYmwHBplVzX98XT9&#10;5ZSSEJltmAYraroTgV4sPn8679xcTKAF3QhPEMSGeedq2sbo5kUReCsMC0fghEWjBG9YRNWvisaz&#10;DtGNLiZleVJ04BvngYsQ8PaqN9JFxpdS8HgnZRCR6Jri22I+fT5f0lksztl85ZlrFR+ewf7hFYYp&#10;i0lHqCsWGVl79Q7KKO4hgIxHHEwBUioucg1YTVW+qeaxZU7kWpCc4Eaawv+D5bebe09UU9MZ0mOZ&#10;wW/0gKwxu9KC4B0S1LkwR79Hd+8HLaCYqt1Kb9I/1kG2mdTdSKrYRsLxcjY9m1XHCM7RVpVnJ7Py&#10;dJpgi9d450P8KsCQJNTU4wMym2xzE2LvundJ6QJo1VwrrbOSWkVcak82DD8y41zYeJLD9dp8h6a/&#10;n5b4G9Lm7koh+REHaEUqtS8uS3GnRcqh7YOQyBKWM8nII8Jh0qo3tawRf8uZAROyxCpG7AHgo4Kq&#10;4emDfwoVub3H4PJPD+s5HCNyZrBxDDbKgv8IQMcxc++PlB1Qk8QXaHbYQx764QqOXyv8jDcsxHvm&#10;cZrw2+OGiHd4SA1dTWGQKGnB//roPvljk6OVkg6ns6bh55p5QYn+ZrH9z6rj1FIxK8fT2QQVf2h5&#10;ObTYtbkE7I0Kd5HjWUz+Ue9F6cE84yJZpqxoYpZj7pry6PfKZey3Bq4iLpbL7IYj7Fi8sY+OJ/DE&#10;amrTp+0z827o5YhzcAv7SWbzNy3d+6ZIC8t1BKlyv7/yOvCN45+bdVhVab8c6tnrdaEufgMAAP//&#10;AwBQSwMEFAAGAAgAAAAhAMh/mUfgAAAADwEAAA8AAABkcnMvZG93bnJldi54bWxMj8tOwzAQRfdI&#10;/IM1SOxaO1VT0jROhUCwhsCCpRtPkxA/othtQ7+eKZuyO6O5unOm2E7WsCOOofNOQjIXwNDVXneu&#10;kfD58TLLgIWonFbGO5TwgwG25e1NoXLtT+4dj1VsGJW4kCsJbYxDznmoW7QqzP2AjnZ7P1oVaRwb&#10;rkd1onJr+EKIFbeqc3ShVQM+tVj31cFKCF/Iq/4t7Pvk9cE82+n7nE1nKe/vpscNsIhTvIbhok/q&#10;UJLTzh+cDsxImCXLNKXsHy2ILhmRijWwHVGaLVfAy4L//6P8BQAA//8DAFBLAQItABQABgAIAAAA&#10;IQC2gziS/gAAAOEBAAATAAAAAAAAAAAAAAAAAAAAAABbQ29udGVudF9UeXBlc10ueG1sUEsBAi0A&#10;FAAGAAgAAAAhADj9If/WAAAAlAEAAAsAAAAAAAAAAAAAAAAALwEAAF9yZWxzLy5yZWxzUEsBAi0A&#10;FAAGAAgAAAAhAF5VLU2OAgAAmAUAAA4AAAAAAAAAAAAAAAAALgIAAGRycy9lMm9Eb2MueG1sUEsB&#10;Ai0AFAAGAAgAAAAhAMh/mUfgAAAADwEAAA8AAAAAAAAAAAAAAAAA6AQAAGRycy9kb3ducmV2Lnht&#10;bFBLBQYAAAAABAAEAPMAAAD1BQAAAAA=&#10;" fillcolor="#375623 [1609]" strokecolor="#1f4d78 [1604]" strokeweight="1pt"/>
            </w:pict>
          </mc:Fallback>
        </mc:AlternateContent>
      </w:r>
      <w:r w:rsidRPr="007F485D">
        <w:rPr>
          <w:noProof/>
          <w:color w:val="FFFFFF" w:themeColor="background1"/>
          <w:lang w:val="en-US"/>
        </w:rPr>
        <w:drawing>
          <wp:inline distT="0" distB="0" distL="0" distR="0" wp14:anchorId="0B483094" wp14:editId="6B7C550F">
            <wp:extent cx="5681079" cy="407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88384" cy="4081942"/>
                    </a:xfrm>
                    <a:prstGeom prst="rect">
                      <a:avLst/>
                    </a:prstGeom>
                    <a:ln>
                      <a:noFill/>
                    </a:ln>
                    <a:extLst>
                      <a:ext uri="{53640926-AAD7-44D8-BBD7-CCE9431645EC}">
                        <a14:shadowObscured xmlns:a14="http://schemas.microsoft.com/office/drawing/2010/main"/>
                      </a:ext>
                    </a:extLst>
                  </pic:spPr>
                </pic:pic>
              </a:graphicData>
            </a:graphic>
          </wp:inline>
        </w:drawing>
      </w:r>
    </w:p>
    <w:p w14:paraId="522A56C8" w14:textId="77777777" w:rsidR="00EE6962" w:rsidRPr="007F485D" w:rsidRDefault="00EE6962" w:rsidP="007F485D">
      <w:pPr>
        <w:rPr>
          <w:i/>
          <w:color w:val="FFFFFF" w:themeColor="background1"/>
          <w:sz w:val="28"/>
        </w:rPr>
      </w:pPr>
      <w:r w:rsidRPr="007F485D">
        <w:rPr>
          <w:i/>
          <w:color w:val="FFFFFF" w:themeColor="background1"/>
          <w:sz w:val="28"/>
        </w:rPr>
        <w:t xml:space="preserve">Photo by </w:t>
      </w:r>
      <w:proofErr w:type="spellStart"/>
      <w:r w:rsidRPr="007F485D">
        <w:rPr>
          <w:i/>
          <w:color w:val="FFFFFF" w:themeColor="background1"/>
          <w:sz w:val="28"/>
        </w:rPr>
        <w:t>KamrenB</w:t>
      </w:r>
      <w:proofErr w:type="spellEnd"/>
      <w:r w:rsidRPr="007F485D">
        <w:rPr>
          <w:i/>
          <w:color w:val="FFFFFF" w:themeColor="background1"/>
          <w:sz w:val="28"/>
        </w:rPr>
        <w:t xml:space="preserve"> Photography on Flickr</w:t>
      </w:r>
    </w:p>
    <w:p w14:paraId="3D5026AD" w14:textId="77777777" w:rsidR="00EE6962" w:rsidRPr="007F485D" w:rsidRDefault="00EE6962" w:rsidP="007F485D">
      <w:pPr>
        <w:rPr>
          <w:i/>
          <w:color w:val="FFFFFF" w:themeColor="background1"/>
          <w:sz w:val="28"/>
        </w:rPr>
      </w:pPr>
      <w:r w:rsidRPr="007F485D">
        <w:rPr>
          <w:i/>
          <w:color w:val="FFFFFF" w:themeColor="background1"/>
          <w:sz w:val="28"/>
        </w:rPr>
        <w:t>This was taken during a border town visit. My dad and I were in a rush to get back into Thai territory when this girl appeared. I had a 75-300 zoom on my 600D and this was snapped while walking by. This shot almost didn't happen. I'm glad it did because many people I show this to have an emotional response.</w:t>
      </w:r>
    </w:p>
    <w:p w14:paraId="46E88387" w14:textId="77777777" w:rsidR="00EE6962" w:rsidRPr="007F485D" w:rsidRDefault="00EE6962" w:rsidP="007971D1">
      <w:pPr>
        <w:numPr>
          <w:ilvl w:val="0"/>
          <w:numId w:val="2"/>
        </w:numPr>
        <w:spacing w:after="200" w:line="276" w:lineRule="auto"/>
        <w:contextualSpacing/>
        <w:rPr>
          <w:color w:val="FFFFFF" w:themeColor="background1"/>
          <w:sz w:val="28"/>
        </w:rPr>
      </w:pPr>
      <w:r w:rsidRPr="007F485D">
        <w:rPr>
          <w:color w:val="FFFFFF" w:themeColor="background1"/>
          <w:sz w:val="28"/>
        </w:rPr>
        <w:t>Have a look at this picture</w:t>
      </w:r>
    </w:p>
    <w:p w14:paraId="610AB339" w14:textId="77777777" w:rsidR="00EE6962" w:rsidRPr="007F485D" w:rsidRDefault="00EE6962" w:rsidP="007971D1">
      <w:pPr>
        <w:numPr>
          <w:ilvl w:val="0"/>
          <w:numId w:val="2"/>
        </w:numPr>
        <w:spacing w:after="200" w:line="276" w:lineRule="auto"/>
        <w:contextualSpacing/>
        <w:rPr>
          <w:color w:val="FFFFFF" w:themeColor="background1"/>
          <w:sz w:val="28"/>
        </w:rPr>
      </w:pPr>
      <w:r w:rsidRPr="007F485D">
        <w:rPr>
          <w:color w:val="FFFFFF" w:themeColor="background1"/>
          <w:sz w:val="28"/>
        </w:rPr>
        <w:t>Give the child a name</w:t>
      </w:r>
    </w:p>
    <w:p w14:paraId="728A8219" w14:textId="77777777" w:rsidR="00EE6962" w:rsidRPr="007F485D" w:rsidRDefault="00EE6962" w:rsidP="007971D1">
      <w:pPr>
        <w:numPr>
          <w:ilvl w:val="0"/>
          <w:numId w:val="2"/>
        </w:numPr>
        <w:spacing w:after="200" w:line="276" w:lineRule="auto"/>
        <w:contextualSpacing/>
        <w:rPr>
          <w:color w:val="FFFFFF" w:themeColor="background1"/>
          <w:sz w:val="28"/>
        </w:rPr>
      </w:pPr>
      <w:r w:rsidRPr="007F485D">
        <w:rPr>
          <w:color w:val="FFFFFF" w:themeColor="background1"/>
          <w:sz w:val="28"/>
        </w:rPr>
        <w:t xml:space="preserve">Imagine her story. Why is she there? What is the cup for? </w:t>
      </w:r>
    </w:p>
    <w:p w14:paraId="46ADE49B" w14:textId="77777777" w:rsidR="00EE6962" w:rsidRPr="007F485D" w:rsidRDefault="00EE6962" w:rsidP="007971D1">
      <w:pPr>
        <w:numPr>
          <w:ilvl w:val="0"/>
          <w:numId w:val="2"/>
        </w:numPr>
        <w:spacing w:after="200" w:line="276" w:lineRule="auto"/>
        <w:contextualSpacing/>
        <w:rPr>
          <w:color w:val="FFFFFF" w:themeColor="background1"/>
          <w:sz w:val="28"/>
        </w:rPr>
      </w:pPr>
      <w:r w:rsidRPr="007F485D">
        <w:rPr>
          <w:color w:val="FFFFFF" w:themeColor="background1"/>
          <w:sz w:val="28"/>
        </w:rPr>
        <w:t xml:space="preserve">What would you say to her? </w:t>
      </w:r>
    </w:p>
    <w:p w14:paraId="1827DAF7" w14:textId="77777777" w:rsidR="00EE6962" w:rsidRPr="007F485D" w:rsidRDefault="00EE6962" w:rsidP="007971D1">
      <w:pPr>
        <w:numPr>
          <w:ilvl w:val="0"/>
          <w:numId w:val="2"/>
        </w:numPr>
        <w:spacing w:after="200" w:line="276" w:lineRule="auto"/>
        <w:contextualSpacing/>
        <w:rPr>
          <w:color w:val="FFFFFF" w:themeColor="background1"/>
          <w:sz w:val="28"/>
        </w:rPr>
      </w:pPr>
      <w:r w:rsidRPr="007F485D">
        <w:rPr>
          <w:color w:val="FFFFFF" w:themeColor="background1"/>
          <w:sz w:val="28"/>
        </w:rPr>
        <w:t>Who could you talk to about her situation?</w:t>
      </w:r>
    </w:p>
    <w:p w14:paraId="4C07E23D" w14:textId="77777777" w:rsidR="00EE6962" w:rsidRPr="007F485D" w:rsidRDefault="00EE6962" w:rsidP="007971D1">
      <w:pPr>
        <w:numPr>
          <w:ilvl w:val="0"/>
          <w:numId w:val="2"/>
        </w:numPr>
        <w:spacing w:after="200" w:line="276" w:lineRule="auto"/>
        <w:contextualSpacing/>
        <w:rPr>
          <w:color w:val="FFFFFF" w:themeColor="background1"/>
          <w:sz w:val="28"/>
        </w:rPr>
      </w:pPr>
      <w:r w:rsidRPr="007F485D">
        <w:rPr>
          <w:color w:val="FFFFFF" w:themeColor="background1"/>
          <w:sz w:val="28"/>
        </w:rPr>
        <w:t>What future would you like her to have?</w:t>
      </w:r>
    </w:p>
    <w:p w14:paraId="657F13F3" w14:textId="77777777" w:rsidR="00EE6962" w:rsidRPr="007F485D" w:rsidRDefault="00EE6962" w:rsidP="007F485D">
      <w:pPr>
        <w:rPr>
          <w:color w:val="FFFFFF" w:themeColor="background1"/>
        </w:rPr>
      </w:pPr>
    </w:p>
    <w:p w14:paraId="572D50A8" w14:textId="77777777" w:rsidR="00EE6962" w:rsidRPr="007F485D" w:rsidRDefault="00EE6962" w:rsidP="007F485D">
      <w:pPr>
        <w:rPr>
          <w:color w:val="FFFFFF" w:themeColor="background1"/>
        </w:rPr>
      </w:pPr>
      <w:r>
        <w:rPr>
          <w:noProof/>
          <w:color w:val="FFFFFF" w:themeColor="background1"/>
          <w:lang w:val="en-US"/>
        </w:rPr>
        <w:lastRenderedPageBreak/>
        <mc:AlternateContent>
          <mc:Choice Requires="wps">
            <w:drawing>
              <wp:anchor distT="0" distB="0" distL="114300" distR="114300" simplePos="0" relativeHeight="251678720" behindDoc="1" locked="0" layoutInCell="1" allowOverlap="1" wp14:anchorId="1BD8229A" wp14:editId="4DB4350D">
                <wp:simplePos x="0" y="0"/>
                <wp:positionH relativeFrom="column">
                  <wp:posOffset>-933450</wp:posOffset>
                </wp:positionH>
                <wp:positionV relativeFrom="paragraph">
                  <wp:posOffset>-904876</wp:posOffset>
                </wp:positionV>
                <wp:extent cx="7610475" cy="1067752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7610475" cy="1067752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14C89" id="Rectangle 71" o:spid="_x0000_s1026" style="position:absolute;margin-left:-73.5pt;margin-top:-71.25pt;width:599.25pt;height:84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vHkAIAAJgFAAAOAAAAZHJzL2Uyb0RvYy54bWysVE1v2zAMvQ/YfxB0X20H+diCOkXQosOA&#10;rivaDj2rshQLkERNUuJkv36U7LhBV2zAsBwUUiQfxWeS5xd7o8lO+KDA1rQ6KykRlkOj7Kam3x+v&#10;P3ykJERmG6bBipoeRKAXq/fvzju3FBNoQTfCEwSxYdm5mrYxumVRBN4Kw8IZOGHRKMEbFlH1m6Lx&#10;rEN0o4tJWc6LDnzjPHARAt5e9Ua6yvhSCh6/SRlEJLqm+LaYT5/P53QWq3O23HjmWsWHZ7B/eIVh&#10;ymLSEeqKRUa2Xv0GZRT3EEDGMw6mACkVF7kGrKYqX1Xz0DInci1ITnAjTeH/wfLb3Z0nqqnpoqLE&#10;MoPf6B5ZY3ajBcE7JKhzYYl+D+7OD1pAMVW7l96kf6yD7DOph5FUsY+E4+ViXpXTxYwSjraqnC8W&#10;s8kswRYv8c6H+FmAIUmoqccHZDbZ7ibE3vXoktIF0Kq5VlpnJbWKuNSe7Bh+ZMa5sHGew/XWfIWm&#10;v5+V+BvS5u5KIfkRJ2hFKrUvLkvxoEXKoe29kMgSljPJyCPCadKqN7WsEX/LmQETssQqRuwB4K2C&#10;8odAxgb/FCpye4/B5Z8e1nM4RuTMYOMYbJQF/xaAjmPm3h8pO6Emic/QHLCHPPTDFRy/VvgZb1iI&#10;d8zjNOHc4YaI3/CQGrqawiBR0oL/+dZ98scmRyslHU5nTcOPLfOCEv3FYvt/qqbTNM5Zmc4WE1T8&#10;qeX51GK35hKwN7DD8XVZTP5RH0XpwTzhIlmnrGhilmPumvLoj8pl7LcGriIu1uvshiPsWLyxD44n&#10;8MRqatPH/RPzbujliHNwC8dJZstXLd37pkgL620EqXK/v/A68I3jn5t1WFVpv5zq2etloa5+AQAA&#10;//8DAFBLAwQUAAYACAAAACEApxGS++AAAAAPAQAADwAAAGRycy9kb3ducmV2LnhtbEyPwU7DMBBE&#10;70j8g7VI3Fo7hdAS4lQIBGcaOHB0420SYq+j2G1Nvx6XC9zeaEezM+U6WsMOOPnekYRsLoAhNU73&#10;1Er4eH+ZrYD5oEgr4wglfKOHdXV5UapCuyNt8FCHlqUQ8oWS0IUwFpz7pkOr/NyNSOm2c5NVIcmp&#10;5XpSxxRuDV8Iccet6il96NSITx02Q723Evwn8np487she12aZxu/Tqt4kvL6Kj4+AAsYw58ZzvVT&#10;dahSp63bk/bMSJhlt8s0JvzSIgd29og8S7RNlN/cC+BVyf/vqH4AAAD//wMAUEsBAi0AFAAGAAgA&#10;AAAhALaDOJL+AAAA4QEAABMAAAAAAAAAAAAAAAAAAAAAAFtDb250ZW50X1R5cGVzXS54bWxQSwEC&#10;LQAUAAYACAAAACEAOP0h/9YAAACUAQAACwAAAAAAAAAAAAAAAAAvAQAAX3JlbHMvLnJlbHNQSwEC&#10;LQAUAAYACAAAACEA6KYLx5ACAACYBQAADgAAAAAAAAAAAAAAAAAuAgAAZHJzL2Uyb0RvYy54bWxQ&#10;SwECLQAUAAYACAAAACEApxGS++AAAAAPAQAADwAAAAAAAAAAAAAAAADqBAAAZHJzL2Rvd25yZXYu&#10;eG1sUEsFBgAAAAAEAAQA8wAAAPcFAAAAAA==&#10;" fillcolor="#375623 [1609]" strokecolor="#1f4d78 [1604]" strokeweight="1pt"/>
            </w:pict>
          </mc:Fallback>
        </mc:AlternateContent>
      </w:r>
      <w:r w:rsidRPr="007F485D">
        <w:rPr>
          <w:noProof/>
          <w:color w:val="FFFFFF" w:themeColor="background1"/>
          <w:lang w:val="en-US"/>
        </w:rPr>
        <w:drawing>
          <wp:inline distT="0" distB="0" distL="0" distR="0" wp14:anchorId="15641C07" wp14:editId="3C93E606">
            <wp:extent cx="5762625" cy="380877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770698" cy="3814110"/>
                    </a:xfrm>
                    <a:prstGeom prst="rect">
                      <a:avLst/>
                    </a:prstGeom>
                    <a:ln>
                      <a:noFill/>
                    </a:ln>
                    <a:extLst>
                      <a:ext uri="{53640926-AAD7-44D8-BBD7-CCE9431645EC}">
                        <a14:shadowObscured xmlns:a14="http://schemas.microsoft.com/office/drawing/2010/main"/>
                      </a:ext>
                    </a:extLst>
                  </pic:spPr>
                </pic:pic>
              </a:graphicData>
            </a:graphic>
          </wp:inline>
        </w:drawing>
      </w:r>
    </w:p>
    <w:p w14:paraId="007C0EC8" w14:textId="77777777" w:rsidR="00EE6962" w:rsidRPr="007F485D" w:rsidRDefault="00EE6962" w:rsidP="007F485D">
      <w:pPr>
        <w:rPr>
          <w:i/>
          <w:color w:val="FFFFFF" w:themeColor="background1"/>
          <w:sz w:val="28"/>
        </w:rPr>
      </w:pPr>
      <w:r w:rsidRPr="007F485D">
        <w:rPr>
          <w:i/>
          <w:color w:val="FFFFFF" w:themeColor="background1"/>
          <w:sz w:val="28"/>
        </w:rPr>
        <w:t xml:space="preserve">Photo by </w:t>
      </w:r>
      <w:proofErr w:type="spellStart"/>
      <w:r w:rsidRPr="007F485D">
        <w:rPr>
          <w:i/>
          <w:color w:val="FFFFFF" w:themeColor="background1"/>
          <w:sz w:val="28"/>
        </w:rPr>
        <w:t>alessandro</w:t>
      </w:r>
      <w:proofErr w:type="spellEnd"/>
      <w:r w:rsidRPr="007F485D">
        <w:rPr>
          <w:i/>
          <w:color w:val="FFFFFF" w:themeColor="background1"/>
          <w:sz w:val="28"/>
        </w:rPr>
        <w:t xml:space="preserve"> </w:t>
      </w:r>
      <w:proofErr w:type="spellStart"/>
      <w:r w:rsidRPr="007F485D">
        <w:rPr>
          <w:i/>
          <w:color w:val="FFFFFF" w:themeColor="background1"/>
          <w:sz w:val="28"/>
        </w:rPr>
        <w:t>isnotaurello</w:t>
      </w:r>
      <w:proofErr w:type="spellEnd"/>
      <w:r w:rsidRPr="007F485D">
        <w:rPr>
          <w:i/>
          <w:color w:val="FFFFFF" w:themeColor="background1"/>
          <w:sz w:val="28"/>
        </w:rPr>
        <w:t xml:space="preserve"> </w:t>
      </w:r>
      <w:r w:rsidRPr="007F485D">
        <w:rPr>
          <w:rFonts w:cstheme="minorHAnsi"/>
          <w:i/>
          <w:color w:val="FFFFFF" w:themeColor="background1"/>
          <w:sz w:val="28"/>
        </w:rPr>
        <w:t>√</w:t>
      </w:r>
      <w:r w:rsidRPr="007F485D">
        <w:rPr>
          <w:i/>
          <w:color w:val="FFFFFF" w:themeColor="background1"/>
          <w:sz w:val="28"/>
        </w:rPr>
        <w:t xml:space="preserve">on Flickr </w:t>
      </w:r>
    </w:p>
    <w:p w14:paraId="324FC8A7" w14:textId="77777777" w:rsidR="00EE6962" w:rsidRPr="007F485D" w:rsidRDefault="00EE6962" w:rsidP="007F485D">
      <w:pPr>
        <w:rPr>
          <w:i/>
          <w:color w:val="FFFFFF" w:themeColor="background1"/>
          <w:sz w:val="28"/>
        </w:rPr>
      </w:pPr>
      <w:r w:rsidRPr="007F485D">
        <w:rPr>
          <w:i/>
          <w:color w:val="FFFFFF" w:themeColor="background1"/>
          <w:sz w:val="28"/>
        </w:rPr>
        <w:t>we bought the hooker and took her to our studio...</w:t>
      </w:r>
    </w:p>
    <w:p w14:paraId="39D178C6" w14:textId="77777777" w:rsidR="00EE6962" w:rsidRPr="007F485D" w:rsidRDefault="00EE6962" w:rsidP="007971D1">
      <w:pPr>
        <w:numPr>
          <w:ilvl w:val="0"/>
          <w:numId w:val="3"/>
        </w:numPr>
        <w:spacing w:after="200" w:line="276" w:lineRule="auto"/>
        <w:contextualSpacing/>
        <w:rPr>
          <w:color w:val="FFFFFF" w:themeColor="background1"/>
          <w:sz w:val="28"/>
        </w:rPr>
      </w:pPr>
      <w:r w:rsidRPr="007F485D">
        <w:rPr>
          <w:color w:val="FFFFFF" w:themeColor="background1"/>
          <w:sz w:val="28"/>
        </w:rPr>
        <w:t>Have a look at this picture</w:t>
      </w:r>
    </w:p>
    <w:p w14:paraId="34131B8F" w14:textId="77777777" w:rsidR="00EE6962" w:rsidRPr="007F485D" w:rsidRDefault="00EE6962" w:rsidP="007971D1">
      <w:pPr>
        <w:numPr>
          <w:ilvl w:val="0"/>
          <w:numId w:val="3"/>
        </w:numPr>
        <w:spacing w:after="200" w:line="276" w:lineRule="auto"/>
        <w:contextualSpacing/>
        <w:rPr>
          <w:color w:val="FFFFFF" w:themeColor="background1"/>
          <w:sz w:val="28"/>
        </w:rPr>
      </w:pPr>
      <w:r w:rsidRPr="007F485D">
        <w:rPr>
          <w:color w:val="FFFFFF" w:themeColor="background1"/>
          <w:sz w:val="28"/>
        </w:rPr>
        <w:t>Give the woman a name</w:t>
      </w:r>
    </w:p>
    <w:p w14:paraId="5C151404" w14:textId="77777777" w:rsidR="00EE6962" w:rsidRPr="007F485D" w:rsidRDefault="00EE6962" w:rsidP="007971D1">
      <w:pPr>
        <w:numPr>
          <w:ilvl w:val="0"/>
          <w:numId w:val="3"/>
        </w:numPr>
        <w:spacing w:after="200" w:line="276" w:lineRule="auto"/>
        <w:contextualSpacing/>
        <w:rPr>
          <w:color w:val="FFFFFF" w:themeColor="background1"/>
          <w:sz w:val="28"/>
        </w:rPr>
      </w:pPr>
      <w:r w:rsidRPr="007F485D">
        <w:rPr>
          <w:color w:val="FFFFFF" w:themeColor="background1"/>
          <w:sz w:val="28"/>
        </w:rPr>
        <w:t xml:space="preserve">Imagine what her story might be: where is she going? Who is she meeting? </w:t>
      </w:r>
    </w:p>
    <w:p w14:paraId="2FADB9D7" w14:textId="77777777" w:rsidR="00EE6962" w:rsidRPr="007F485D" w:rsidRDefault="00EE6962" w:rsidP="007971D1">
      <w:pPr>
        <w:numPr>
          <w:ilvl w:val="0"/>
          <w:numId w:val="3"/>
        </w:numPr>
        <w:spacing w:after="200" w:line="276" w:lineRule="auto"/>
        <w:contextualSpacing/>
        <w:rPr>
          <w:color w:val="FFFFFF" w:themeColor="background1"/>
          <w:sz w:val="28"/>
        </w:rPr>
      </w:pPr>
      <w:r w:rsidRPr="007F485D">
        <w:rPr>
          <w:color w:val="FFFFFF" w:themeColor="background1"/>
          <w:sz w:val="28"/>
        </w:rPr>
        <w:t xml:space="preserve">How would you feel about talking to her? </w:t>
      </w:r>
    </w:p>
    <w:p w14:paraId="36BF4586" w14:textId="77777777" w:rsidR="00EE6962" w:rsidRPr="007F485D" w:rsidRDefault="00EE6962" w:rsidP="007971D1">
      <w:pPr>
        <w:numPr>
          <w:ilvl w:val="0"/>
          <w:numId w:val="3"/>
        </w:numPr>
        <w:spacing w:after="200" w:line="276" w:lineRule="auto"/>
        <w:contextualSpacing/>
        <w:rPr>
          <w:color w:val="FFFFFF" w:themeColor="background1"/>
          <w:sz w:val="28"/>
        </w:rPr>
      </w:pPr>
      <w:r w:rsidRPr="007F485D">
        <w:rPr>
          <w:color w:val="FFFFFF" w:themeColor="background1"/>
          <w:sz w:val="28"/>
        </w:rPr>
        <w:t>How could you find out about whether she was a victim of trafficking?</w:t>
      </w:r>
    </w:p>
    <w:p w14:paraId="62DAE60B" w14:textId="77777777" w:rsidR="00EE6962" w:rsidRPr="007F485D" w:rsidRDefault="00EE6962" w:rsidP="007971D1">
      <w:pPr>
        <w:numPr>
          <w:ilvl w:val="0"/>
          <w:numId w:val="3"/>
        </w:numPr>
        <w:spacing w:after="200" w:line="276" w:lineRule="auto"/>
        <w:contextualSpacing/>
        <w:rPr>
          <w:color w:val="FFFFFF" w:themeColor="background1"/>
          <w:sz w:val="28"/>
        </w:rPr>
      </w:pPr>
      <w:r w:rsidRPr="007F485D">
        <w:rPr>
          <w:color w:val="FFFFFF" w:themeColor="background1"/>
          <w:sz w:val="28"/>
        </w:rPr>
        <w:t>Whatever her story, what sort of future would you like her to have?</w:t>
      </w:r>
    </w:p>
    <w:p w14:paraId="02B80EF7" w14:textId="77777777" w:rsidR="00EE6962" w:rsidRPr="007F485D" w:rsidRDefault="00EE6962" w:rsidP="007F485D">
      <w:pPr>
        <w:rPr>
          <w:color w:val="FFFFFF" w:themeColor="background1"/>
        </w:rPr>
      </w:pPr>
    </w:p>
    <w:p w14:paraId="6A22BA79" w14:textId="77777777" w:rsidR="00EE6962" w:rsidRPr="007F485D" w:rsidRDefault="00EE6962" w:rsidP="007F485D">
      <w:pPr>
        <w:rPr>
          <w:color w:val="FFFFFF" w:themeColor="background1"/>
        </w:rPr>
      </w:pPr>
    </w:p>
    <w:p w14:paraId="51589C42" w14:textId="77777777" w:rsidR="00EE6962" w:rsidRPr="007F485D" w:rsidRDefault="00EE6962" w:rsidP="007F485D">
      <w:pPr>
        <w:rPr>
          <w:color w:val="FFFFFF" w:themeColor="background1"/>
        </w:rPr>
      </w:pPr>
      <w:r>
        <w:rPr>
          <w:noProof/>
          <w:color w:val="FFFFFF" w:themeColor="background1"/>
          <w:lang w:val="en-US"/>
        </w:rPr>
        <w:lastRenderedPageBreak/>
        <mc:AlternateContent>
          <mc:Choice Requires="wps">
            <w:drawing>
              <wp:anchor distT="0" distB="0" distL="114300" distR="114300" simplePos="0" relativeHeight="251679744" behindDoc="1" locked="0" layoutInCell="1" allowOverlap="1" wp14:anchorId="10EC57D6" wp14:editId="55F2768C">
                <wp:simplePos x="0" y="0"/>
                <wp:positionH relativeFrom="column">
                  <wp:posOffset>-914400</wp:posOffset>
                </wp:positionH>
                <wp:positionV relativeFrom="paragraph">
                  <wp:posOffset>-904875</wp:posOffset>
                </wp:positionV>
                <wp:extent cx="7776210" cy="11052810"/>
                <wp:effectExtent l="0" t="0" r="15240" b="15240"/>
                <wp:wrapNone/>
                <wp:docPr id="72" name="Rectangle 72"/>
                <wp:cNvGraphicFramePr/>
                <a:graphic xmlns:a="http://schemas.openxmlformats.org/drawingml/2006/main">
                  <a:graphicData uri="http://schemas.microsoft.com/office/word/2010/wordprocessingShape">
                    <wps:wsp>
                      <wps:cNvSpPr/>
                      <wps:spPr>
                        <a:xfrm>
                          <a:off x="0" y="0"/>
                          <a:ext cx="7776210" cy="1105281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7820A" id="Rectangle 72" o:spid="_x0000_s1026" style="position:absolute;margin-left:-1in;margin-top:-71.25pt;width:612.3pt;height:870.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ebjgIAAJgFAAAOAAAAZHJzL2Uyb0RvYy54bWysVN9PGzEMfp+0/yHK+7gfAsoqrqgCMU1i&#10;gICJ55BLepGSOEvSXru/fk7uelQMbdK0PqR2bH+Ov7N9frE1mmyEDwpsQ6ujkhJhObTKrhr6/en6&#10;0xklITLbMg1WNHQnAr1YfPxw3ru5qKED3QpPEMSGee8a2sXo5kUReCcMC0fghEWjBG9YRNWvitaz&#10;HtGNLuqyPC168K3zwEUIeHs1GOki40speLyTMohIdEPxbTGfPp8v6SwW52y+8sx1io/PYP/wCsOU&#10;xaQT1BWLjKy9+g3KKO4hgIxHHEwBUioucg1YTVW+qeaxY07kWpCc4Caawv+D5bebe09U29BZTYll&#10;Br/RA7LG7EoLgndIUO/CHP0e3b0ftYBiqnYrvUn/WAfZZlJ3E6liGwnHy9lsdlpXyD1HW1WVJ/UZ&#10;aghUvMY7H+IXAYYkoaEeH5DZZJubEAfXvUtKF0Cr9lppnZXUKuJSe7Jh+JEZ58LG0xyu1+YbtMP9&#10;SYm/MW3urhSSH3GAVqRSh+KyFHdapBzaPgiJLGE5dUaeEA6TVoOpY634W84MmJAlVjFhjwDvFVSN&#10;Tx/9U6jI7T0Fl3962MDhFJEzg41TsFEW/HsAOk6ZB3+k7ICaJL5Au8Me8jAMV3D8WuFnvGEh3jOP&#10;04TfHjdEvMNDaugbCqNESQf+53v3yR+bHK2U9DidDQ0/1swLSvRXi+3/uTo+TuOcleOTWY2KP7S8&#10;HFrs2lwC9kaFu8jxLCb/qPei9GCecZEsU1Y0Mcsxd0N59HvlMg5bA1cRF8tldsMRdize2EfHE3hi&#10;NbXp0/aZeTf2csQ5uIX9JLP5m5YefFOkheU6glS53195HfnG8c/NOq6qtF8O9ez1ulAXvwAAAP//&#10;AwBQSwMEFAAGAAgAAAAhAJkLLAThAAAADwEAAA8AAABkcnMvZG93bnJldi54bWxMj8FOwzAQRO9I&#10;/IO1SNxaO1VbQohTIRCcIXDg6MbbJMReR7Hbmn49Lpdym9GOZt+Um2gNO+Dke0cSsrkAhtQ43VMr&#10;4fPjZZYD80GRVsYRSvhBD5vq+qpUhXZHesdDHVqWSsgXSkIXwlhw7psOrfJzNyKl285NVoVkp5br&#10;SR1TuTV8IcSaW9VT+tCpEZ86bIZ6byX4L+T18OZ3Q/Z6Z55t/D7l8STl7U18fAAWMIZLGM74CR2q&#10;xLR1e9KeGQmzbLlMY8KfWqyAnTMiF2tg26RW93kGvCr5/x3VLwAAAP//AwBQSwECLQAUAAYACAAA&#10;ACEAtoM4kv4AAADhAQAAEwAAAAAAAAAAAAAAAAAAAAAAW0NvbnRlbnRfVHlwZXNdLnhtbFBLAQIt&#10;ABQABgAIAAAAIQA4/SH/1gAAAJQBAAALAAAAAAAAAAAAAAAAAC8BAABfcmVscy8ucmVsc1BLAQIt&#10;ABQABgAIAAAAIQAtn3ebjgIAAJgFAAAOAAAAAAAAAAAAAAAAAC4CAABkcnMvZTJvRG9jLnhtbFBL&#10;AQItABQABgAIAAAAIQCZCywE4QAAAA8BAAAPAAAAAAAAAAAAAAAAAOgEAABkcnMvZG93bnJldi54&#10;bWxQSwUGAAAAAAQABADzAAAA9gUAAAAA&#10;" fillcolor="#375623 [1609]" strokecolor="#1f4d78 [1604]" strokeweight="1pt"/>
            </w:pict>
          </mc:Fallback>
        </mc:AlternateContent>
      </w:r>
      <w:r w:rsidRPr="007F485D">
        <w:rPr>
          <w:noProof/>
          <w:color w:val="FFFFFF" w:themeColor="background1"/>
          <w:lang w:val="en-US"/>
        </w:rPr>
        <w:drawing>
          <wp:inline distT="0" distB="0" distL="0" distR="0" wp14:anchorId="51BAAF7A" wp14:editId="01EAB444">
            <wp:extent cx="5838825" cy="3780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846329" cy="3785297"/>
                    </a:xfrm>
                    <a:prstGeom prst="rect">
                      <a:avLst/>
                    </a:prstGeom>
                    <a:ln>
                      <a:noFill/>
                    </a:ln>
                    <a:extLst>
                      <a:ext uri="{53640926-AAD7-44D8-BBD7-CCE9431645EC}">
                        <a14:shadowObscured xmlns:a14="http://schemas.microsoft.com/office/drawing/2010/main"/>
                      </a:ext>
                    </a:extLst>
                  </pic:spPr>
                </pic:pic>
              </a:graphicData>
            </a:graphic>
          </wp:inline>
        </w:drawing>
      </w:r>
    </w:p>
    <w:p w14:paraId="4F6F7AD3" w14:textId="77777777" w:rsidR="00EE6962" w:rsidRPr="007F485D" w:rsidRDefault="00EE6962" w:rsidP="007F485D">
      <w:pPr>
        <w:rPr>
          <w:i/>
          <w:color w:val="FFFFFF" w:themeColor="background1"/>
          <w:sz w:val="28"/>
        </w:rPr>
      </w:pPr>
      <w:r w:rsidRPr="007F485D">
        <w:rPr>
          <w:i/>
          <w:color w:val="FFFFFF" w:themeColor="background1"/>
          <w:sz w:val="28"/>
        </w:rPr>
        <w:t xml:space="preserve">Photo by </w:t>
      </w:r>
      <w:proofErr w:type="spellStart"/>
      <w:r w:rsidRPr="007F485D">
        <w:rPr>
          <w:i/>
          <w:color w:val="FFFFFF" w:themeColor="background1"/>
          <w:sz w:val="28"/>
        </w:rPr>
        <w:t>Neils</w:t>
      </w:r>
      <w:proofErr w:type="spellEnd"/>
      <w:r w:rsidRPr="007F485D">
        <w:rPr>
          <w:i/>
          <w:color w:val="FFFFFF" w:themeColor="background1"/>
          <w:sz w:val="28"/>
        </w:rPr>
        <w:t xml:space="preserve"> Photography on Flickr </w:t>
      </w:r>
    </w:p>
    <w:p w14:paraId="02C7CB3F" w14:textId="77777777" w:rsidR="00EE6962" w:rsidRPr="007F485D" w:rsidRDefault="00EE6962" w:rsidP="007F485D">
      <w:pPr>
        <w:rPr>
          <w:i/>
          <w:color w:val="FFFFFF" w:themeColor="background1"/>
          <w:sz w:val="28"/>
        </w:rPr>
      </w:pPr>
      <w:r w:rsidRPr="007F485D">
        <w:rPr>
          <w:i/>
          <w:color w:val="FFFFFF" w:themeColor="background1"/>
          <w:sz w:val="28"/>
        </w:rPr>
        <w:t xml:space="preserve">This lovely lady is forever indebted to the family I stayed with in </w:t>
      </w:r>
      <w:proofErr w:type="spellStart"/>
      <w:r w:rsidRPr="007F485D">
        <w:rPr>
          <w:i/>
          <w:color w:val="FFFFFF" w:themeColor="background1"/>
          <w:sz w:val="28"/>
        </w:rPr>
        <w:t>Toraja</w:t>
      </w:r>
      <w:proofErr w:type="spellEnd"/>
      <w:r w:rsidRPr="007F485D">
        <w:rPr>
          <w:i/>
          <w:color w:val="FFFFFF" w:themeColor="background1"/>
          <w:sz w:val="28"/>
        </w:rPr>
        <w:t>. Many years ago, she found herself in serious trouble. Without a home and without a job, she begged to have a place to stay and food. In return, she promised she would help the family in home duties for the rest of her life. This lady was doing the cooking, cleaning and shoving away of children for the family funeral house.</w:t>
      </w:r>
    </w:p>
    <w:p w14:paraId="45CCD427" w14:textId="77777777" w:rsidR="00EE6962" w:rsidRPr="007F485D" w:rsidRDefault="00EE6962" w:rsidP="007971D1">
      <w:pPr>
        <w:numPr>
          <w:ilvl w:val="0"/>
          <w:numId w:val="4"/>
        </w:numPr>
        <w:spacing w:after="200" w:line="276" w:lineRule="auto"/>
        <w:contextualSpacing/>
        <w:rPr>
          <w:color w:val="FFFFFF" w:themeColor="background1"/>
          <w:sz w:val="28"/>
        </w:rPr>
      </w:pPr>
      <w:r w:rsidRPr="007F485D">
        <w:rPr>
          <w:color w:val="FFFFFF" w:themeColor="background1"/>
          <w:sz w:val="28"/>
        </w:rPr>
        <w:t>Have a look at this picture</w:t>
      </w:r>
    </w:p>
    <w:p w14:paraId="5DF3B2B6" w14:textId="77777777" w:rsidR="00EE6962" w:rsidRPr="007F485D" w:rsidRDefault="00EE6962" w:rsidP="007971D1">
      <w:pPr>
        <w:numPr>
          <w:ilvl w:val="0"/>
          <w:numId w:val="4"/>
        </w:numPr>
        <w:spacing w:after="200" w:line="276" w:lineRule="auto"/>
        <w:contextualSpacing/>
        <w:rPr>
          <w:color w:val="FFFFFF" w:themeColor="background1"/>
          <w:sz w:val="28"/>
        </w:rPr>
      </w:pPr>
      <w:r w:rsidRPr="007F485D">
        <w:rPr>
          <w:color w:val="FFFFFF" w:themeColor="background1"/>
          <w:sz w:val="28"/>
        </w:rPr>
        <w:t>Give the woman a name</w:t>
      </w:r>
    </w:p>
    <w:p w14:paraId="691BD917" w14:textId="77777777" w:rsidR="00EE6962" w:rsidRPr="007F485D" w:rsidRDefault="00EE6962" w:rsidP="007971D1">
      <w:pPr>
        <w:numPr>
          <w:ilvl w:val="0"/>
          <w:numId w:val="4"/>
        </w:numPr>
        <w:spacing w:after="200" w:line="276" w:lineRule="auto"/>
        <w:contextualSpacing/>
        <w:rPr>
          <w:color w:val="FFFFFF" w:themeColor="background1"/>
          <w:sz w:val="28"/>
        </w:rPr>
      </w:pPr>
      <w:r w:rsidRPr="007F485D">
        <w:rPr>
          <w:color w:val="FFFFFF" w:themeColor="background1"/>
          <w:sz w:val="28"/>
        </w:rPr>
        <w:t xml:space="preserve">Imagine </w:t>
      </w:r>
      <w:r w:rsidRPr="007F485D">
        <w:rPr>
          <w:i/>
          <w:color w:val="FFFFFF" w:themeColor="background1"/>
          <w:sz w:val="28"/>
        </w:rPr>
        <w:t>you</w:t>
      </w:r>
      <w:r w:rsidRPr="007F485D">
        <w:rPr>
          <w:color w:val="FFFFFF" w:themeColor="background1"/>
          <w:sz w:val="28"/>
        </w:rPr>
        <w:t xml:space="preserve"> found her working for nothing in someone’s home. What do think her story might be?</w:t>
      </w:r>
    </w:p>
    <w:p w14:paraId="6C64338D" w14:textId="77777777" w:rsidR="00EE6962" w:rsidRPr="007F485D" w:rsidRDefault="00EE6962" w:rsidP="007971D1">
      <w:pPr>
        <w:numPr>
          <w:ilvl w:val="0"/>
          <w:numId w:val="4"/>
        </w:numPr>
        <w:spacing w:after="200" w:line="276" w:lineRule="auto"/>
        <w:contextualSpacing/>
        <w:rPr>
          <w:color w:val="FFFFFF" w:themeColor="background1"/>
          <w:sz w:val="28"/>
        </w:rPr>
      </w:pPr>
      <w:r w:rsidRPr="007F485D">
        <w:rPr>
          <w:color w:val="FFFFFF" w:themeColor="background1"/>
          <w:sz w:val="28"/>
        </w:rPr>
        <w:t>How would you feel about talking to her?</w:t>
      </w:r>
    </w:p>
    <w:p w14:paraId="5B1A8D26" w14:textId="77777777" w:rsidR="00EE6962" w:rsidRPr="007F485D" w:rsidRDefault="00EE6962" w:rsidP="007971D1">
      <w:pPr>
        <w:numPr>
          <w:ilvl w:val="0"/>
          <w:numId w:val="4"/>
        </w:numPr>
        <w:spacing w:after="200" w:line="276" w:lineRule="auto"/>
        <w:contextualSpacing/>
        <w:rPr>
          <w:color w:val="FFFFFF" w:themeColor="background1"/>
          <w:sz w:val="28"/>
        </w:rPr>
      </w:pPr>
      <w:r w:rsidRPr="007F485D">
        <w:rPr>
          <w:color w:val="FFFFFF" w:themeColor="background1"/>
          <w:sz w:val="28"/>
        </w:rPr>
        <w:t xml:space="preserve">How could you find out about whether she was a victim of human slavery? </w:t>
      </w:r>
    </w:p>
    <w:p w14:paraId="24A5DE6C" w14:textId="77777777" w:rsidR="00EE6962" w:rsidRPr="007F485D" w:rsidRDefault="00EE6962" w:rsidP="007971D1">
      <w:pPr>
        <w:numPr>
          <w:ilvl w:val="0"/>
          <w:numId w:val="4"/>
        </w:numPr>
        <w:spacing w:after="200" w:line="276" w:lineRule="auto"/>
        <w:contextualSpacing/>
        <w:rPr>
          <w:color w:val="FFFFFF" w:themeColor="background1"/>
          <w:sz w:val="28"/>
        </w:rPr>
      </w:pPr>
      <w:r w:rsidRPr="007F485D">
        <w:rPr>
          <w:color w:val="FFFFFF" w:themeColor="background1"/>
          <w:sz w:val="28"/>
        </w:rPr>
        <w:t>Whatever her story, what sort of future would you like her to have?</w:t>
      </w:r>
    </w:p>
    <w:p w14:paraId="0A529321" w14:textId="77777777" w:rsidR="00EE6962" w:rsidRPr="007F485D" w:rsidRDefault="00EE6962" w:rsidP="007F485D">
      <w:pPr>
        <w:rPr>
          <w:color w:val="FFFFFF" w:themeColor="background1"/>
        </w:rPr>
      </w:pPr>
    </w:p>
    <w:p w14:paraId="1CE30DD1" w14:textId="77777777" w:rsidR="00EE6962" w:rsidRDefault="00EE6962">
      <w:pPr>
        <w:rPr>
          <w:sz w:val="28"/>
          <w:szCs w:val="28"/>
        </w:rPr>
      </w:pPr>
      <w:r>
        <w:rPr>
          <w:sz w:val="28"/>
          <w:szCs w:val="28"/>
        </w:rPr>
        <w:br w:type="page"/>
      </w:r>
    </w:p>
    <w:bookmarkStart w:id="12" w:name="_Toc498363304"/>
    <w:p w14:paraId="4D95C093" w14:textId="77777777" w:rsidR="00EE6962" w:rsidRPr="00D35F72" w:rsidRDefault="00EE6962" w:rsidP="00D35F72">
      <w:pPr>
        <w:pStyle w:val="Heading1"/>
        <w:rPr>
          <w:rFonts w:eastAsia="Calibri"/>
          <w:color w:val="FFFFFF" w:themeColor="background1"/>
        </w:rPr>
      </w:pPr>
      <w:r w:rsidRPr="00D35F72">
        <w:rPr>
          <w:rFonts w:eastAsia="Calibri"/>
          <w:noProof/>
          <w:color w:val="FFFFFF" w:themeColor="background1"/>
          <w:lang w:val="en-US"/>
        </w:rPr>
        <w:lastRenderedPageBreak/>
        <mc:AlternateContent>
          <mc:Choice Requires="wps">
            <w:drawing>
              <wp:anchor distT="0" distB="0" distL="114300" distR="114300" simplePos="0" relativeHeight="251680768" behindDoc="1" locked="0" layoutInCell="1" allowOverlap="1" wp14:anchorId="2412391F" wp14:editId="6A261861">
                <wp:simplePos x="0" y="0"/>
                <wp:positionH relativeFrom="column">
                  <wp:posOffset>-914400</wp:posOffset>
                </wp:positionH>
                <wp:positionV relativeFrom="paragraph">
                  <wp:posOffset>-866775</wp:posOffset>
                </wp:positionV>
                <wp:extent cx="7680960" cy="10607040"/>
                <wp:effectExtent l="0" t="0" r="15240" b="22860"/>
                <wp:wrapNone/>
                <wp:docPr id="73" name="Rectangle 73"/>
                <wp:cNvGraphicFramePr/>
                <a:graphic xmlns:a="http://schemas.openxmlformats.org/drawingml/2006/main">
                  <a:graphicData uri="http://schemas.microsoft.com/office/word/2010/wordprocessingShape">
                    <wps:wsp>
                      <wps:cNvSpPr/>
                      <wps:spPr>
                        <a:xfrm>
                          <a:off x="0" y="0"/>
                          <a:ext cx="7680960" cy="1060704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8F985" id="Rectangle 73" o:spid="_x0000_s1026" style="position:absolute;margin-left:-1in;margin-top:-68.25pt;width:604.8pt;height:835.2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IakQIAAJgFAAAOAAAAZHJzL2Uyb0RvYy54bWysVMFu2zAMvQ/YPwi6r7azNmmDOEXQosOA&#10;rg3aDj0rshQbkERNUuJkXz9KdpygKzZgWA4KKZKP4jPJ2fVOK7IVzjdgSlqc5ZQIw6FqzLqk31/u&#10;Pl1S4gMzFVNgREn3wtPr+ccPs9ZOxQhqUJVwBEGMn7a2pHUIdpplntdCM38GVhg0SnCaBVTdOqsc&#10;axFdq2yU5+OsBVdZB1x4j7e3nZHOE76UgodHKb0IRJUU3xbS6dK5imc2n7Hp2jFbN7x/BvuHV2jW&#10;GEw6QN2ywMjGNb9B6YY78CDDGQedgZQNF6kGrKbI31TzXDMrUi1IjrcDTf7/wfKH7dKRpirp5DMl&#10;hmn8Rk/IGjNrJQjeIUGt9VP0e7ZL12sexVjtTjod/7EOskuk7gdSxS4QjpeT8WV+NUbuOdqKfJxP&#10;8vPEe3aMt86HLwI0iUJJHT4gscm29z5gTnQ9uMR0HlRT3TVKJSW2irhRjmwZfmTGuTBhnMLVRn+D&#10;qru/yPEXq0Gs1F0xpNOOaFkstSsuSWGvRMyhzJOQyBKWM0rIA8Jp0qIz1awSf8uZACOyxCoG7B7g&#10;vYKK/um9fwwVqb2H4PxPD+vqHiJSZjBhCNaNAfcegApD5s4fKTuhJoorqPbYQw664fKW3zX4Ge+Z&#10;D0vmcJrw2+OGCI94SAVtSaGXKKnB/XzvPvpjk6OVkhans6T+x4Y5QYn6arD9r4pzbCISknJ+MRmh&#10;4k4tq1OL2egbwN4ocBdZnsToH9RBlA70Ky6SRcyKJmY45i4pD+6g3IRua+Aq4mKxSG44wpaFe/Ns&#10;eQSPrMY2fdm9Mmf7Xg44Bw9wmGQ2fdPSnW+MNLDYBJBN6vcjrz3fOP6pWftVFffLqZ68jgt1/gsA&#10;AP//AwBQSwMEFAAGAAgAAAAhAFJkMUfhAAAADwEAAA8AAABkcnMvZG93bnJldi54bWxMj8FOwzAQ&#10;RO9I/IO1SNxaJ6QJbYhTIRCcaeDQoxtvk5B4HcVua/r1OCe4zWhHs2+KrdcDO+NkO0MC4mUEDKk2&#10;qqNGwNfn22INzDpJSg6GUMAPWtiWtzeFzJW50A7PlWtYKCGbSwGtc2POua1b1NIuzYgUbkczaemC&#10;nRquJnkJ5XrgD1GUcS07Ch9aOeJLi3VfnbQAu0de9R/22Mfvj8Or9t/Xtb8KcX/nn5+AOfTuLwwz&#10;fkCHMjAdzImUZYOARbxahTFuVkmWApszUZZmwA5BpUmyAV4W/P+O8hcAAP//AwBQSwECLQAUAAYA&#10;CAAAACEAtoM4kv4AAADhAQAAEwAAAAAAAAAAAAAAAAAAAAAAW0NvbnRlbnRfVHlwZXNdLnhtbFBL&#10;AQItABQABgAIAAAAIQA4/SH/1gAAAJQBAAALAAAAAAAAAAAAAAAAAC8BAABfcmVscy8ucmVsc1BL&#10;AQItABQABgAIAAAAIQCqUyIakQIAAJgFAAAOAAAAAAAAAAAAAAAAAC4CAABkcnMvZTJvRG9jLnht&#10;bFBLAQItABQABgAIAAAAIQBSZDFH4QAAAA8BAAAPAAAAAAAAAAAAAAAAAOsEAABkcnMvZG93bnJl&#10;di54bWxQSwUGAAAAAAQABADzAAAA+QUAAAAA&#10;" fillcolor="#375623 [1609]" strokecolor="#1f4d78 [1604]" strokeweight="1pt"/>
            </w:pict>
          </mc:Fallback>
        </mc:AlternateContent>
      </w:r>
      <w:r w:rsidRPr="00D35F72">
        <w:rPr>
          <w:rFonts w:eastAsia="Calibri"/>
          <w:color w:val="FFFFFF" w:themeColor="background1"/>
        </w:rPr>
        <w:t>Numbers</w:t>
      </w:r>
      <w:bookmarkEnd w:id="12"/>
    </w:p>
    <w:p w14:paraId="0509A358"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 xml:space="preserve">In this section, you will find some statistics about trafficking illustrated with photographs to help you think about the sheer numbers. </w:t>
      </w:r>
    </w:p>
    <w:p w14:paraId="5DCC1593" w14:textId="77777777" w:rsidR="00EE6962" w:rsidRPr="007F485D" w:rsidRDefault="00EE6962" w:rsidP="007F485D">
      <w:pPr>
        <w:rPr>
          <w:rFonts w:ascii="Calibri" w:eastAsia="Calibri" w:hAnsi="Calibri" w:cs="Times New Roman"/>
          <w:color w:val="FFFFFF" w:themeColor="background1"/>
          <w:sz w:val="28"/>
          <w:u w:val="single"/>
        </w:rPr>
      </w:pPr>
      <w:r w:rsidRPr="007F485D">
        <w:rPr>
          <w:rFonts w:ascii="Calibri" w:eastAsia="Calibri" w:hAnsi="Calibri" w:cs="Times New Roman"/>
          <w:color w:val="FFFFFF" w:themeColor="background1"/>
          <w:sz w:val="28"/>
        </w:rPr>
        <w:t xml:space="preserve">The statistics have been collected by the charity Stop the </w:t>
      </w:r>
      <w:proofErr w:type="spellStart"/>
      <w:r w:rsidRPr="007F485D">
        <w:rPr>
          <w:rFonts w:ascii="Calibri" w:eastAsia="Calibri" w:hAnsi="Calibri" w:cs="Times New Roman"/>
          <w:color w:val="FFFFFF" w:themeColor="background1"/>
          <w:sz w:val="28"/>
        </w:rPr>
        <w:t>Traffik</w:t>
      </w:r>
      <w:proofErr w:type="spellEnd"/>
      <w:r w:rsidRPr="007F485D">
        <w:rPr>
          <w:rFonts w:ascii="Calibri" w:eastAsia="Calibri" w:hAnsi="Calibri" w:cs="Times New Roman"/>
          <w:color w:val="FFFFFF" w:themeColor="background1"/>
          <w:sz w:val="28"/>
        </w:rPr>
        <w:t xml:space="preserve"> and can be found on their website at </w:t>
      </w:r>
      <w:hyperlink r:id="rId26" w:history="1">
        <w:r w:rsidRPr="007F485D">
          <w:rPr>
            <w:rFonts w:ascii="Calibri" w:eastAsia="Calibri" w:hAnsi="Calibri" w:cs="Times New Roman"/>
            <w:color w:val="FFFFFF" w:themeColor="background1"/>
            <w:sz w:val="28"/>
            <w:u w:val="single"/>
          </w:rPr>
          <w:t>www.stopthetraffik.org</w:t>
        </w:r>
      </w:hyperlink>
      <w:r w:rsidRPr="007F485D">
        <w:rPr>
          <w:rFonts w:ascii="Calibri" w:eastAsia="Calibri" w:hAnsi="Calibri" w:cs="Times New Roman"/>
          <w:color w:val="FFFFFF" w:themeColor="background1"/>
          <w:sz w:val="28"/>
          <w:u w:val="single"/>
        </w:rPr>
        <w:t>.</w:t>
      </w:r>
    </w:p>
    <w:p w14:paraId="7964817D" w14:textId="77777777" w:rsidR="00EE6962" w:rsidRPr="007F485D" w:rsidRDefault="00EE6962" w:rsidP="007F485D">
      <w:pPr>
        <w:rPr>
          <w:rFonts w:ascii="Calibri" w:eastAsia="Calibri" w:hAnsi="Calibri" w:cs="Times New Roman"/>
          <w:color w:val="FFFFFF" w:themeColor="background1"/>
          <w:sz w:val="28"/>
          <w:u w:val="single"/>
        </w:rPr>
      </w:pPr>
    </w:p>
    <w:p w14:paraId="1FC8977E"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You might like to look at each statistic and illustration and think about what this means for the world in which we all live. What would it take to change things? You might like to write down:</w:t>
      </w:r>
    </w:p>
    <w:p w14:paraId="6D6872A5" w14:textId="77777777" w:rsidR="00EE6962" w:rsidRPr="007F485D" w:rsidRDefault="00EE6962" w:rsidP="007971D1">
      <w:pPr>
        <w:numPr>
          <w:ilvl w:val="0"/>
          <w:numId w:val="5"/>
        </w:numPr>
        <w:contextualSpacing/>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Thoughts and impressions</w:t>
      </w:r>
    </w:p>
    <w:p w14:paraId="5B0314C8" w14:textId="77777777" w:rsidR="00EE6962" w:rsidRPr="007F485D" w:rsidRDefault="00EE6962" w:rsidP="007971D1">
      <w:pPr>
        <w:numPr>
          <w:ilvl w:val="0"/>
          <w:numId w:val="5"/>
        </w:numPr>
        <w:contextualSpacing/>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Ideas for action</w:t>
      </w:r>
    </w:p>
    <w:p w14:paraId="20412BC7" w14:textId="77777777" w:rsidR="00EE6962" w:rsidRPr="007F485D" w:rsidRDefault="00EE6962" w:rsidP="007971D1">
      <w:pPr>
        <w:numPr>
          <w:ilvl w:val="0"/>
          <w:numId w:val="5"/>
        </w:numPr>
        <w:contextualSpacing/>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Pointers for prayer</w:t>
      </w:r>
    </w:p>
    <w:p w14:paraId="7F393314" w14:textId="77777777" w:rsidR="00EE6962" w:rsidRPr="007F485D" w:rsidRDefault="00EE6962" w:rsidP="007F485D">
      <w:pPr>
        <w:rPr>
          <w:rFonts w:ascii="Calibri" w:eastAsia="Calibri" w:hAnsi="Calibri" w:cs="Times New Roman"/>
          <w:color w:val="FFFFFF" w:themeColor="background1"/>
          <w:sz w:val="28"/>
        </w:rPr>
      </w:pPr>
    </w:p>
    <w:p w14:paraId="50697289"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People trafficking is the fastest growing means by which people are enslaved, the fastest growing international crime, and one of the largest sources of income for organised crime.</w:t>
      </w:r>
    </w:p>
    <w:p w14:paraId="785BDDBD"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 The UN Office on Drugs and Crime</w:t>
      </w:r>
    </w:p>
    <w:p w14:paraId="7756920B" w14:textId="77777777" w:rsidR="00EE6962" w:rsidRPr="007F485D" w:rsidRDefault="00EE6962" w:rsidP="007F485D">
      <w:pPr>
        <w:rPr>
          <w:rFonts w:ascii="Calibri" w:eastAsia="Calibri" w:hAnsi="Calibri" w:cs="Times New Roman"/>
          <w:color w:val="FFFFFF" w:themeColor="background1"/>
          <w:sz w:val="28"/>
        </w:rPr>
      </w:pPr>
    </w:p>
    <w:p w14:paraId="4F2DAFE6"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noProof/>
          <w:color w:val="FFFFFF" w:themeColor="background1"/>
          <w:sz w:val="28"/>
          <w:lang w:val="en-US"/>
        </w:rPr>
        <w:drawing>
          <wp:inline distT="0" distB="0" distL="0" distR="0" wp14:anchorId="528221F8" wp14:editId="655E140A">
            <wp:extent cx="6119004" cy="325246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151452" cy="3269715"/>
                    </a:xfrm>
                    <a:prstGeom prst="rect">
                      <a:avLst/>
                    </a:prstGeom>
                    <a:ln>
                      <a:noFill/>
                    </a:ln>
                    <a:extLst>
                      <a:ext uri="{53640926-AAD7-44D8-BBD7-CCE9431645EC}">
                        <a14:shadowObscured xmlns:a14="http://schemas.microsoft.com/office/drawing/2010/main"/>
                      </a:ext>
                    </a:extLst>
                  </pic:spPr>
                </pic:pic>
              </a:graphicData>
            </a:graphic>
          </wp:inline>
        </w:drawing>
      </w:r>
    </w:p>
    <w:p w14:paraId="26C1E6CB"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Photo by Glen on Flickr</w:t>
      </w:r>
    </w:p>
    <w:p w14:paraId="77BFC439" w14:textId="77777777" w:rsidR="00EE6962" w:rsidRPr="007F485D" w:rsidRDefault="00EE6962" w:rsidP="007F485D">
      <w:pPr>
        <w:rPr>
          <w:rFonts w:ascii="Calibri" w:eastAsia="Calibri" w:hAnsi="Calibri" w:cs="Times New Roman"/>
          <w:color w:val="FFFFFF" w:themeColor="background1"/>
          <w:sz w:val="28"/>
        </w:rPr>
      </w:pPr>
      <w:r>
        <w:rPr>
          <w:rFonts w:ascii="Calibri" w:eastAsia="Calibri" w:hAnsi="Calibri" w:cs="Times New Roman"/>
          <w:noProof/>
          <w:color w:val="FFFFFF" w:themeColor="background1"/>
          <w:sz w:val="28"/>
          <w:lang w:val="en-US"/>
        </w:rPr>
        <w:lastRenderedPageBreak/>
        <mc:AlternateContent>
          <mc:Choice Requires="wps">
            <w:drawing>
              <wp:anchor distT="0" distB="0" distL="114300" distR="114300" simplePos="0" relativeHeight="251681792" behindDoc="1" locked="0" layoutInCell="1" allowOverlap="1" wp14:anchorId="6533A184" wp14:editId="08C835A6">
                <wp:simplePos x="0" y="0"/>
                <wp:positionH relativeFrom="column">
                  <wp:posOffset>-923925</wp:posOffset>
                </wp:positionH>
                <wp:positionV relativeFrom="paragraph">
                  <wp:posOffset>-847725</wp:posOffset>
                </wp:positionV>
                <wp:extent cx="7694295" cy="11052810"/>
                <wp:effectExtent l="0" t="0" r="20955" b="15240"/>
                <wp:wrapNone/>
                <wp:docPr id="74" name="Rectangle 74"/>
                <wp:cNvGraphicFramePr/>
                <a:graphic xmlns:a="http://schemas.openxmlformats.org/drawingml/2006/main">
                  <a:graphicData uri="http://schemas.microsoft.com/office/word/2010/wordprocessingShape">
                    <wps:wsp>
                      <wps:cNvSpPr/>
                      <wps:spPr>
                        <a:xfrm>
                          <a:off x="0" y="0"/>
                          <a:ext cx="7694295" cy="1105281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A8107" id="Rectangle 74" o:spid="_x0000_s1026" style="position:absolute;margin-left:-72.75pt;margin-top:-66.75pt;width:605.85pt;height:870.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NfkQIAAJgFAAAOAAAAZHJzL2Uyb0RvYy54bWysVFFrGzEMfh/sPxi/r3cXknYNvZTQ0jHo&#10;2tJ29Nn12TmDbXm2k0v26yf7LpfQlQ3G8uBIlvTJ+k7SxeXWaLIRPiiwNa1OSkqE5dAou6rp9+eb&#10;T58pCZHZhmmwoqY7Eejl4uOHi87NxQRa0I3wBEFsmHeupm2Mbl4UgbfCsHACTlg0SvCGRVT9qmg8&#10;6xDd6GJSlqdFB75xHrgIAW+veyNdZHwpBY/3UgYRia4pvi3m0+fzNZ3F4oLNV565VvHhGewfXmGY&#10;sph0hLpmkZG1V79BGcU9BJDxhIMpQErFRa4Bq6nKN9U8tcyJXAuSE9xIU/h/sPxu8+CJamp6NqXE&#10;MoPf6BFZY3alBcE7JKhzYY5+T+7BD1pAMVW7ld6kf6yDbDOpu5FUsY2E4+XZ6fl0cj6jhKOtqsrZ&#10;5HOVeS8O8c6H+EWAIUmoqccHZDbZ5jZEzImue5eULoBWzY3SOiupVcSV9mTD8CMzzoWNpzlcr803&#10;aPr7WYm/VA1i5e5KIb12QCtSqX1xWYo7LVIObR+FRJawnElGHhGOk1a9qWWN+FvODJiQJVYxYg8A&#10;7xVUDU8f/FOoyO09Bpd/elhf9xiRM4ONY7BRFvx7ADqOmXt/pOyImiS+QrPDHvLQD1dw/EbhZ7xl&#10;IT4wj9OEc4cbIt7jITV0NYVBoqQF//O9++SPTY5WSjqczpqGH2vmBSX6q8X2P6+m0zTOWZnOziao&#10;+GPL67HFrs0VYG9UuIscz2Lyj3ovSg/mBRfJMmVFE7Mcc9eUR79XrmK/NXAVcbFcZjccYcfirX1y&#10;PIEnVlObPm9fmHdDL0ecgzvYTzKbv2np3jdFWliuI0iV+/3A68A3jn9u1mFVpf1yrGevw0Jd/AIA&#10;AP//AwBQSwMEFAAGAAgAAAAhABGri3XgAAAADwEAAA8AAABkcnMvZG93bnJldi54bWxMj8FOwzAM&#10;hu9IvEPkSdy2pBvrptJ0QiA4Q+HAMWu8tmvjVE22hT096YndPsu/fn/Od8H07Iyjay1JSBYCGFJl&#10;dUu1hO+vt/kWmPOKtOotoYRfdLAr7u9ylWl7oU88l75msYRcpiQ03g8Z565q0Ci3sANS3B3saJSP&#10;41hzPapLLDc9XwqRcqNaihcaNeBLg1VXnowE94O87D7coUveN/2rCcfrNlylfJiF5ydgHoP/D8Ok&#10;H9WhiE57eyLtWC9hnjyu1zE70WoVacqINF0C20dKxSYBXuT89o/iDwAA//8DAFBLAQItABQABgAI&#10;AAAAIQC2gziS/gAAAOEBAAATAAAAAAAAAAAAAAAAAAAAAABbQ29udGVudF9UeXBlc10ueG1sUEsB&#10;Ai0AFAAGAAgAAAAhADj9If/WAAAAlAEAAAsAAAAAAAAAAAAAAAAALwEAAF9yZWxzLy5yZWxzUEsB&#10;Ai0AFAAGAAgAAAAhABZEA1+RAgAAmAUAAA4AAAAAAAAAAAAAAAAALgIAAGRycy9lMm9Eb2MueG1s&#10;UEsBAi0AFAAGAAgAAAAhABGri3XgAAAADwEAAA8AAAAAAAAAAAAAAAAA6wQAAGRycy9kb3ducmV2&#10;LnhtbFBLBQYAAAAABAAEAPMAAAD4BQAAAAA=&#10;" fillcolor="#375623 [1609]" strokecolor="#1f4d78 [1604]" strokeweight="1pt"/>
            </w:pict>
          </mc:Fallback>
        </mc:AlternateContent>
      </w:r>
      <w:r w:rsidRPr="007F485D">
        <w:rPr>
          <w:rFonts w:ascii="Calibri" w:eastAsia="Calibri" w:hAnsi="Calibri" w:cs="Times New Roman"/>
          <w:color w:val="FFFFFF" w:themeColor="background1"/>
          <w:sz w:val="28"/>
        </w:rPr>
        <w:t xml:space="preserve">In August 2014 35 adults and children were discovered in a shipping container at Tilbury docks in Essex. One man died. </w:t>
      </w:r>
    </w:p>
    <w:p w14:paraId="12D7ADAE" w14:textId="77777777" w:rsidR="00EE6962" w:rsidRPr="007F485D" w:rsidRDefault="00EE6962" w:rsidP="007F485D">
      <w:pPr>
        <w:rPr>
          <w:rFonts w:ascii="Calibri" w:eastAsia="Calibri" w:hAnsi="Calibri" w:cs="Times New Roman"/>
          <w:color w:val="FFFFFF" w:themeColor="background1"/>
          <w:sz w:val="28"/>
        </w:rPr>
      </w:pPr>
    </w:p>
    <w:p w14:paraId="772EA022" w14:textId="77777777" w:rsidR="00EE6962" w:rsidRPr="007F485D" w:rsidRDefault="00EE6962" w:rsidP="007F485D">
      <w:pPr>
        <w:rPr>
          <w:rFonts w:ascii="Calibri" w:eastAsia="Calibri" w:hAnsi="Calibri" w:cs="Times New Roman"/>
          <w:color w:val="FFFFFF" w:themeColor="background1"/>
          <w:sz w:val="28"/>
        </w:rPr>
      </w:pPr>
    </w:p>
    <w:p w14:paraId="52C233D5"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1.2 million children are trafficked every year</w:t>
      </w:r>
    </w:p>
    <w:p w14:paraId="7F4B5967"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 Estimate by UNICEF</w:t>
      </w:r>
    </w:p>
    <w:p w14:paraId="08B1BB42"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noProof/>
          <w:color w:val="FFFFFF" w:themeColor="background1"/>
          <w:sz w:val="28"/>
          <w:lang w:val="en-US"/>
        </w:rPr>
        <w:drawing>
          <wp:inline distT="0" distB="0" distL="0" distR="0" wp14:anchorId="03BEDBFA" wp14:editId="4C09C1EA">
            <wp:extent cx="5865962" cy="3191381"/>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885469" cy="3201994"/>
                    </a:xfrm>
                    <a:prstGeom prst="rect">
                      <a:avLst/>
                    </a:prstGeom>
                    <a:ln>
                      <a:noFill/>
                    </a:ln>
                    <a:extLst>
                      <a:ext uri="{53640926-AAD7-44D8-BBD7-CCE9431645EC}">
                        <a14:shadowObscured xmlns:a14="http://schemas.microsoft.com/office/drawing/2010/main"/>
                      </a:ext>
                    </a:extLst>
                  </pic:spPr>
                </pic:pic>
              </a:graphicData>
            </a:graphic>
          </wp:inline>
        </w:drawing>
      </w:r>
    </w:p>
    <w:p w14:paraId="256989C0"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 xml:space="preserve">Photo by David </w:t>
      </w:r>
      <w:proofErr w:type="spellStart"/>
      <w:r w:rsidRPr="007F485D">
        <w:rPr>
          <w:rFonts w:ascii="Calibri" w:eastAsia="Calibri" w:hAnsi="Calibri" w:cs="Times New Roman"/>
          <w:i/>
          <w:color w:val="FFFFFF" w:themeColor="background1"/>
          <w:sz w:val="28"/>
        </w:rPr>
        <w:t>Amsler</w:t>
      </w:r>
      <w:proofErr w:type="spellEnd"/>
      <w:r w:rsidRPr="007F485D">
        <w:rPr>
          <w:rFonts w:ascii="Calibri" w:eastAsia="Calibri" w:hAnsi="Calibri" w:cs="Times New Roman"/>
          <w:i/>
          <w:color w:val="FFFFFF" w:themeColor="background1"/>
          <w:sz w:val="28"/>
        </w:rPr>
        <w:t xml:space="preserve"> on Flickr</w:t>
      </w:r>
    </w:p>
    <w:p w14:paraId="5CD65C1F" w14:textId="77777777" w:rsidR="00EE6962" w:rsidRPr="007F485D" w:rsidRDefault="00EE6962" w:rsidP="007F485D">
      <w:pPr>
        <w:rPr>
          <w:rFonts w:ascii="Calibri" w:eastAsia="Calibri" w:hAnsi="Calibri" w:cs="Times New Roman"/>
          <w:i/>
          <w:color w:val="FFFFFF" w:themeColor="background1"/>
          <w:sz w:val="28"/>
        </w:rPr>
      </w:pPr>
    </w:p>
    <w:p w14:paraId="2698F525"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i/>
          <w:color w:val="FFFFFF" w:themeColor="background1"/>
          <w:sz w:val="28"/>
        </w:rPr>
        <w:t xml:space="preserve">Human trafficking is the second largest source of illegal income worldwide exceeded only by drugs trafficking.   </w:t>
      </w:r>
      <w:r w:rsidRPr="007F485D">
        <w:rPr>
          <w:rFonts w:ascii="Calibri" w:eastAsia="Calibri" w:hAnsi="Calibri" w:cs="Times New Roman"/>
          <w:color w:val="FFFFFF" w:themeColor="background1"/>
          <w:sz w:val="28"/>
        </w:rPr>
        <w:t xml:space="preserve">— </w:t>
      </w:r>
      <w:proofErr w:type="spellStart"/>
      <w:r w:rsidRPr="007F485D">
        <w:rPr>
          <w:rFonts w:ascii="Calibri" w:eastAsia="Calibri" w:hAnsi="Calibri" w:cs="Times New Roman"/>
          <w:color w:val="FFFFFF" w:themeColor="background1"/>
          <w:sz w:val="28"/>
        </w:rPr>
        <w:t>Belser</w:t>
      </w:r>
      <w:proofErr w:type="spellEnd"/>
      <w:r w:rsidRPr="007F485D">
        <w:rPr>
          <w:rFonts w:ascii="Calibri" w:eastAsia="Calibri" w:hAnsi="Calibri" w:cs="Times New Roman"/>
          <w:color w:val="FFFFFF" w:themeColor="background1"/>
          <w:sz w:val="28"/>
        </w:rPr>
        <w:t xml:space="preserve"> 2005</w:t>
      </w:r>
    </w:p>
    <w:p w14:paraId="550144C9" w14:textId="77777777" w:rsidR="00EE6962" w:rsidRPr="007F485D" w:rsidRDefault="00EE6962" w:rsidP="007F485D">
      <w:pPr>
        <w:rPr>
          <w:rFonts w:ascii="Calibri" w:eastAsia="Calibri" w:hAnsi="Calibri" w:cs="Times New Roman"/>
          <w:color w:val="FFFFFF" w:themeColor="background1"/>
          <w:sz w:val="28"/>
        </w:rPr>
      </w:pPr>
    </w:p>
    <w:p w14:paraId="2CB8C3A3" w14:textId="77777777" w:rsidR="00EE6962" w:rsidRPr="007F485D" w:rsidRDefault="00EE6962" w:rsidP="007F485D">
      <w:pPr>
        <w:rPr>
          <w:rFonts w:ascii="Calibri" w:eastAsia="Calibri" w:hAnsi="Calibri" w:cs="Times New Roman"/>
          <w:color w:val="FFFFFF" w:themeColor="background1"/>
          <w:sz w:val="28"/>
        </w:rPr>
      </w:pPr>
      <w:r>
        <w:rPr>
          <w:rFonts w:ascii="Calibri" w:eastAsia="Calibri" w:hAnsi="Calibri" w:cs="Times New Roman"/>
          <w:noProof/>
          <w:color w:val="FFFFFF" w:themeColor="background1"/>
          <w:sz w:val="28"/>
          <w:lang w:val="en-US"/>
        </w:rPr>
        <w:lastRenderedPageBreak/>
        <mc:AlternateContent>
          <mc:Choice Requires="wps">
            <w:drawing>
              <wp:anchor distT="0" distB="0" distL="114300" distR="114300" simplePos="0" relativeHeight="251682816" behindDoc="1" locked="0" layoutInCell="1" allowOverlap="1" wp14:anchorId="2D60FB69" wp14:editId="7C99B6F8">
                <wp:simplePos x="0" y="0"/>
                <wp:positionH relativeFrom="column">
                  <wp:posOffset>-923925</wp:posOffset>
                </wp:positionH>
                <wp:positionV relativeFrom="paragraph">
                  <wp:posOffset>-914400</wp:posOffset>
                </wp:positionV>
                <wp:extent cx="7785735" cy="10789920"/>
                <wp:effectExtent l="0" t="0" r="24765" b="11430"/>
                <wp:wrapNone/>
                <wp:docPr id="75" name="Rectangle 75"/>
                <wp:cNvGraphicFramePr/>
                <a:graphic xmlns:a="http://schemas.openxmlformats.org/drawingml/2006/main">
                  <a:graphicData uri="http://schemas.microsoft.com/office/word/2010/wordprocessingShape">
                    <wps:wsp>
                      <wps:cNvSpPr/>
                      <wps:spPr>
                        <a:xfrm>
                          <a:off x="0" y="0"/>
                          <a:ext cx="7785735" cy="1078992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5A5DA" id="Rectangle 75" o:spid="_x0000_s1026" style="position:absolute;margin-left:-72.75pt;margin-top:-1in;width:613.05pt;height:849.6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YnkgIAAJgFAAAOAAAAZHJzL2Uyb0RvYy54bWysVMFu2zAMvQ/YPwi6r7azpkmDOEXQosOA&#10;ri3aDj0rshQbkERNUuJkXz9KdpygKzZgWA4KKZKP4jPJ+dVOK7IVzjdgSlqc5ZQIw6FqzLqk319u&#10;P00p8YGZiikwoqR74enV4uOHeWtnYgQ1qEo4giDGz1pb0joEO8syz2uhmT8DKwwaJTjNAqpunVWO&#10;tYiuVTbK84usBVdZB1x4j7c3nZEuEr6UgocHKb0IRJUU3xbS6dK5ime2mLPZ2jFbN7x/BvuHV2jW&#10;GEw6QN2wwMjGNb9B6YY78CDDGQedgZQNF6kGrKbI31TzXDMrUi1IjrcDTf7/wfL77aMjTVXSyZgS&#10;wzR+oydkjZm1EgTvkKDW+hn6PdtH12sexVjtTjod/7EOskuk7gdSxS4QjpeTyXQ8+YzgHG1FPple&#10;Xo4S79kx3jofvgjQJAoldfiAxCbb3vmAOdH14BLTeVBNddsolZTYKuJaObJl+JEZ58KEixSuNvob&#10;VN39OMdfrAaxUnfFkE47omWx1K64JIW9EjGHMk9CIktYzighDwinSYvOVLNK/C1nAozIEqsYsHuA&#10;9woq+qf3/jFUpPYegvM/Payre4hImcGEIVg3Btx7ACoMmTt/pOyEmiiuoNpjDznohstbftvgZ7xj&#10;Pjwyh9OEc4cbIjzgIRW0JYVeoqQG9/O9++iPTY5WSlqczpL6HxvmBCXqq8H2vyzOz+M4J+V8PMGO&#10;Iu7Usjq1mI2+BuyNAneR5UmM/kEdROlAv+IiWcasaGKGY+6S8uAOynXotgauIi6Wy+SGI2xZuDPP&#10;lkfwyGps05fdK3O27+WAc3APh0lmszct3fnGSAPLTQDZpH4/8trzjeOfmrVfVXG/nOrJ67hQF78A&#10;AAD//wMAUEsDBBQABgAIAAAAIQBhRB+H4AAAAA8BAAAPAAAAZHJzL2Rvd25yZXYueG1sTI/BTsMw&#10;EETvSPyDtUjcWjtVXaIQp0IgOEPgwNGNt0lIbEex25p+PVsucJvRPs3OlNtkR3bEOfTeKciWAhi6&#10;xpvetQo+3p8XObAQtTN69A4VfGOAbXV9VerC+JN7w2MdW0YhLhRaQRfjVHAemg6tDks/oaPb3s9W&#10;R7Jzy82sTxRuR74SYsOt7h196PSEjx02Q32wCsIn8np4Dfshe7kbn2z6OufprNTtTXq4BxYxxT8Y&#10;LvWpOlTUaecPzgQ2KlhkaymJ/VVrmnVhRC42wHakpJQr4FXJ/++ofgAAAP//AwBQSwECLQAUAAYA&#10;CAAAACEAtoM4kv4AAADhAQAAEwAAAAAAAAAAAAAAAAAAAAAAW0NvbnRlbnRfVHlwZXNdLnhtbFBL&#10;AQItABQABgAIAAAAIQA4/SH/1gAAAJQBAAALAAAAAAAAAAAAAAAAAC8BAABfcmVscy8ucmVsc1BL&#10;AQItABQABgAIAAAAIQDMquYnkgIAAJgFAAAOAAAAAAAAAAAAAAAAAC4CAABkcnMvZTJvRG9jLnht&#10;bFBLAQItABQABgAIAAAAIQBhRB+H4AAAAA8BAAAPAAAAAAAAAAAAAAAAAOwEAABkcnMvZG93bnJl&#10;di54bWxQSwUGAAAAAAQABADzAAAA+QUAAAAA&#10;" fillcolor="#375623 [1609]" strokecolor="#1f4d78 [1604]" strokeweight="1pt"/>
            </w:pict>
          </mc:Fallback>
        </mc:AlternateContent>
      </w:r>
      <w:r w:rsidRPr="007F485D">
        <w:rPr>
          <w:rFonts w:ascii="Calibri" w:eastAsia="Calibri" w:hAnsi="Calibri" w:cs="Times New Roman"/>
          <w:noProof/>
          <w:color w:val="FFFFFF" w:themeColor="background1"/>
          <w:sz w:val="28"/>
          <w:lang w:val="en-US"/>
        </w:rPr>
        <w:drawing>
          <wp:inline distT="0" distB="0" distL="0" distR="0" wp14:anchorId="300D4167" wp14:editId="0792E942">
            <wp:extent cx="5969479" cy="32986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991229" cy="3310680"/>
                    </a:xfrm>
                    <a:prstGeom prst="rect">
                      <a:avLst/>
                    </a:prstGeom>
                    <a:ln>
                      <a:noFill/>
                    </a:ln>
                    <a:extLst>
                      <a:ext uri="{53640926-AAD7-44D8-BBD7-CCE9431645EC}">
                        <a14:shadowObscured xmlns:a14="http://schemas.microsoft.com/office/drawing/2010/main"/>
                      </a:ext>
                    </a:extLst>
                  </pic:spPr>
                </pic:pic>
              </a:graphicData>
            </a:graphic>
          </wp:inline>
        </w:drawing>
      </w:r>
    </w:p>
    <w:p w14:paraId="47361E47"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Photo by epSos.de on Flickr</w:t>
      </w:r>
    </w:p>
    <w:p w14:paraId="02347060"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600,000-800,000 men, women and children are trafficked across international borders each year. Approximately 80 per cent are women and girls. Up to 50% are minors.</w:t>
      </w:r>
    </w:p>
    <w:p w14:paraId="30C7B98A"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 US Department of State Trafficking in Persons Report 2007</w:t>
      </w:r>
    </w:p>
    <w:p w14:paraId="7925B27B" w14:textId="77777777" w:rsidR="00EE6962" w:rsidRPr="007F485D" w:rsidRDefault="00EE6962" w:rsidP="007F485D">
      <w:pPr>
        <w:rPr>
          <w:rFonts w:ascii="Calibri" w:eastAsia="Calibri" w:hAnsi="Calibri" w:cs="Times New Roman"/>
          <w:color w:val="FFFFFF" w:themeColor="background1"/>
          <w:sz w:val="28"/>
        </w:rPr>
      </w:pPr>
    </w:p>
    <w:p w14:paraId="363D173D" w14:textId="77777777" w:rsidR="00EE6962" w:rsidRPr="007F485D" w:rsidRDefault="00EE6962" w:rsidP="007F485D">
      <w:pPr>
        <w:jc w:val="center"/>
        <w:rPr>
          <w:rFonts w:ascii="Calibri" w:eastAsia="Calibri" w:hAnsi="Calibri" w:cs="Times New Roman"/>
          <w:color w:val="FFFFFF" w:themeColor="background1"/>
          <w:sz w:val="28"/>
        </w:rPr>
      </w:pPr>
      <w:r w:rsidRPr="007F485D">
        <w:rPr>
          <w:rFonts w:ascii="Calibri" w:eastAsia="Calibri" w:hAnsi="Calibri" w:cs="Times New Roman"/>
          <w:noProof/>
          <w:color w:val="FFFFFF" w:themeColor="background1"/>
          <w:sz w:val="28"/>
          <w:lang w:val="en-US"/>
        </w:rPr>
        <w:drawing>
          <wp:inline distT="0" distB="0" distL="0" distR="0" wp14:anchorId="2A0B3E7A" wp14:editId="0C689C53">
            <wp:extent cx="3248025" cy="2363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258668" cy="2371229"/>
                    </a:xfrm>
                    <a:prstGeom prst="rect">
                      <a:avLst/>
                    </a:prstGeom>
                    <a:ln>
                      <a:noFill/>
                    </a:ln>
                    <a:extLst>
                      <a:ext uri="{53640926-AAD7-44D8-BBD7-CCE9431645EC}">
                        <a14:shadowObscured xmlns:a14="http://schemas.microsoft.com/office/drawing/2010/main"/>
                      </a:ext>
                    </a:extLst>
                  </pic:spPr>
                </pic:pic>
              </a:graphicData>
            </a:graphic>
          </wp:inline>
        </w:drawing>
      </w:r>
    </w:p>
    <w:p w14:paraId="60B1510E"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Photo by Jon Rawlinson on Flickr</w:t>
      </w:r>
    </w:p>
    <w:p w14:paraId="0D7F7462"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At least 20.9 million people are victims of forced labour worldwide. While it is difficult to establish a precise amount, conservative 2012 research estimated trafficking victims as comprising some 44 per cent of this figure.</w:t>
      </w:r>
    </w:p>
    <w:p w14:paraId="6DA09576" w14:textId="77777777" w:rsidR="00EE6962" w:rsidRPr="007F485D" w:rsidRDefault="00EE6962" w:rsidP="007F485D">
      <w:pPr>
        <w:rPr>
          <w:rFonts w:ascii="Calibri" w:eastAsia="Calibri" w:hAnsi="Calibri" w:cs="Times New Roman"/>
          <w:color w:val="FFFFFF" w:themeColor="background1"/>
          <w:sz w:val="28"/>
        </w:rPr>
      </w:pPr>
      <w:r>
        <w:rPr>
          <w:rFonts w:ascii="Calibri" w:eastAsia="Calibri" w:hAnsi="Calibri" w:cs="Times New Roman"/>
          <w:noProof/>
          <w:color w:val="FFFFFF" w:themeColor="background1"/>
          <w:sz w:val="28"/>
          <w:lang w:val="en-US"/>
        </w:rPr>
        <w:lastRenderedPageBreak/>
        <mc:AlternateContent>
          <mc:Choice Requires="wps">
            <w:drawing>
              <wp:anchor distT="0" distB="0" distL="114300" distR="114300" simplePos="0" relativeHeight="251683840" behindDoc="1" locked="0" layoutInCell="1" allowOverlap="1" wp14:anchorId="2441D300" wp14:editId="0C487F58">
                <wp:simplePos x="0" y="0"/>
                <wp:positionH relativeFrom="column">
                  <wp:posOffset>-914400</wp:posOffset>
                </wp:positionH>
                <wp:positionV relativeFrom="paragraph">
                  <wp:posOffset>-904875</wp:posOffset>
                </wp:positionV>
                <wp:extent cx="7776210" cy="10687050"/>
                <wp:effectExtent l="0" t="0" r="15240" b="19050"/>
                <wp:wrapNone/>
                <wp:docPr id="76" name="Rectangle 76"/>
                <wp:cNvGraphicFramePr/>
                <a:graphic xmlns:a="http://schemas.openxmlformats.org/drawingml/2006/main">
                  <a:graphicData uri="http://schemas.microsoft.com/office/word/2010/wordprocessingShape">
                    <wps:wsp>
                      <wps:cNvSpPr/>
                      <wps:spPr>
                        <a:xfrm>
                          <a:off x="0" y="0"/>
                          <a:ext cx="7776210" cy="1068705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7A42" id="Rectangle 76" o:spid="_x0000_s1026" style="position:absolute;margin-left:-1in;margin-top:-71.25pt;width:612.3pt;height:8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XHkQIAAJgFAAAOAAAAZHJzL2Uyb0RvYy54bWysVFFrGzEMfh/sPxi/r3cX2qQLvZTQ0jHo&#10;2tJ29Nn12TmDbXm2k0v26yf7LpfQlQ3G8uBIlvTJ+k7SxeXWaLIRPiiwNa1OSkqE5dAou6rp9+eb&#10;T+eUhMhswzRYUdOdCPRy8fHDRefmYgIt6EZ4giA2zDtX0zZGNy+KwFthWDgBJywaJXjDIqp+VTSe&#10;dYhudDEpy2nRgW+cBy5CwNvr3kgXGV9KweO9lEFEomuKb4v59Pl8TWexuGDzlWeuVXx4BvuHVxim&#10;LCYdoa5ZZGTt1W9QRnEPAWQ84WAKkFJxkWvAaqryTTVPLXMi14LkBDfSFP4fLL/bPHiimprOppRY&#10;ZvAbPSJrzK60IHiHBHUuzNHvyT34QQsopmq30pv0j3WQbSZ1N5IqtpFwvJzNZtNJhdxztFXl9HxW&#10;nmXei0O88yF+EWBIEmrq8QGZTba5DRFzouveJaULoFVzo7TOSmoVcaU92TD8yIxzYeM0h+u1+QZN&#10;f39W4i9Vg1i5u1JIrx3QilRqX1yW4k6LlEPbRyGRJSxnkpFHhOOkVW9qWSP+ljMDJmSJVYzYA8B7&#10;BVXD0wf/FCpye4/B5Z8e1tc9RuTMYOMYbJQF/x6AjmPm3h8pO6Imia/Q7LCHPPTDFRy/UfgZb1mI&#10;D8zjNOG3xw0R7/GQGrqawiBR0oL/+d598scmRyslHU5nTcOPNfOCEv3VYvt/rk5P0zhn5fRsNkHF&#10;H1tejy12ba4Ae6PCXeR4FpN/1HtRejAvuEiWKSuamOWYu6Y8+r1yFfutgauIi+Uyu+EIOxZv7ZPj&#10;CTyxmtr0efvCvBt6OeIc3MF+ktn8TUv3vinSwnIdQarc7wdeB75x/HOzDqsq7ZdjPXsdFuriFwAA&#10;AP//AwBQSwMEFAAGAAgAAAAhAJpeTtjgAAAADwEAAA8AAABkcnMvZG93bnJldi54bWxMj8FOwzAQ&#10;RO9I/QdrK3Fr7VRJiUKcCoHgDIEDRzfeJiHxOord1vTrcbnAbUY7mn1T7oIZ2Qln11uSkKwFMKTG&#10;6p5aCR/vz6scmPOKtBotoYRvdLCrFjelKrQ90xueat+yWEKuUBI676eCc9d0aJRb2wkp3g52NspH&#10;O7dcz+ocy83IN0JsuVE9xQ+dmvCxw2aoj0aC+0ReD6/uMCQvd+OTCV+XPFykvF2Gh3tgHoP/C8MV&#10;P6JDFZn29kjasVHCKknTOMb/qk0G7JoRudgC20eVpSIDXpX8/47qBwAA//8DAFBLAQItABQABgAI&#10;AAAAIQC2gziS/gAAAOEBAAATAAAAAAAAAAAAAAAAAAAAAABbQ29udGVudF9UeXBlc10ueG1sUEsB&#10;Ai0AFAAGAAgAAAAhADj9If/WAAAAlAEAAAsAAAAAAAAAAAAAAAAALwEAAF9yZWxzLy5yZWxzUEsB&#10;Ai0AFAAGAAgAAAAhAADdxceRAgAAmAUAAA4AAAAAAAAAAAAAAAAALgIAAGRycy9lMm9Eb2MueG1s&#10;UEsBAi0AFAAGAAgAAAAhAJpeTtjgAAAADwEAAA8AAAAAAAAAAAAAAAAA6wQAAGRycy9kb3ducmV2&#10;LnhtbFBLBQYAAAAABAAEAPMAAAD4BQAAAAA=&#10;" fillcolor="#375623 [1609]" strokecolor="#1f4d78 [1604]" strokeweight="1pt"/>
            </w:pict>
          </mc:Fallback>
        </mc:AlternateContent>
      </w:r>
      <w:r w:rsidRPr="007F485D">
        <w:rPr>
          <w:rFonts w:ascii="Calibri" w:eastAsia="Calibri" w:hAnsi="Calibri" w:cs="Times New Roman"/>
          <w:color w:val="FFFFFF" w:themeColor="background1"/>
          <w:sz w:val="28"/>
        </w:rPr>
        <w:t>—ILO 2012 Global Estimate of Forced Labour</w:t>
      </w:r>
    </w:p>
    <w:p w14:paraId="4492C31B" w14:textId="77777777" w:rsidR="00EE6962" w:rsidRPr="007F485D" w:rsidRDefault="00EE6962" w:rsidP="007F485D">
      <w:pPr>
        <w:rPr>
          <w:rFonts w:ascii="Calibri" w:eastAsia="Calibri" w:hAnsi="Calibri" w:cs="Times New Roman"/>
          <w:color w:val="FFFFFF" w:themeColor="background1"/>
          <w:sz w:val="28"/>
        </w:rPr>
      </w:pPr>
    </w:p>
    <w:p w14:paraId="4D53CABC" w14:textId="77777777" w:rsidR="00EE6962" w:rsidRPr="007F485D" w:rsidRDefault="00EE6962" w:rsidP="007F485D">
      <w:pPr>
        <w:jc w:val="center"/>
        <w:rPr>
          <w:rFonts w:ascii="Calibri" w:eastAsia="Calibri" w:hAnsi="Calibri" w:cs="Times New Roman"/>
          <w:i/>
          <w:color w:val="FFFFFF" w:themeColor="background1"/>
          <w:sz w:val="28"/>
        </w:rPr>
      </w:pPr>
      <w:r w:rsidRPr="007F485D">
        <w:rPr>
          <w:rFonts w:ascii="Calibri" w:eastAsia="Calibri" w:hAnsi="Calibri" w:cs="Times New Roman"/>
          <w:noProof/>
          <w:color w:val="FFFFFF" w:themeColor="background1"/>
          <w:sz w:val="28"/>
          <w:lang w:val="en-US"/>
        </w:rPr>
        <w:drawing>
          <wp:inline distT="0" distB="0" distL="0" distR="0" wp14:anchorId="544A0C5D" wp14:editId="37C92ADF">
            <wp:extent cx="5017903" cy="3181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048112" cy="3200502"/>
                    </a:xfrm>
                    <a:prstGeom prst="rect">
                      <a:avLst/>
                    </a:prstGeom>
                    <a:ln>
                      <a:noFill/>
                    </a:ln>
                    <a:extLst>
                      <a:ext uri="{53640926-AAD7-44D8-BBD7-CCE9431645EC}">
                        <a14:shadowObscured xmlns:a14="http://schemas.microsoft.com/office/drawing/2010/main"/>
                      </a:ext>
                    </a:extLst>
                  </pic:spPr>
                </pic:pic>
              </a:graphicData>
            </a:graphic>
          </wp:inline>
        </w:drawing>
      </w:r>
    </w:p>
    <w:p w14:paraId="229565AA"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 xml:space="preserve">Photo by Transformer 18 on Flickr </w:t>
      </w:r>
    </w:p>
    <w:p w14:paraId="5869FCA7"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 xml:space="preserve">There are even reports that some trafficking groups are switching their cargo from drugs to human beings, in a search of high profits at lower risk. </w:t>
      </w:r>
    </w:p>
    <w:p w14:paraId="750E80F6"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 The UN Office on Drugs and Crime</w:t>
      </w:r>
    </w:p>
    <w:p w14:paraId="48764598" w14:textId="77777777" w:rsidR="00EE6962" w:rsidRPr="007F485D" w:rsidRDefault="00EE6962" w:rsidP="007F485D">
      <w:pPr>
        <w:rPr>
          <w:rFonts w:ascii="Calibri" w:eastAsia="Calibri" w:hAnsi="Calibri" w:cs="Times New Roman"/>
          <w:color w:val="FFFFFF" w:themeColor="background1"/>
          <w:sz w:val="28"/>
        </w:rPr>
      </w:pPr>
    </w:p>
    <w:p w14:paraId="7C58A52B"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noProof/>
          <w:color w:val="FFFFFF" w:themeColor="background1"/>
          <w:sz w:val="28"/>
          <w:lang w:val="en-US"/>
        </w:rPr>
        <w:drawing>
          <wp:inline distT="0" distB="0" distL="0" distR="0" wp14:anchorId="3B7E73BF" wp14:editId="7D2B2BD8">
            <wp:extent cx="3724275" cy="224487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737348" cy="2252751"/>
                    </a:xfrm>
                    <a:prstGeom prst="rect">
                      <a:avLst/>
                    </a:prstGeom>
                    <a:ln>
                      <a:noFill/>
                    </a:ln>
                    <a:extLst>
                      <a:ext uri="{53640926-AAD7-44D8-BBD7-CCE9431645EC}">
                        <a14:shadowObscured xmlns:a14="http://schemas.microsoft.com/office/drawing/2010/main"/>
                      </a:ext>
                    </a:extLst>
                  </pic:spPr>
                </pic:pic>
              </a:graphicData>
            </a:graphic>
          </wp:inline>
        </w:drawing>
      </w:r>
    </w:p>
    <w:p w14:paraId="6FC5515D" w14:textId="77777777" w:rsidR="00EE6962" w:rsidRPr="007F485D" w:rsidRDefault="00EE6962" w:rsidP="007F485D">
      <w:pPr>
        <w:rPr>
          <w:rFonts w:ascii="Calibri" w:eastAsia="Calibri" w:hAnsi="Calibri" w:cs="Times New Roman"/>
          <w:i/>
          <w:color w:val="FFFFFF" w:themeColor="background1"/>
          <w:sz w:val="28"/>
        </w:rPr>
      </w:pPr>
      <w:r w:rsidRPr="007F485D">
        <w:rPr>
          <w:rFonts w:ascii="Calibri" w:eastAsia="Calibri" w:hAnsi="Calibri" w:cs="Times New Roman"/>
          <w:i/>
          <w:color w:val="FFFFFF" w:themeColor="background1"/>
          <w:sz w:val="28"/>
        </w:rPr>
        <w:t xml:space="preserve">Photo by </w:t>
      </w:r>
      <w:proofErr w:type="spellStart"/>
      <w:r w:rsidRPr="007F485D">
        <w:rPr>
          <w:rFonts w:ascii="Calibri" w:eastAsia="Calibri" w:hAnsi="Calibri" w:cs="Times New Roman"/>
          <w:i/>
          <w:color w:val="FFFFFF" w:themeColor="background1"/>
          <w:sz w:val="28"/>
        </w:rPr>
        <w:t>ukhomeoffice</w:t>
      </w:r>
      <w:proofErr w:type="spellEnd"/>
      <w:r w:rsidRPr="007F485D">
        <w:rPr>
          <w:rFonts w:ascii="Calibri" w:eastAsia="Calibri" w:hAnsi="Calibri" w:cs="Times New Roman"/>
          <w:i/>
          <w:color w:val="FFFFFF" w:themeColor="background1"/>
          <w:sz w:val="28"/>
        </w:rPr>
        <w:t xml:space="preserve"> on Flickr </w:t>
      </w:r>
    </w:p>
    <w:p w14:paraId="7FCF489A" w14:textId="77777777" w:rsidR="00EE6962" w:rsidRPr="007F485D" w:rsidRDefault="00EE6962" w:rsidP="007F485D">
      <w:pPr>
        <w:rPr>
          <w:rFonts w:ascii="Calibri" w:eastAsia="Calibri" w:hAnsi="Calibri" w:cs="Times New Roman"/>
          <w:i/>
          <w:color w:val="FFFFFF" w:themeColor="background1"/>
          <w:sz w:val="28"/>
        </w:rPr>
      </w:pPr>
    </w:p>
    <w:p w14:paraId="4E214AD5" w14:textId="77777777" w:rsidR="00EE6962" w:rsidRPr="007F485D" w:rsidRDefault="00EE6962" w:rsidP="007F485D">
      <w:pPr>
        <w:rPr>
          <w:rFonts w:ascii="Calibri" w:eastAsia="Calibri" w:hAnsi="Calibri" w:cs="Times New Roman"/>
          <w:i/>
          <w:color w:val="FFFFFF" w:themeColor="background1"/>
          <w:sz w:val="28"/>
        </w:rPr>
      </w:pPr>
      <w:r>
        <w:rPr>
          <w:rFonts w:ascii="Calibri" w:eastAsia="Calibri" w:hAnsi="Calibri" w:cs="Times New Roman"/>
          <w:i/>
          <w:noProof/>
          <w:color w:val="FFFFFF" w:themeColor="background1"/>
          <w:sz w:val="28"/>
          <w:lang w:val="en-US"/>
        </w:rPr>
        <w:lastRenderedPageBreak/>
        <mc:AlternateContent>
          <mc:Choice Requires="wps">
            <w:drawing>
              <wp:anchor distT="0" distB="0" distL="114300" distR="114300" simplePos="0" relativeHeight="251684864" behindDoc="1" locked="0" layoutInCell="1" allowOverlap="1" wp14:anchorId="7C3DE5EA" wp14:editId="6DAA4A4D">
                <wp:simplePos x="0" y="0"/>
                <wp:positionH relativeFrom="column">
                  <wp:posOffset>-904875</wp:posOffset>
                </wp:positionH>
                <wp:positionV relativeFrom="paragraph">
                  <wp:posOffset>-914400</wp:posOffset>
                </wp:positionV>
                <wp:extent cx="7667625" cy="10881360"/>
                <wp:effectExtent l="0" t="0" r="28575" b="15240"/>
                <wp:wrapNone/>
                <wp:docPr id="77" name="Rectangle 77"/>
                <wp:cNvGraphicFramePr/>
                <a:graphic xmlns:a="http://schemas.openxmlformats.org/drawingml/2006/main">
                  <a:graphicData uri="http://schemas.microsoft.com/office/word/2010/wordprocessingShape">
                    <wps:wsp>
                      <wps:cNvSpPr/>
                      <wps:spPr>
                        <a:xfrm>
                          <a:off x="0" y="0"/>
                          <a:ext cx="7667625" cy="1088136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13CC8D" id="Rectangle 77" o:spid="_x0000_s1026" style="position:absolute;margin-left:-71.25pt;margin-top:-1in;width:603.75pt;height:856.8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WbkgIAAJgFAAAOAAAAZHJzL2Uyb0RvYy54bWysVMFu2zAMvQ/YPwi6r7azNumCOkXQosOA&#10;bi3aDj2rshQLkERNUuJkXz9KdpygKzZgWA4KKZKP4jPJi8ut0WQjfFBga1qdlJQIy6FRdlXT7083&#10;H84pCZHZhmmwoqY7Eejl4v27i87NxQRa0I3wBEFsmHeupm2Mbl4UgbfCsHACTlg0SvCGRVT9qmg8&#10;6xDd6GJSltOiA984D1yEgLfXvZEuMr6Ugsc7KYOIRNcU3xbz6fP5ks5iccHmK89cq/jwDPYPrzBM&#10;WUw6Ql2zyMjaq9+gjOIeAsh4wsEUIKXiIteA1VTlq2oeW+ZErgXJCW6kKfw/WP5tc++Jamo6m1Fi&#10;mcFv9ICsMbvSguAdEtS5MEe/R3fvBy2gmKrdSm/SP9ZBtpnU3Uiq2EbC8XI2nc6mkzNKONqq8vy8&#10;+jjNvBeHeOdD/CzAkCTU1OMDMptscxsi5kTXvUtKF0Cr5kZpnZXUKuJKe7Jh+JEZ58LGaQ7Xa/MV&#10;mv7+rMRfqgaxcnelkF47oBWp1L64LMWdFimHtg9CIktYziQjjwjHSave1LJG/C1nBkzIEqsYsQeA&#10;twqqhqcP/ilU5PYeg8s/Payve4zImcHGMdgoC/4tAB3HzL0/UnZETRJfoNlhD3nohys4fqPwM96y&#10;EO+Zx2nCucMNEe/wkBq6msIgUdKC//nWffLHJkcrJR1OZ03DjzXzghL9xWL7f6pOT9M4Z+X0bDZB&#10;xR9bXo4tdm2uAHujwl3keBaTf9R7UXowz7hIlikrmpjlmLumPPq9chX7rYGriIvlMrvhCDsWb+2j&#10;4wk8sZra9Gn7zLwbejniHHyD/SSz+auW7n1TpIXlOoJUud8PvA584/jnZh1WVdovx3r2OizUxS8A&#10;AAD//wMAUEsDBBQABgAIAAAAIQABPMfh4AAAAA8BAAAPAAAAZHJzL2Rvd25yZXYueG1sTI/NTsMw&#10;EITvSLyDtUjcWidVE9o0ToVAcIbAgaMbb5MQ/0Sx25o+PVsu5TajHc1+U26j0eyIk++dFZDOE2Bo&#10;G6d62wr4/HiZrYD5IK2S2lkU8IMettXtTSkL5U72HY91aBmVWF9IAV0IY8G5bzo00s/diJZuezcZ&#10;GchOLVeTPFG50XyRJDk3srf0oZMjPnXYDPXBCPBfyOvhze+H9PVBP5v4fV7FsxD3d/FxAyxgDNcw&#10;XPAJHSpi2rmDVZ5pAbN0ucgo+6eWNOuSSfKM1I5Ulq9z4FXJ/++ofgEAAP//AwBQSwECLQAUAAYA&#10;CAAAACEAtoM4kv4AAADhAQAAEwAAAAAAAAAAAAAAAAAAAAAAW0NvbnRlbnRfVHlwZXNdLnhtbFBL&#10;AQItABQABgAIAAAAIQA4/SH/1gAAAJQBAAALAAAAAAAAAAAAAAAAAC8BAABfcmVscy8ucmVsc1BL&#10;AQItABQABgAIAAAAIQCqGGWbkgIAAJgFAAAOAAAAAAAAAAAAAAAAAC4CAABkcnMvZTJvRG9jLnht&#10;bFBLAQItABQABgAIAAAAIQABPMfh4AAAAA8BAAAPAAAAAAAAAAAAAAAAAOwEAABkcnMvZG93bnJl&#10;di54bWxQSwUGAAAAAAQABADzAAAA+QUAAAAA&#10;" fillcolor="#375623 [1609]" strokecolor="#1f4d78 [1604]" strokeweight="1pt"/>
            </w:pict>
          </mc:Fallback>
        </mc:AlternateContent>
      </w:r>
      <w:r w:rsidRPr="007F485D">
        <w:rPr>
          <w:rFonts w:ascii="Calibri" w:eastAsia="Calibri" w:hAnsi="Calibri" w:cs="Times New Roman"/>
          <w:i/>
          <w:color w:val="FFFFFF" w:themeColor="background1"/>
          <w:sz w:val="28"/>
        </w:rPr>
        <w:t>The majority of trafficked victims arguably come from the poorest countries and poorest strata of the national population.</w:t>
      </w:r>
    </w:p>
    <w:p w14:paraId="6E40B633" w14:textId="77777777" w:rsidR="00EE6962" w:rsidRPr="007F485D" w:rsidRDefault="00EE6962" w:rsidP="007F485D">
      <w:pPr>
        <w:rPr>
          <w:rFonts w:ascii="Calibri" w:eastAsia="Calibri" w:hAnsi="Calibri" w:cs="Times New Roman"/>
          <w:color w:val="FFFFFF" w:themeColor="background1"/>
          <w:sz w:val="28"/>
        </w:rPr>
      </w:pPr>
      <w:r w:rsidRPr="007F485D">
        <w:rPr>
          <w:rFonts w:ascii="Calibri" w:eastAsia="Calibri" w:hAnsi="Calibri" w:cs="Times New Roman"/>
          <w:color w:val="FFFFFF" w:themeColor="background1"/>
          <w:sz w:val="28"/>
        </w:rPr>
        <w:t xml:space="preserve">— A global alliance against forced </w:t>
      </w:r>
      <w:proofErr w:type="spellStart"/>
      <w:r w:rsidRPr="007F485D">
        <w:rPr>
          <w:rFonts w:ascii="Calibri" w:eastAsia="Calibri" w:hAnsi="Calibri" w:cs="Times New Roman"/>
          <w:color w:val="FFFFFF" w:themeColor="background1"/>
          <w:sz w:val="28"/>
        </w:rPr>
        <w:t>labor</w:t>
      </w:r>
      <w:proofErr w:type="spellEnd"/>
      <w:r w:rsidRPr="007F485D">
        <w:rPr>
          <w:rFonts w:ascii="Calibri" w:eastAsia="Calibri" w:hAnsi="Calibri" w:cs="Times New Roman"/>
          <w:color w:val="FFFFFF" w:themeColor="background1"/>
          <w:sz w:val="28"/>
        </w:rPr>
        <w:t xml:space="preserve">, International </w:t>
      </w:r>
      <w:proofErr w:type="spellStart"/>
      <w:r w:rsidRPr="007F485D">
        <w:rPr>
          <w:rFonts w:ascii="Calibri" w:eastAsia="Calibri" w:hAnsi="Calibri" w:cs="Times New Roman"/>
          <w:color w:val="FFFFFF" w:themeColor="background1"/>
          <w:sz w:val="28"/>
        </w:rPr>
        <w:t>Labor</w:t>
      </w:r>
      <w:proofErr w:type="spellEnd"/>
      <w:r w:rsidRPr="007F485D">
        <w:rPr>
          <w:rFonts w:ascii="Calibri" w:eastAsia="Calibri" w:hAnsi="Calibri" w:cs="Times New Roman"/>
          <w:color w:val="FFFFFF" w:themeColor="background1"/>
          <w:sz w:val="28"/>
        </w:rPr>
        <w:t xml:space="preserve"> Organisation, 2005</w:t>
      </w:r>
    </w:p>
    <w:p w14:paraId="439AC727" w14:textId="77777777" w:rsidR="00EE6962" w:rsidRPr="007F485D" w:rsidRDefault="00EE6962" w:rsidP="007F485D">
      <w:pPr>
        <w:rPr>
          <w:rFonts w:ascii="Calibri" w:eastAsia="Calibri" w:hAnsi="Calibri" w:cs="Times New Roman"/>
          <w:i/>
          <w:color w:val="FFFFFF" w:themeColor="background1"/>
          <w:sz w:val="28"/>
        </w:rPr>
      </w:pPr>
    </w:p>
    <w:p w14:paraId="23D6EA21" w14:textId="77777777" w:rsidR="00EE6962" w:rsidRPr="007F485D" w:rsidRDefault="00EE6962" w:rsidP="007F485D">
      <w:pPr>
        <w:jc w:val="center"/>
        <w:rPr>
          <w:rFonts w:ascii="Calibri" w:eastAsia="Calibri" w:hAnsi="Calibri" w:cs="Times New Roman"/>
          <w:color w:val="FFFFFF" w:themeColor="background1"/>
          <w:sz w:val="28"/>
        </w:rPr>
      </w:pPr>
      <w:r w:rsidRPr="007F485D">
        <w:rPr>
          <w:rFonts w:ascii="Calibri" w:eastAsia="Calibri" w:hAnsi="Calibri" w:cs="Times New Roman"/>
          <w:noProof/>
          <w:color w:val="FFFFFF" w:themeColor="background1"/>
          <w:sz w:val="28"/>
          <w:lang w:val="en-US"/>
        </w:rPr>
        <w:drawing>
          <wp:inline distT="0" distB="0" distL="0" distR="0" wp14:anchorId="38F15566" wp14:editId="1D65F369">
            <wp:extent cx="4422442" cy="3438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441583" cy="3453408"/>
                    </a:xfrm>
                    <a:prstGeom prst="rect">
                      <a:avLst/>
                    </a:prstGeom>
                    <a:ln>
                      <a:noFill/>
                    </a:ln>
                    <a:extLst>
                      <a:ext uri="{53640926-AAD7-44D8-BBD7-CCE9431645EC}">
                        <a14:shadowObscured xmlns:a14="http://schemas.microsoft.com/office/drawing/2010/main"/>
                      </a:ext>
                    </a:extLst>
                  </pic:spPr>
                </pic:pic>
              </a:graphicData>
            </a:graphic>
          </wp:inline>
        </w:drawing>
      </w:r>
    </w:p>
    <w:p w14:paraId="06E0A7FE" w14:textId="77777777" w:rsidR="00EE6962" w:rsidRPr="007F485D" w:rsidRDefault="00EE6962" w:rsidP="007F485D">
      <w:pPr>
        <w:rPr>
          <w:rFonts w:ascii="Calibri" w:hAnsi="Calibri"/>
          <w:color w:val="FFFFFF" w:themeColor="background1"/>
          <w:sz w:val="28"/>
        </w:rPr>
      </w:pPr>
      <w:r w:rsidRPr="007F485D">
        <w:rPr>
          <w:rFonts w:ascii="Calibri" w:eastAsia="Calibri" w:hAnsi="Calibri" w:cs="Times New Roman"/>
          <w:i/>
          <w:color w:val="FFFFFF" w:themeColor="background1"/>
          <w:sz w:val="28"/>
        </w:rPr>
        <w:t xml:space="preserve">Photo by Roger </w:t>
      </w:r>
      <w:proofErr w:type="spellStart"/>
      <w:r w:rsidRPr="007F485D">
        <w:rPr>
          <w:rFonts w:ascii="Calibri" w:eastAsia="Calibri" w:hAnsi="Calibri" w:cs="Times New Roman"/>
          <w:i/>
          <w:color w:val="FFFFFF" w:themeColor="background1"/>
          <w:sz w:val="28"/>
        </w:rPr>
        <w:t>Alcantara</w:t>
      </w:r>
      <w:proofErr w:type="spellEnd"/>
      <w:r w:rsidRPr="007F485D">
        <w:rPr>
          <w:rFonts w:ascii="Calibri" w:eastAsia="Calibri" w:hAnsi="Calibri" w:cs="Times New Roman"/>
          <w:i/>
          <w:color w:val="FFFFFF" w:themeColor="background1"/>
          <w:sz w:val="28"/>
        </w:rPr>
        <w:t xml:space="preserve"> on Flickr</w:t>
      </w:r>
    </w:p>
    <w:p w14:paraId="739970FF" w14:textId="77777777" w:rsidR="00EE6962" w:rsidRDefault="00EE6962">
      <w:pPr>
        <w:rPr>
          <w:sz w:val="28"/>
          <w:szCs w:val="28"/>
        </w:rPr>
      </w:pPr>
      <w:r>
        <w:rPr>
          <w:sz w:val="28"/>
          <w:szCs w:val="28"/>
        </w:rPr>
        <w:br w:type="page"/>
      </w:r>
    </w:p>
    <w:bookmarkStart w:id="13" w:name="_Toc498363305"/>
    <w:p w14:paraId="6090C98A" w14:textId="77777777" w:rsidR="00EE6962" w:rsidRPr="00D35F72" w:rsidRDefault="00EE6962" w:rsidP="00D35F72">
      <w:pPr>
        <w:pStyle w:val="Heading1"/>
        <w:rPr>
          <w:b/>
          <w:color w:val="FFFFFF" w:themeColor="background1"/>
        </w:rPr>
      </w:pPr>
      <w:r w:rsidRPr="00D35F72">
        <w:rPr>
          <w:b/>
          <w:noProof/>
          <w:color w:val="FFFFFF" w:themeColor="background1"/>
          <w:lang w:val="en-US"/>
        </w:rPr>
        <w:lastRenderedPageBreak/>
        <mc:AlternateContent>
          <mc:Choice Requires="wps">
            <w:drawing>
              <wp:anchor distT="0" distB="0" distL="114300" distR="114300" simplePos="0" relativeHeight="251685888" behindDoc="1" locked="0" layoutInCell="1" allowOverlap="1" wp14:anchorId="6B37D650" wp14:editId="5825ACBA">
                <wp:simplePos x="0" y="0"/>
                <wp:positionH relativeFrom="column">
                  <wp:posOffset>-933450</wp:posOffset>
                </wp:positionH>
                <wp:positionV relativeFrom="paragraph">
                  <wp:posOffset>-914400</wp:posOffset>
                </wp:positionV>
                <wp:extent cx="7884795" cy="10607040"/>
                <wp:effectExtent l="0" t="0" r="20955" b="22860"/>
                <wp:wrapNone/>
                <wp:docPr id="78" name="Rectangle 78"/>
                <wp:cNvGraphicFramePr/>
                <a:graphic xmlns:a="http://schemas.openxmlformats.org/drawingml/2006/main">
                  <a:graphicData uri="http://schemas.microsoft.com/office/word/2010/wordprocessingShape">
                    <wps:wsp>
                      <wps:cNvSpPr/>
                      <wps:spPr>
                        <a:xfrm>
                          <a:off x="0" y="0"/>
                          <a:ext cx="7884795" cy="1060704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6B38AD" id="Rectangle 78" o:spid="_x0000_s1026" style="position:absolute;margin-left:-73.5pt;margin-top:-1in;width:620.85pt;height:835.2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ivkQIAAJgFAAAOAAAAZHJzL2Uyb0RvYy54bWysVFFrGzEMfh/sPxi/r3cX0qYNvZTQ0jHo&#10;utJ29Nn12TmDbXm2k0v26yf7LpfQlQ3G8uBIlvTJ+k7S5dXWaLIRPiiwNa1OSkqE5dAou6rp9+fb&#10;T+eUhMhswzRYUdOdCPRq8fHDZefmYgIt6EZ4giA2zDtX0zZGNy+KwFthWDgBJywaJXjDIqp+VTSe&#10;dYhudDEpy7OiA984D1yEgLc3vZEuMr6UgsdvUgYRia4pvi3m0+fzNZ3F4pLNV565VvHhGewfXmGY&#10;sph0hLphkZG1V79BGcU9BJDxhIMpQErFRa4Bq6nKN9U8tcyJXAuSE9xIU/h/sPx+8+CJamo6wy9l&#10;mcFv9IisMbvSguAdEtS5MEe/J/fgBy2gmKrdSm/SP9ZBtpnU3Uiq2EbC8XJ2fj6dXZxSwtFWlWfl&#10;rJxm3otDvPMhfhZgSBJq6vEBmU22uQsRc6Lr3iWlC6BVc6u0zkpqFXGtPdkw/MiMc2HjWQ7Xa/MV&#10;mv7+tMRfqgaxcnelkF47oBWp1L64LMWdFimHto9CIktYziQjjwjHSave1LJG/C1nBkzIEqsYsQeA&#10;9wqqhqcP/ilU5PYeg8s/Payve4zImcHGMdgoC/49AB3HzL0/UnZETRJfodlhD3nohys4fqvwM96x&#10;EB+Yx2nCucMNEb/hITV0NYVBoqQF//O9++SPTY5WSjqczpqGH2vmBSX6i8X2v6im2EQkZmV6Opug&#10;4o8tr8cWuzbXgL1R4S5yPIvJP+q9KD2YF1wky5QVTcxyzF1THv1euY791sBVxMVymd1whB2Ld/bJ&#10;8QSeWE1t+rx9Yd4NvRxxDu5hP8ls/qale98UaWG5jiBV7vcDrwPfOP65WYdVlfbLsZ69Dgt18QsA&#10;AP//AwBQSwMEFAAGAAgAAAAhAAqVVkzgAAAADwEAAA8AAABkcnMvZG93bnJldi54bWxMj8FOwzAQ&#10;RO9I/IO1SNxaJ1Vo2jROhUBwhsCBoxtvkxB7HcVua/r1uFzK7Y12NDtTboPR7IiT6y0JSOcJMKTG&#10;qp5aAZ8fL7MVMOclKaktoYAfdLCtbm9KWSh7onc81r5lMYRcIQV03o8F567p0Eg3tyNSvO3tZKSP&#10;cmq5muQphhvNF0my5Eb2FD90csSnDpuhPhgB7gt5Pby5/ZC+5vrZhO/zKpyFuL8LjxtgHoO/muFS&#10;P1aHKnba2QMpx7SAWZrlcYz/oyzSxZOssxzYLtLDYpkBr0r+f0f1CwAA//8DAFBLAQItABQABgAI&#10;AAAAIQC2gziS/gAAAOEBAAATAAAAAAAAAAAAAAAAAAAAAABbQ29udGVudF9UeXBlc10ueG1sUEsB&#10;Ai0AFAAGAAgAAAAhADj9If/WAAAAlAEAAAsAAAAAAAAAAAAAAAAALwEAAF9yZWxzLy5yZWxzUEsB&#10;Ai0AFAAGAAgAAAAhAMg12K+RAgAAmAUAAA4AAAAAAAAAAAAAAAAALgIAAGRycy9lMm9Eb2MueG1s&#10;UEsBAi0AFAAGAAgAAAAhAAqVVkzgAAAADwEAAA8AAAAAAAAAAAAAAAAA6wQAAGRycy9kb3ducmV2&#10;LnhtbFBLBQYAAAAABAAEAPMAAAD4BQAAAAA=&#10;" fillcolor="#375623 [1609]" strokecolor="#1f4d78 [1604]" strokeweight="1pt"/>
            </w:pict>
          </mc:Fallback>
        </mc:AlternateContent>
      </w:r>
      <w:r w:rsidRPr="00D35F72">
        <w:rPr>
          <w:b/>
          <w:color w:val="FFFFFF" w:themeColor="background1"/>
        </w:rPr>
        <w:t>People who help</w:t>
      </w:r>
      <w:bookmarkEnd w:id="13"/>
    </w:p>
    <w:p w14:paraId="2D90AA58" w14:textId="77777777" w:rsidR="00EE6962" w:rsidRPr="007F485D" w:rsidRDefault="00EE6962" w:rsidP="007F485D">
      <w:pPr>
        <w:rPr>
          <w:color w:val="FFFFFF" w:themeColor="background1"/>
          <w:sz w:val="28"/>
        </w:rPr>
      </w:pPr>
      <w:r w:rsidRPr="007F485D">
        <w:rPr>
          <w:color w:val="FFFFFF" w:themeColor="background1"/>
          <w:sz w:val="28"/>
        </w:rPr>
        <w:t>In this section you can find a number of suggestions for charities which are actively engaged in helping people who have been trafficked or which are working to combat trafficking.</w:t>
      </w:r>
    </w:p>
    <w:p w14:paraId="21E3CB6F" w14:textId="77777777" w:rsidR="00EE6962" w:rsidRPr="007F485D" w:rsidRDefault="00EE6962" w:rsidP="007F485D">
      <w:pPr>
        <w:rPr>
          <w:color w:val="FFFFFF" w:themeColor="background1"/>
          <w:sz w:val="28"/>
        </w:rPr>
      </w:pPr>
      <w:r w:rsidRPr="007F485D">
        <w:rPr>
          <w:color w:val="FFFFFF" w:themeColor="background1"/>
          <w:sz w:val="28"/>
        </w:rPr>
        <w:t xml:space="preserve">What you might like to do is visit one or two of these websites and read about what they are doing to fight against trafficking. Since websites sometimes come and go, you can find more sites using the Wikipedia link at the bottom. </w:t>
      </w:r>
    </w:p>
    <w:p w14:paraId="3B003685" w14:textId="77777777" w:rsidR="00EE6962" w:rsidRPr="007F485D" w:rsidRDefault="00EE6962" w:rsidP="007F485D">
      <w:pPr>
        <w:rPr>
          <w:color w:val="FFFFFF" w:themeColor="background1"/>
          <w:sz w:val="28"/>
        </w:rPr>
      </w:pPr>
      <w:r w:rsidRPr="007F485D">
        <w:rPr>
          <w:color w:val="FFFFFF" w:themeColor="background1"/>
          <w:sz w:val="28"/>
        </w:rPr>
        <w:t xml:space="preserve">Which of these charities might help our friends? How do you think their stories might change or develop because of the work of people who are trying to stop trafficking? </w:t>
      </w:r>
    </w:p>
    <w:p w14:paraId="123853F3" w14:textId="77777777" w:rsidR="00EE6962" w:rsidRPr="007F485D" w:rsidRDefault="00EE6962" w:rsidP="007F485D">
      <w:pPr>
        <w:rPr>
          <w:color w:val="FFFFFF" w:themeColor="background1"/>
          <w:sz w:val="28"/>
        </w:rPr>
      </w:pPr>
    </w:p>
    <w:p w14:paraId="15F95DA2" w14:textId="77777777" w:rsidR="00EE6962" w:rsidRPr="007F485D" w:rsidRDefault="00EE6962" w:rsidP="007F485D">
      <w:pPr>
        <w:rPr>
          <w:color w:val="FFFFFF" w:themeColor="background1"/>
          <w:sz w:val="28"/>
        </w:rPr>
      </w:pPr>
      <w:r w:rsidRPr="007F485D">
        <w:rPr>
          <w:noProof/>
          <w:color w:val="FFFFFF" w:themeColor="background1"/>
          <w:sz w:val="28"/>
          <w:lang w:val="en-US"/>
        </w:rPr>
        <w:drawing>
          <wp:inline distT="0" distB="0" distL="0" distR="0" wp14:anchorId="38604A8A" wp14:editId="61186A58">
            <wp:extent cx="6262970" cy="421005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6270612" cy="4215187"/>
                    </a:xfrm>
                    <a:prstGeom prst="rect">
                      <a:avLst/>
                    </a:prstGeom>
                    <a:ln>
                      <a:noFill/>
                    </a:ln>
                    <a:extLst>
                      <a:ext uri="{53640926-AAD7-44D8-BBD7-CCE9431645EC}">
                        <a14:shadowObscured xmlns:a14="http://schemas.microsoft.com/office/drawing/2010/main"/>
                      </a:ext>
                    </a:extLst>
                  </pic:spPr>
                </pic:pic>
              </a:graphicData>
            </a:graphic>
          </wp:inline>
        </w:drawing>
      </w:r>
    </w:p>
    <w:p w14:paraId="1A89C6DA" w14:textId="77777777" w:rsidR="00EE6962" w:rsidRPr="007F485D" w:rsidRDefault="00B21A94" w:rsidP="007F485D">
      <w:pPr>
        <w:rPr>
          <w:color w:val="FFFFFF" w:themeColor="background1"/>
          <w:sz w:val="28"/>
        </w:rPr>
      </w:pPr>
      <w:hyperlink r:id="rId35" w:history="1">
        <w:r w:rsidR="00EE6962" w:rsidRPr="007F485D">
          <w:rPr>
            <w:color w:val="FFFFFF" w:themeColor="background1"/>
            <w:sz w:val="28"/>
            <w:u w:val="single"/>
          </w:rPr>
          <w:t>http://notforsalecampaign.org</w:t>
        </w:r>
      </w:hyperlink>
      <w:r w:rsidR="00EE6962" w:rsidRPr="007F485D">
        <w:rPr>
          <w:color w:val="FFFFFF" w:themeColor="background1"/>
          <w:sz w:val="28"/>
        </w:rPr>
        <w:t xml:space="preserve"> </w:t>
      </w:r>
    </w:p>
    <w:p w14:paraId="329E591C" w14:textId="77777777" w:rsidR="00EE6962" w:rsidRPr="007F485D" w:rsidRDefault="00B21A94" w:rsidP="007F485D">
      <w:pPr>
        <w:rPr>
          <w:color w:val="FFFFFF" w:themeColor="background1"/>
          <w:sz w:val="28"/>
        </w:rPr>
      </w:pPr>
      <w:hyperlink r:id="rId36" w:history="1">
        <w:r w:rsidR="00EE6962" w:rsidRPr="007F485D">
          <w:rPr>
            <w:color w:val="FFFFFF" w:themeColor="background1"/>
            <w:sz w:val="28"/>
            <w:u w:val="single"/>
          </w:rPr>
          <w:t>http://www.barnardos.org.uk/what_we_do/our_work/trafficked_children.htm</w:t>
        </w:r>
      </w:hyperlink>
    </w:p>
    <w:p w14:paraId="7FCD5EAF" w14:textId="77777777" w:rsidR="00EE6962" w:rsidRPr="007F485D" w:rsidRDefault="00B21A94" w:rsidP="007F485D">
      <w:pPr>
        <w:rPr>
          <w:color w:val="FFFFFF" w:themeColor="background1"/>
          <w:sz w:val="28"/>
        </w:rPr>
      </w:pPr>
      <w:hyperlink r:id="rId37" w:history="1">
        <w:r w:rsidR="00EE6962" w:rsidRPr="007F485D">
          <w:rPr>
            <w:color w:val="FFFFFF" w:themeColor="background1"/>
            <w:sz w:val="28"/>
            <w:u w:val="single"/>
          </w:rPr>
          <w:t>http://www.tearfund.org/en/nochildtaken</w:t>
        </w:r>
      </w:hyperlink>
    </w:p>
    <w:p w14:paraId="04B665C6" w14:textId="77777777" w:rsidR="00EE6962" w:rsidRPr="007F485D" w:rsidRDefault="00EE6962" w:rsidP="007F485D">
      <w:pPr>
        <w:rPr>
          <w:color w:val="FFFFFF" w:themeColor="background1"/>
          <w:sz w:val="28"/>
        </w:rPr>
      </w:pPr>
      <w:r>
        <w:rPr>
          <w:noProof/>
          <w:lang w:val="en-US"/>
        </w:rPr>
        <w:lastRenderedPageBreak/>
        <mc:AlternateContent>
          <mc:Choice Requires="wps">
            <w:drawing>
              <wp:anchor distT="0" distB="0" distL="114300" distR="114300" simplePos="0" relativeHeight="251686912" behindDoc="1" locked="0" layoutInCell="1" allowOverlap="1" wp14:anchorId="00B4A67D" wp14:editId="2D63A7D5">
                <wp:simplePos x="0" y="0"/>
                <wp:positionH relativeFrom="column">
                  <wp:posOffset>-942975</wp:posOffset>
                </wp:positionH>
                <wp:positionV relativeFrom="paragraph">
                  <wp:posOffset>-857250</wp:posOffset>
                </wp:positionV>
                <wp:extent cx="7621905" cy="10725150"/>
                <wp:effectExtent l="0" t="0" r="17145" b="19050"/>
                <wp:wrapNone/>
                <wp:docPr id="79" name="Rectangle 79"/>
                <wp:cNvGraphicFramePr/>
                <a:graphic xmlns:a="http://schemas.openxmlformats.org/drawingml/2006/main">
                  <a:graphicData uri="http://schemas.microsoft.com/office/word/2010/wordprocessingShape">
                    <wps:wsp>
                      <wps:cNvSpPr/>
                      <wps:spPr>
                        <a:xfrm>
                          <a:off x="0" y="0"/>
                          <a:ext cx="7621905" cy="1072515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789DD" id="Rectangle 79" o:spid="_x0000_s1026" style="position:absolute;margin-left:-74.25pt;margin-top:-67.5pt;width:600.15pt;height:84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mMkQIAAJgFAAAOAAAAZHJzL2Uyb0RvYy54bWysVFFrGzEMfh/sPxi/r3cXmmYNvZTQ0jHo&#10;2tJ29Nn12TmDbXm2k0v26yf7LpfQlQ3G8uBIlvTJ+k7SxeXWaLIRPiiwNa1OSkqE5dAou6rp9+eb&#10;T58pCZHZhmmwoqY7Eejl4uOHi87NxQRa0I3wBEFsmHeupm2Mbl4UgbfCsHACTlg0SvCGRVT9qmg8&#10;6xDd6GJSlmdFB75xHrgIAW+veyNdZHwpBY/3UgYRia4pvi3m0+fzNZ3F4oLNV565VvHhGewfXmGY&#10;sph0hLpmkZG1V79BGcU9BJDxhIMpQErFRa4Bq6nKN9U8tcyJXAuSE9xIU/h/sPxu8+CJamo6O6fE&#10;MoPf6BFZY3alBcE7JKhzYY5+T+7BD1pAMVW7ld6kf6yDbDOpu5FUsY2E4+XsbFKdl1NKONqqcjaZ&#10;VtPMe3GIdz7ELwIMSUJNPT4gs8k2tyFiTnTdu6R0AbRqbpTWWUmtIq60JxuGH5lxLmw8y+F6bb5B&#10;099PS/ylahArd1cK6bUDWpFK7YvLUtxpkXJo+ygksoTlTDLyiHCctOpNLWvE33JmwIQssYoRewB4&#10;r6BqePrgn0JFbu8xuPzTw/q6x4icGWwcg42y4N8D0HHM3PsjZUfUJPEVmh32kId+uILjNwo/4y0L&#10;8YF5nCacO9wQ8R4PqaGrKQwSJS34n+/dJ39scrRS0uF01jT8WDMvKNFfLbb/eXV6msY5K6fT2QQV&#10;f2x5PbbYtbkC7I0Kd5HjWUz+Ue9F6cG84CJZpqxoYpZj7pry6PfKVey3Bq4iLpbL7IYj7Fi8tU+O&#10;J/DEamrT5+0L827o5YhzcAf7SWbzNy3d+6ZIC8t1BKlyvx94HfjG8c/NOqyqtF+O9ex1WKiLXwAA&#10;AP//AwBQSwMEFAAGAAgAAAAhAONHL47gAAAADwEAAA8AAABkcnMvZG93bnJldi54bWxMj81OwzAQ&#10;hO9IvIO1SNxaO9BAFOJUCARnCBw4uvE2CfFPFLut6dOzOcFtRvtpdqbaJmvYEecweCchWwtg6Fqv&#10;B9dJ+Px4WRXAQlROK+MdSvjBANv68qJSpfYn947HJnaMQlwolYQ+xqnkPLQ9WhXWfkJHt72frYpk&#10;547rWZ0o3Bp+I8Qdt2pw9KFXEz712I7NwUoIX8ib8S3sx+z13jzb9H0u0lnK66v0+AAsYop/MCz1&#10;qTrU1GnnD04HZiSssk2RE7uo25xmLYzIM9qzI5XnGwG8rvj/HfUvAAAA//8DAFBLAQItABQABgAI&#10;AAAAIQC2gziS/gAAAOEBAAATAAAAAAAAAAAAAAAAAAAAAABbQ29udGVudF9UeXBlc10ueG1sUEsB&#10;Ai0AFAAGAAgAAAAhADj9If/WAAAAlAEAAAsAAAAAAAAAAAAAAAAALwEAAF9yZWxzLy5yZWxzUEsB&#10;Ai0AFAAGAAgAAAAhAB5iGYyRAgAAmAUAAA4AAAAAAAAAAAAAAAAALgIAAGRycy9lMm9Eb2MueG1s&#10;UEsBAi0AFAAGAAgAAAAhAONHL47gAAAADwEAAA8AAAAAAAAAAAAAAAAA6wQAAGRycy9kb3ducmV2&#10;LnhtbFBLBQYAAAAABAAEAPMAAAD4BQAAAAA=&#10;" fillcolor="#375623 [1609]" strokecolor="#1f4d78 [1604]" strokeweight="1pt"/>
            </w:pict>
          </mc:Fallback>
        </mc:AlternateContent>
      </w:r>
      <w:hyperlink r:id="rId38" w:history="1">
        <w:r w:rsidRPr="007F485D">
          <w:rPr>
            <w:color w:val="FFFFFF" w:themeColor="background1"/>
            <w:sz w:val="28"/>
            <w:u w:val="single"/>
          </w:rPr>
          <w:t>http://www.unseenuk.org/</w:t>
        </w:r>
      </w:hyperlink>
    </w:p>
    <w:p w14:paraId="646B1CB1" w14:textId="77777777" w:rsidR="00EE6962" w:rsidRPr="007F485D" w:rsidRDefault="00B21A94" w:rsidP="007F485D">
      <w:pPr>
        <w:rPr>
          <w:color w:val="FFFFFF" w:themeColor="background1"/>
          <w:sz w:val="28"/>
        </w:rPr>
      </w:pPr>
      <w:hyperlink r:id="rId39" w:history="1">
        <w:r w:rsidR="00EE6962" w:rsidRPr="007F485D">
          <w:rPr>
            <w:color w:val="FFFFFF" w:themeColor="background1"/>
            <w:sz w:val="28"/>
            <w:u w:val="single"/>
          </w:rPr>
          <w:t>http://hopeforjustice.org/</w:t>
        </w:r>
      </w:hyperlink>
      <w:r w:rsidR="00EE6962" w:rsidRPr="007F485D">
        <w:rPr>
          <w:color w:val="FFFFFF" w:themeColor="background1"/>
          <w:sz w:val="28"/>
        </w:rPr>
        <w:t xml:space="preserve"> </w:t>
      </w:r>
    </w:p>
    <w:p w14:paraId="7C38A23E" w14:textId="77777777" w:rsidR="00EE6962" w:rsidRPr="007F485D" w:rsidRDefault="00EE6962" w:rsidP="007F485D">
      <w:pPr>
        <w:rPr>
          <w:color w:val="FFFFFF" w:themeColor="background1"/>
          <w:sz w:val="28"/>
        </w:rPr>
      </w:pPr>
      <w:r w:rsidRPr="007F485D">
        <w:rPr>
          <w:noProof/>
          <w:color w:val="FFFFFF" w:themeColor="background1"/>
          <w:sz w:val="28"/>
          <w:lang w:val="en-US"/>
        </w:rPr>
        <w:drawing>
          <wp:inline distT="0" distB="0" distL="0" distR="0" wp14:anchorId="632A667A" wp14:editId="6CAA4254">
            <wp:extent cx="6146110" cy="29146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6153636" cy="2918219"/>
                    </a:xfrm>
                    <a:prstGeom prst="rect">
                      <a:avLst/>
                    </a:prstGeom>
                    <a:ln>
                      <a:noFill/>
                    </a:ln>
                    <a:extLst>
                      <a:ext uri="{53640926-AAD7-44D8-BBD7-CCE9431645EC}">
                        <a14:shadowObscured xmlns:a14="http://schemas.microsoft.com/office/drawing/2010/main"/>
                      </a:ext>
                    </a:extLst>
                  </pic:spPr>
                </pic:pic>
              </a:graphicData>
            </a:graphic>
          </wp:inline>
        </w:drawing>
      </w:r>
    </w:p>
    <w:p w14:paraId="23B50C9A" w14:textId="77777777" w:rsidR="00EE6962" w:rsidRPr="007F485D" w:rsidRDefault="00B21A94" w:rsidP="007F485D">
      <w:pPr>
        <w:rPr>
          <w:color w:val="FFFFFF" w:themeColor="background1"/>
          <w:sz w:val="28"/>
        </w:rPr>
      </w:pPr>
      <w:hyperlink r:id="rId41" w:history="1">
        <w:r w:rsidR="00EE6962" w:rsidRPr="007F485D">
          <w:rPr>
            <w:color w:val="FFFFFF" w:themeColor="background1"/>
            <w:sz w:val="28"/>
            <w:u w:val="single"/>
          </w:rPr>
          <w:t>http://www.humantraffickingfoundation.org/</w:t>
        </w:r>
      </w:hyperlink>
      <w:r w:rsidR="00EE6962" w:rsidRPr="007F485D">
        <w:rPr>
          <w:color w:val="FFFFFF" w:themeColor="background1"/>
          <w:sz w:val="28"/>
        </w:rPr>
        <w:t xml:space="preserve"> </w:t>
      </w:r>
    </w:p>
    <w:p w14:paraId="73B12EF5" w14:textId="77777777" w:rsidR="00EE6962" w:rsidRPr="007F485D" w:rsidRDefault="00B21A94" w:rsidP="007F485D">
      <w:pPr>
        <w:rPr>
          <w:color w:val="FFFFFF" w:themeColor="background1"/>
          <w:sz w:val="28"/>
        </w:rPr>
      </w:pPr>
      <w:hyperlink r:id="rId42" w:history="1">
        <w:r w:rsidR="00EE6962" w:rsidRPr="007F485D">
          <w:rPr>
            <w:color w:val="FFFFFF" w:themeColor="background1"/>
            <w:sz w:val="28"/>
            <w:u w:val="single"/>
          </w:rPr>
          <w:t>http://www.stopthetraffik.org/</w:t>
        </w:r>
      </w:hyperlink>
      <w:r w:rsidR="00EE6962" w:rsidRPr="007F485D">
        <w:rPr>
          <w:color w:val="FFFFFF" w:themeColor="background1"/>
          <w:sz w:val="28"/>
        </w:rPr>
        <w:t xml:space="preserve"> </w:t>
      </w:r>
    </w:p>
    <w:p w14:paraId="6F6363FD" w14:textId="77777777" w:rsidR="00EE6962" w:rsidRPr="007F485D" w:rsidRDefault="00B21A94" w:rsidP="007F485D">
      <w:pPr>
        <w:rPr>
          <w:color w:val="FFFFFF" w:themeColor="background1"/>
          <w:sz w:val="28"/>
        </w:rPr>
      </w:pPr>
      <w:hyperlink r:id="rId43" w:history="1">
        <w:r w:rsidR="00EE6962" w:rsidRPr="007F485D">
          <w:rPr>
            <w:color w:val="FFFFFF" w:themeColor="background1"/>
            <w:sz w:val="28"/>
            <w:u w:val="single"/>
          </w:rPr>
          <w:t>http://www.antislavery.org/</w:t>
        </w:r>
      </w:hyperlink>
      <w:r w:rsidR="00EE6962" w:rsidRPr="007F485D">
        <w:rPr>
          <w:color w:val="FFFFFF" w:themeColor="background1"/>
          <w:sz w:val="28"/>
        </w:rPr>
        <w:t xml:space="preserve"> </w:t>
      </w:r>
    </w:p>
    <w:p w14:paraId="52FFCBD5" w14:textId="77777777" w:rsidR="00EE6962" w:rsidRPr="007F485D" w:rsidRDefault="00B21A94" w:rsidP="007F485D">
      <w:pPr>
        <w:rPr>
          <w:color w:val="FFFFFF" w:themeColor="background1"/>
          <w:sz w:val="28"/>
        </w:rPr>
      </w:pPr>
      <w:hyperlink r:id="rId44" w:history="1">
        <w:r w:rsidR="00EE6962" w:rsidRPr="007F485D">
          <w:rPr>
            <w:color w:val="FFFFFF" w:themeColor="background1"/>
            <w:sz w:val="28"/>
            <w:u w:val="single"/>
          </w:rPr>
          <w:t>http://www.eavesforwomen.org.uk/about-eaves/our-projects/the-poppy-project</w:t>
        </w:r>
      </w:hyperlink>
      <w:r w:rsidR="00EE6962" w:rsidRPr="007F485D">
        <w:rPr>
          <w:color w:val="FFFFFF" w:themeColor="background1"/>
          <w:sz w:val="28"/>
        </w:rPr>
        <w:t xml:space="preserve"> </w:t>
      </w:r>
    </w:p>
    <w:p w14:paraId="3A3B8C03" w14:textId="77777777" w:rsidR="00EE6962" w:rsidRPr="007F485D" w:rsidRDefault="00B21A94" w:rsidP="007F485D">
      <w:pPr>
        <w:rPr>
          <w:color w:val="FFFFFF" w:themeColor="background1"/>
          <w:sz w:val="28"/>
        </w:rPr>
      </w:pPr>
      <w:hyperlink r:id="rId45" w:history="1">
        <w:r w:rsidR="00EE6962" w:rsidRPr="007F485D">
          <w:rPr>
            <w:color w:val="FFFFFF" w:themeColor="background1"/>
            <w:sz w:val="28"/>
            <w:u w:val="single"/>
          </w:rPr>
          <w:t>http://www.enterprisingspirit.org/</w:t>
        </w:r>
      </w:hyperlink>
      <w:r w:rsidR="00EE6962" w:rsidRPr="007F485D">
        <w:rPr>
          <w:color w:val="FFFFFF" w:themeColor="background1"/>
          <w:sz w:val="28"/>
        </w:rPr>
        <w:t xml:space="preserve"> </w:t>
      </w:r>
    </w:p>
    <w:p w14:paraId="19771C92" w14:textId="77777777" w:rsidR="00EE6962" w:rsidRPr="007F485D" w:rsidRDefault="00EE6962" w:rsidP="007F485D">
      <w:pPr>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688960" behindDoc="1" locked="0" layoutInCell="1" allowOverlap="1" wp14:anchorId="5ABF772B" wp14:editId="7E4B80C3">
                <wp:simplePos x="0" y="0"/>
                <wp:positionH relativeFrom="column">
                  <wp:posOffset>-914400</wp:posOffset>
                </wp:positionH>
                <wp:positionV relativeFrom="paragraph">
                  <wp:posOffset>-895350</wp:posOffset>
                </wp:positionV>
                <wp:extent cx="7780020" cy="10725150"/>
                <wp:effectExtent l="0" t="0" r="11430" b="19050"/>
                <wp:wrapNone/>
                <wp:docPr id="81" name="Rectangle 81"/>
                <wp:cNvGraphicFramePr/>
                <a:graphic xmlns:a="http://schemas.openxmlformats.org/drawingml/2006/main">
                  <a:graphicData uri="http://schemas.microsoft.com/office/word/2010/wordprocessingShape">
                    <wps:wsp>
                      <wps:cNvSpPr/>
                      <wps:spPr>
                        <a:xfrm>
                          <a:off x="0" y="0"/>
                          <a:ext cx="7780020" cy="1072515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0328" id="Rectangle 81" o:spid="_x0000_s1026" style="position:absolute;margin-left:-1in;margin-top:-70.5pt;width:612.6pt;height:8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sRkQIAAJgFAAAOAAAAZHJzL2Uyb0RvYy54bWysVFFrGzEMfh/sPxi/r3cXmqYLvZTQ0jHo&#10;2tJ29Nn12TmDbXm2k0v26yf7LpfQlQ3G8nCRLOmT9VnSxeXWaLIRPiiwNa1OSkqE5dAou6rp9+eb&#10;T+eUhMhswzRYUdOdCPRy8fHDRefmYgIt6EZ4giA2zDtX0zZGNy+KwFthWDgBJywaJXjDIqp+VTSe&#10;dYhudDEpy7OiA984D1yEgKfXvZEuMr6Ugsd7KYOIRNcU7xbz1+fva/oWiws2X3nmWsWHa7B/uIVh&#10;ymLSEeqaRUbWXv0GZRT3EEDGEw6mACkVF7kGrKYq31Tz1DInci1ITnAjTeH/wfK7zYMnqqnpeUWJ&#10;ZQbf6BFZY3alBcEzJKhzYY5+T+7BD1pAMVW7ld6kf6yDbDOpu5FUsY2E4+Fsdl6WE+Seo60qZ5Np&#10;Nc28F4d450P8IsCQJNTU4wUym2xzGyLmRNe9S0oXQKvmRmmdldQq4kp7smH4yIxzYeNZDtdr8w2a&#10;/nxa4i9Vg1i5u1JIrx3QilRqX1yW4k6LlEPbRyGRJSxnkpFHhOOkVW9qWSP+ljMDJmSJVYzYA8B7&#10;BeWHwKsP/ilU5PYeg8s/Xayve4zImcHGMdgoC/49AB3HzL0/UnZETRJfodlhD3nohys4fqPwGW9Z&#10;iA/M4zTh2+OGiPf4kRq6msIgUdKC//neefLHJkcrJR1OZ03DjzXzghL91WL7f65OT9M4Z+V0Okv9&#10;5Y8tr8cWuzZXgL2BHY63y2Lyj3ovSg/mBRfJMmVFE7Mcc9eUR79XrmK/NXAVcbFcZjccYcfirX1y&#10;PIEnVlObPm9fmHdDL0ecgzvYTzKbv2np3jdFWliuI0iV+/3A68A3jn9u1mFVpf1yrGevw0Jd/AIA&#10;AP//AwBQSwMEFAAGAAgAAAAhAI8XcZXfAAAADwEAAA8AAABkcnMvZG93bnJldi54bWxMj81OwzAQ&#10;hO9IvIO1SNxaO1UoUYhTIRCcIXDg6MbbJMQ/Uey2pk/Plku5faMdzc5Um2QNO+AcBu8kZEsBDF3r&#10;9eA6CZ8fL4sCWIjKaWW8Qwk/GGBTX19VqtT+6N7x0MSOUYgLpZLQxziVnIe2R6vC0k/o6Lbzs1WR&#10;5NxxPasjhVvDV0KsuVWDow+9mvCpx3Zs9lZC+ELejG9hN2av9+bZpu9TkU5S3t6kxwdgEVO8mOFc&#10;n6pDTZ22fu90YEbCIstzGhP/KCM6e0SRrYBtie7yQgCvK/5/R/0LAAD//wMAUEsBAi0AFAAGAAgA&#10;AAAhALaDOJL+AAAA4QEAABMAAAAAAAAAAAAAAAAAAAAAAFtDb250ZW50X1R5cGVzXS54bWxQSwEC&#10;LQAUAAYACAAAACEAOP0h/9YAAACUAQAACwAAAAAAAAAAAAAAAAAvAQAAX3JlbHMvLnJlbHNQSwEC&#10;LQAUAAYACAAAACEAwwoLEZECAACYBQAADgAAAAAAAAAAAAAAAAAuAgAAZHJzL2Uyb0RvYy54bWxQ&#10;SwECLQAUAAYACAAAACEAjxdxld8AAAAPAQAADwAAAAAAAAAAAAAAAADrBAAAZHJzL2Rvd25yZXYu&#10;eG1sUEsFBgAAAAAEAAQA8wAAAPcFAAAAAA==&#10;" fillcolor="#375623 [1609]" strokecolor="#1f4d78 [1604]" strokeweight="1pt"/>
            </w:pict>
          </mc:Fallback>
        </mc:AlternateContent>
      </w:r>
      <w:r w:rsidRPr="007F485D">
        <w:rPr>
          <w:noProof/>
          <w:color w:val="FFFFFF" w:themeColor="background1"/>
          <w:sz w:val="28"/>
          <w:lang w:val="en-US"/>
        </w:rPr>
        <w:drawing>
          <wp:inline distT="0" distB="0" distL="0" distR="0" wp14:anchorId="3197B85E" wp14:editId="2488CDFC">
            <wp:extent cx="6055291" cy="40195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6062680" cy="4024455"/>
                    </a:xfrm>
                    <a:prstGeom prst="rect">
                      <a:avLst/>
                    </a:prstGeom>
                    <a:ln>
                      <a:noFill/>
                    </a:ln>
                    <a:extLst>
                      <a:ext uri="{53640926-AAD7-44D8-BBD7-CCE9431645EC}">
                        <a14:shadowObscured xmlns:a14="http://schemas.microsoft.com/office/drawing/2010/main"/>
                      </a:ext>
                    </a:extLst>
                  </pic:spPr>
                </pic:pic>
              </a:graphicData>
            </a:graphic>
          </wp:inline>
        </w:drawing>
      </w:r>
    </w:p>
    <w:p w14:paraId="098FB97A" w14:textId="77777777" w:rsidR="00EE6962" w:rsidRPr="007F485D" w:rsidRDefault="00B21A94" w:rsidP="007F485D">
      <w:pPr>
        <w:rPr>
          <w:color w:val="FFFFFF" w:themeColor="background1"/>
          <w:sz w:val="28"/>
        </w:rPr>
      </w:pPr>
      <w:hyperlink r:id="rId47" w:history="1">
        <w:r w:rsidR="00EE6962" w:rsidRPr="007F485D">
          <w:rPr>
            <w:color w:val="FFFFFF" w:themeColor="background1"/>
            <w:sz w:val="28"/>
            <w:u w:val="single"/>
          </w:rPr>
          <w:t>http://www.ecpat.org.uk/</w:t>
        </w:r>
      </w:hyperlink>
      <w:r w:rsidR="00EE6962" w:rsidRPr="007F485D">
        <w:rPr>
          <w:color w:val="FFFFFF" w:themeColor="background1"/>
          <w:sz w:val="28"/>
        </w:rPr>
        <w:t xml:space="preserve"> </w:t>
      </w:r>
    </w:p>
    <w:p w14:paraId="69CB25C8" w14:textId="77777777" w:rsidR="00EE6962" w:rsidRPr="007F485D" w:rsidRDefault="00B21A94" w:rsidP="007F485D">
      <w:pPr>
        <w:rPr>
          <w:color w:val="FFFFFF" w:themeColor="background1"/>
          <w:sz w:val="28"/>
        </w:rPr>
      </w:pPr>
      <w:hyperlink r:id="rId48" w:history="1">
        <w:r w:rsidR="00EE6962" w:rsidRPr="007F485D">
          <w:rPr>
            <w:color w:val="FFFFFF" w:themeColor="background1"/>
            <w:sz w:val="28"/>
            <w:u w:val="single"/>
          </w:rPr>
          <w:t>http://www.beyondthestreets.org.uk/</w:t>
        </w:r>
      </w:hyperlink>
      <w:r w:rsidR="00EE6962" w:rsidRPr="007F485D">
        <w:rPr>
          <w:color w:val="FFFFFF" w:themeColor="background1"/>
          <w:sz w:val="28"/>
        </w:rPr>
        <w:t xml:space="preserve"> </w:t>
      </w:r>
    </w:p>
    <w:p w14:paraId="317546CB" w14:textId="77777777" w:rsidR="00EE6962" w:rsidRPr="007F485D" w:rsidRDefault="00B21A94" w:rsidP="007F485D">
      <w:pPr>
        <w:rPr>
          <w:color w:val="FFFFFF" w:themeColor="background1"/>
          <w:sz w:val="28"/>
        </w:rPr>
      </w:pPr>
      <w:hyperlink r:id="rId49" w:history="1">
        <w:r w:rsidR="00EE6962" w:rsidRPr="007F485D">
          <w:rPr>
            <w:color w:val="FFFFFF" w:themeColor="background1"/>
            <w:sz w:val="28"/>
            <w:u w:val="single"/>
          </w:rPr>
          <w:t>http://combattrafficking.eu/content/anti-trafficking-organisations</w:t>
        </w:r>
      </w:hyperlink>
      <w:r w:rsidR="00EE6962" w:rsidRPr="007F485D">
        <w:rPr>
          <w:color w:val="FFFFFF" w:themeColor="background1"/>
          <w:sz w:val="28"/>
        </w:rPr>
        <w:t xml:space="preserve"> </w:t>
      </w:r>
    </w:p>
    <w:p w14:paraId="7B29AB1D" w14:textId="77777777" w:rsidR="00EE6962" w:rsidRPr="007F485D" w:rsidRDefault="00B21A94" w:rsidP="007F485D">
      <w:pPr>
        <w:rPr>
          <w:color w:val="FFFFFF" w:themeColor="background1"/>
          <w:sz w:val="28"/>
        </w:rPr>
      </w:pPr>
      <w:hyperlink r:id="rId50" w:history="1">
        <w:r w:rsidR="00EE6962" w:rsidRPr="007F485D">
          <w:rPr>
            <w:color w:val="FFFFFF" w:themeColor="background1"/>
            <w:sz w:val="28"/>
            <w:u w:val="single"/>
          </w:rPr>
          <w:t>http://www.charistiwala.com</w:t>
        </w:r>
      </w:hyperlink>
      <w:r w:rsidR="00EE6962" w:rsidRPr="007F485D">
        <w:rPr>
          <w:color w:val="FFFFFF" w:themeColor="background1"/>
          <w:sz w:val="28"/>
        </w:rPr>
        <w:t xml:space="preserve"> </w:t>
      </w:r>
    </w:p>
    <w:p w14:paraId="089681C8" w14:textId="77777777" w:rsidR="00EE6962" w:rsidRPr="007F485D" w:rsidRDefault="00B21A94" w:rsidP="007F485D">
      <w:pPr>
        <w:rPr>
          <w:color w:val="FFFFFF" w:themeColor="background1"/>
          <w:sz w:val="28"/>
        </w:rPr>
      </w:pPr>
      <w:hyperlink r:id="rId51" w:history="1">
        <w:r w:rsidR="00EE6962" w:rsidRPr="007F485D">
          <w:rPr>
            <w:color w:val="FFFFFF" w:themeColor="background1"/>
            <w:sz w:val="28"/>
            <w:u w:val="single"/>
          </w:rPr>
          <w:t>http://en.wikipedia.org/wiki/List_of_organizations_that_combat_human_trafficking</w:t>
        </w:r>
      </w:hyperlink>
      <w:r w:rsidR="00EE6962" w:rsidRPr="007F485D">
        <w:rPr>
          <w:color w:val="FFFFFF" w:themeColor="background1"/>
          <w:sz w:val="28"/>
        </w:rPr>
        <w:t xml:space="preserve"> </w:t>
      </w:r>
    </w:p>
    <w:p w14:paraId="10FD8E15" w14:textId="77777777" w:rsidR="00EE6962" w:rsidRDefault="00EE6962">
      <w:pPr>
        <w:rPr>
          <w:sz w:val="28"/>
          <w:szCs w:val="28"/>
        </w:rPr>
      </w:pPr>
      <w:r>
        <w:rPr>
          <w:sz w:val="28"/>
          <w:szCs w:val="28"/>
        </w:rPr>
        <w:br w:type="page"/>
      </w:r>
    </w:p>
    <w:bookmarkStart w:id="14" w:name="_Toc498363306"/>
    <w:p w14:paraId="6A40667C" w14:textId="77777777" w:rsidR="00EE6962" w:rsidRPr="00D35F72" w:rsidRDefault="00EE6962" w:rsidP="00D35F72">
      <w:pPr>
        <w:pStyle w:val="Heading1"/>
        <w:rPr>
          <w:b/>
          <w:color w:val="FFFFFF" w:themeColor="background1"/>
        </w:rPr>
      </w:pPr>
      <w:r w:rsidRPr="00D35F72">
        <w:rPr>
          <w:b/>
          <w:noProof/>
          <w:color w:val="FFFFFF" w:themeColor="background1"/>
          <w:lang w:val="en-US"/>
        </w:rPr>
        <w:lastRenderedPageBreak/>
        <mc:AlternateContent>
          <mc:Choice Requires="wps">
            <w:drawing>
              <wp:anchor distT="0" distB="0" distL="114300" distR="114300" simplePos="0" relativeHeight="251689984" behindDoc="1" locked="0" layoutInCell="1" allowOverlap="1" wp14:anchorId="2F52FC3D" wp14:editId="1DA372C6">
                <wp:simplePos x="0" y="0"/>
                <wp:positionH relativeFrom="column">
                  <wp:posOffset>-933450</wp:posOffset>
                </wp:positionH>
                <wp:positionV relativeFrom="paragraph">
                  <wp:posOffset>-828675</wp:posOffset>
                </wp:positionV>
                <wp:extent cx="7639050" cy="1066800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7639050" cy="1066800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D3F7C1" id="Rectangle 82" o:spid="_x0000_s1026" style="position:absolute;margin-left:-73.5pt;margin-top:-65.25pt;width:601.5pt;height:840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GvkAIAAJgFAAAOAAAAZHJzL2Uyb0RvYy54bWysVFFP2zAQfp+0/2D5fSTpoJSKFFUgpkkM&#10;EDDxbBy7sWT7PNtt2v36nZ00VAxt0rSX5M53953v892dX2yNJhvhgwJb0+qopERYDo2yq5p+f7r+&#10;NKMkRGYbpsGKmu5EoBeLjx/OOzcXE2hBN8ITBLFh3rmatjG6eVEE3grDwhE4YdEowRsWUfWrovGs&#10;Q3Sji0lZTosOfOM8cBECnl71RrrI+FIKHu+kDCISXVO8W8xfn78v6Vssztl85ZlrFR+uwf7hFoYp&#10;i0lHqCsWGVl79RuUUdxDABmPOJgCpFRc5Bqwmqp8U81jy5zItSA5wY00hf8Hy283956opqazCSWW&#10;GXyjB2SN2ZUWBM+QoM6FOfo9uns/aAHFVO1WepP+WAfZZlJ3I6liGwnHw9Pp57PyBLnnaKvK6XRW&#10;lpn34jXe+RC/CDAkCTX1eIHMJtvchIg50XXvktIF0Kq5VlpnJbWKuNSebBg+MuNc2DjN4XptvkHT&#10;n59g1n3a3F0pJCMfoBWp1L64LMWdFimHtg9CIktYziQjjwiHSave1LJG/C1nBkzIEqsYsQeA9wqq&#10;0kMgDYN/ChW5vcfg8k8X64PHiJwZbByDjbLg3wPQcczc++MtDqhJ4gs0O+whD/1wBcevFT7jDQvx&#10;nnmcJnx73BDxDj9SQ1dTGCRKWvA/3ztP/tjkaKWkw+msafixZl5Qor9abP+z6vg4jXNWjk9OJ6j4&#10;Q8vLocWuzSVgb1S4ixzPYvKPei9KD+YZF8kyZUUTsxxz15RHv1cuY781cBVxsVxmNxxhx+KNfXQ8&#10;gSdWU5s+bZ+Zd0MvR5yDW9hPMpu/aeneN0VaWK4jSJX7/ZXXgW8c//z+w6pK++VQz16vC3XxCwAA&#10;//8DAFBLAwQUAAYACAAAACEA49O5XeEAAAAPAQAADwAAAGRycy9kb3ducmV2LnhtbEyPzU7DMBCE&#10;70i8g7VI3Fo70PQnjVMhEJxp4MDRjbdJSGxHsduaPj2bE9xmd0ez3+S7aHp2xtG3zkpI5gIY2srp&#10;1tYSPj9eZ2tgPiirVe8sSvhBD7vi9iZXmXYXu8dzGWpGIdZnSkITwpBx7qsGjfJzN6Cl29GNRgUa&#10;x5rrUV0o3PT8QYglN6q19KFRAz43WHXlyUjwX8jL7t0fu+Rt1b+Y+H1dx6uU93fxaQssYAx/Zpjw&#10;CR0KYjq4k9We9RJmyWJFZcKkHkUKbPKIdEm7A6l0sUmBFzn/36P4BQAA//8DAFBLAQItABQABgAI&#10;AAAAIQC2gziS/gAAAOEBAAATAAAAAAAAAAAAAAAAAAAAAABbQ29udGVudF9UeXBlc10ueG1sUEsB&#10;Ai0AFAAGAAgAAAAhADj9If/WAAAAlAEAAAsAAAAAAAAAAAAAAAAALwEAAF9yZWxzLy5yZWxzUEsB&#10;Ai0AFAAGAAgAAAAhANoGoa+QAgAAmAUAAA4AAAAAAAAAAAAAAAAALgIAAGRycy9lMm9Eb2MueG1s&#10;UEsBAi0AFAAGAAgAAAAhAOPTuV3hAAAADwEAAA8AAAAAAAAAAAAAAAAA6gQAAGRycy9kb3ducmV2&#10;LnhtbFBLBQYAAAAABAAEAPMAAAD4BQAAAAA=&#10;" fillcolor="#375623 [1609]" strokecolor="#1f4d78 [1604]" strokeweight="1pt"/>
            </w:pict>
          </mc:Fallback>
        </mc:AlternateContent>
      </w:r>
      <w:r w:rsidRPr="00D35F72">
        <w:rPr>
          <w:b/>
          <w:color w:val="FFFFFF" w:themeColor="background1"/>
        </w:rPr>
        <w:t>Indicators of Trafficking</w:t>
      </w:r>
      <w:bookmarkEnd w:id="14"/>
    </w:p>
    <w:p w14:paraId="43A89F5A" w14:textId="77777777" w:rsidR="00EE6962" w:rsidRPr="007F485D" w:rsidRDefault="00EE6962" w:rsidP="007F485D">
      <w:pPr>
        <w:rPr>
          <w:color w:val="FFFFFF" w:themeColor="background1"/>
          <w:sz w:val="28"/>
        </w:rPr>
      </w:pPr>
      <w:r w:rsidRPr="007F485D">
        <w:rPr>
          <w:color w:val="FFFFFF" w:themeColor="background1"/>
          <w:sz w:val="28"/>
        </w:rPr>
        <w:t xml:space="preserve">The following indicators come from </w:t>
      </w:r>
      <w:hyperlink r:id="rId52" w:history="1">
        <w:r w:rsidRPr="007F485D">
          <w:rPr>
            <w:color w:val="FFFFFF" w:themeColor="background1"/>
            <w:sz w:val="28"/>
            <w:u w:val="single"/>
          </w:rPr>
          <w:t>http://www.unodc.org/pdf/HT_indicators_E_LOWRES.pdf</w:t>
        </w:r>
      </w:hyperlink>
      <w:r w:rsidRPr="007F485D">
        <w:rPr>
          <w:color w:val="FFFFFF" w:themeColor="background1"/>
          <w:sz w:val="28"/>
        </w:rPr>
        <w:t xml:space="preserve"> </w:t>
      </w:r>
    </w:p>
    <w:p w14:paraId="36F626A6" w14:textId="77777777" w:rsidR="00EE6962" w:rsidRPr="007F485D" w:rsidRDefault="00EE6962" w:rsidP="007F485D">
      <w:pPr>
        <w:rPr>
          <w:color w:val="FFFFFF" w:themeColor="background1"/>
          <w:sz w:val="28"/>
        </w:rPr>
      </w:pPr>
      <w:r w:rsidRPr="007F485D">
        <w:rPr>
          <w:color w:val="FFFFFF" w:themeColor="background1"/>
          <w:sz w:val="28"/>
        </w:rPr>
        <w:t>If you have looked at Jenny, Peter and Andy’s stories, you might like to see how many of these indicators were present in their experiences.</w:t>
      </w:r>
    </w:p>
    <w:p w14:paraId="1C3577D0" w14:textId="77777777" w:rsidR="00EE6962" w:rsidRPr="007F485D" w:rsidRDefault="00EE6962" w:rsidP="007F485D">
      <w:pPr>
        <w:rPr>
          <w:color w:val="FFFFFF" w:themeColor="background1"/>
          <w:sz w:val="28"/>
        </w:rPr>
      </w:pPr>
    </w:p>
    <w:p w14:paraId="4A42214E" w14:textId="77777777" w:rsidR="00EE6962" w:rsidRPr="007F485D" w:rsidRDefault="00EE6962" w:rsidP="007F485D">
      <w:pPr>
        <w:rPr>
          <w:b/>
          <w:color w:val="FFFFFF" w:themeColor="background1"/>
          <w:sz w:val="28"/>
        </w:rPr>
      </w:pPr>
      <w:r w:rsidRPr="007F485D">
        <w:rPr>
          <w:b/>
          <w:color w:val="FFFFFF" w:themeColor="background1"/>
          <w:sz w:val="28"/>
        </w:rPr>
        <w:t>People who have been trafficked may:</w:t>
      </w:r>
    </w:p>
    <w:p w14:paraId="660496C2" w14:textId="77777777" w:rsidR="00EE6962" w:rsidRPr="007F485D" w:rsidRDefault="00EE6962" w:rsidP="007F485D">
      <w:pPr>
        <w:rPr>
          <w:color w:val="FFFFFF" w:themeColor="background1"/>
          <w:sz w:val="28"/>
        </w:rPr>
      </w:pPr>
    </w:p>
    <w:p w14:paraId="5918801E" w14:textId="77777777" w:rsidR="00EE6962" w:rsidRPr="007F485D" w:rsidRDefault="00EE6962" w:rsidP="007F485D">
      <w:pPr>
        <w:jc w:val="center"/>
        <w:rPr>
          <w:color w:val="FFFFFF" w:themeColor="background1"/>
          <w:sz w:val="28"/>
        </w:rPr>
      </w:pPr>
      <w:r w:rsidRPr="007F485D">
        <w:rPr>
          <w:noProof/>
          <w:color w:val="FFFFFF" w:themeColor="background1"/>
          <w:lang w:val="en-US"/>
        </w:rPr>
        <w:drawing>
          <wp:inline distT="0" distB="0" distL="0" distR="0" wp14:anchorId="2276DBC4" wp14:editId="44D9ACC5">
            <wp:extent cx="1895475" cy="2857500"/>
            <wp:effectExtent l="0" t="0" r="9525" b="0"/>
            <wp:docPr id="21" name="Picture 21" descr="No Exit -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Exit - Safety Signs"/>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895475" cy="2857500"/>
                    </a:xfrm>
                    <a:prstGeom prst="rect">
                      <a:avLst/>
                    </a:prstGeom>
                    <a:noFill/>
                    <a:ln>
                      <a:noFill/>
                    </a:ln>
                  </pic:spPr>
                </pic:pic>
              </a:graphicData>
            </a:graphic>
          </wp:inline>
        </w:drawing>
      </w:r>
    </w:p>
    <w:p w14:paraId="1BF7F177" w14:textId="77777777" w:rsidR="00EE6962" w:rsidRPr="007F485D" w:rsidRDefault="00EE6962" w:rsidP="007F485D">
      <w:pPr>
        <w:rPr>
          <w:color w:val="FFFFFF" w:themeColor="background1"/>
          <w:sz w:val="28"/>
        </w:rPr>
      </w:pPr>
      <w:r w:rsidRPr="007F485D">
        <w:rPr>
          <w:color w:val="FFFFFF" w:themeColor="background1"/>
          <w:sz w:val="28"/>
        </w:rPr>
        <w:t>• Believe that they must work against their will</w:t>
      </w:r>
    </w:p>
    <w:p w14:paraId="11F731A8" w14:textId="77777777" w:rsidR="00EE6962" w:rsidRPr="007F485D" w:rsidRDefault="00EE6962" w:rsidP="007F485D">
      <w:pPr>
        <w:rPr>
          <w:color w:val="FFFFFF" w:themeColor="background1"/>
          <w:sz w:val="28"/>
        </w:rPr>
      </w:pPr>
      <w:r w:rsidRPr="007F485D">
        <w:rPr>
          <w:color w:val="FFFFFF" w:themeColor="background1"/>
          <w:sz w:val="28"/>
        </w:rPr>
        <w:t>• Be unable to leave their work environment</w:t>
      </w:r>
    </w:p>
    <w:p w14:paraId="5338C230" w14:textId="77777777" w:rsidR="00EE6962" w:rsidRPr="007F485D" w:rsidRDefault="00EE6962" w:rsidP="007F485D">
      <w:pPr>
        <w:rPr>
          <w:color w:val="FFFFFF" w:themeColor="background1"/>
          <w:sz w:val="28"/>
        </w:rPr>
      </w:pPr>
      <w:r w:rsidRPr="007F485D">
        <w:rPr>
          <w:color w:val="FFFFFF" w:themeColor="background1"/>
          <w:sz w:val="28"/>
        </w:rPr>
        <w:t>• Show signs that their movements are being controlled</w:t>
      </w:r>
    </w:p>
    <w:p w14:paraId="437E8234" w14:textId="77777777" w:rsidR="00EE6962" w:rsidRPr="007F485D" w:rsidRDefault="00EE6962" w:rsidP="007F485D">
      <w:pPr>
        <w:rPr>
          <w:color w:val="FFFFFF" w:themeColor="background1"/>
          <w:sz w:val="28"/>
        </w:rPr>
      </w:pPr>
      <w:r w:rsidRPr="007F485D">
        <w:rPr>
          <w:color w:val="FFFFFF" w:themeColor="background1"/>
          <w:sz w:val="28"/>
        </w:rPr>
        <w:t>• Feel that they cannot leave</w:t>
      </w:r>
    </w:p>
    <w:p w14:paraId="6755EBC4" w14:textId="77777777" w:rsidR="00EE6962" w:rsidRPr="007F485D" w:rsidRDefault="00EE6962" w:rsidP="007F485D">
      <w:pPr>
        <w:rPr>
          <w:color w:val="FFFFFF" w:themeColor="background1"/>
          <w:sz w:val="28"/>
        </w:rPr>
      </w:pPr>
      <w:r w:rsidRPr="007F485D">
        <w:rPr>
          <w:color w:val="FFFFFF" w:themeColor="background1"/>
          <w:sz w:val="28"/>
        </w:rPr>
        <w:t>• Show fear or anxiety</w:t>
      </w:r>
    </w:p>
    <w:p w14:paraId="6642A71A" w14:textId="77777777" w:rsidR="00EE6962" w:rsidRPr="007F485D" w:rsidRDefault="00EE6962" w:rsidP="007F485D">
      <w:pPr>
        <w:rPr>
          <w:color w:val="FFFFFF" w:themeColor="background1"/>
          <w:sz w:val="28"/>
        </w:rPr>
      </w:pPr>
      <w:r w:rsidRPr="007F485D">
        <w:rPr>
          <w:color w:val="FFFFFF" w:themeColor="background1"/>
          <w:sz w:val="28"/>
        </w:rPr>
        <w:t>• Be subjected to violence or threats of violence against themselves or against their family members and loved ones</w:t>
      </w:r>
    </w:p>
    <w:p w14:paraId="261175AD" w14:textId="77777777" w:rsidR="00EE6962" w:rsidRPr="007F485D" w:rsidRDefault="00EE6962" w:rsidP="007F485D">
      <w:pPr>
        <w:rPr>
          <w:color w:val="FFFFFF" w:themeColor="background1"/>
          <w:sz w:val="28"/>
        </w:rPr>
      </w:pPr>
      <w:r w:rsidRPr="007F485D">
        <w:rPr>
          <w:color w:val="FFFFFF" w:themeColor="background1"/>
          <w:sz w:val="28"/>
        </w:rPr>
        <w:t>• Suffer injuries that appear to be the result of an assault</w:t>
      </w:r>
    </w:p>
    <w:p w14:paraId="06DC308A" w14:textId="77777777" w:rsidR="00EE6962" w:rsidRPr="007F485D" w:rsidRDefault="00EE6962" w:rsidP="007F485D">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698176" behindDoc="0" locked="0" layoutInCell="1" allowOverlap="1" wp14:anchorId="6DC5CEBD" wp14:editId="58992C4F">
                <wp:simplePos x="0" y="0"/>
                <wp:positionH relativeFrom="column">
                  <wp:posOffset>6743700</wp:posOffset>
                </wp:positionH>
                <wp:positionV relativeFrom="paragraph">
                  <wp:posOffset>9944100</wp:posOffset>
                </wp:positionV>
                <wp:extent cx="7696200" cy="1085850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7696200" cy="10858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2F84" id="Rectangle 90" o:spid="_x0000_s1026" style="position:absolute;margin-left:531pt;margin-top:783pt;width:606pt;height: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wJdAIAAD0FAAAOAAAAZHJzL2Uyb0RvYy54bWysVFFPGzEMfp+0/xDlfb22agtUXFEFYpqE&#10;AAETzyGX9E5K4sxJe+1+/Zzc9UCA9jDt5S6O7c/2ZzvnF3tr2E5haMCVfDIac6achKpxm5L/fLr+&#10;dspZiMJVwoBTJT+owC9WX7+ct36pplCDqRQyAnFh2fqS1zH6ZVEEWSsrwgi8cqTUgFZEEnFTVCha&#10;QremmI7Hi6IFrDyCVCHQ7VWn5KuMr7WS8U7roCIzJafcYv5i/r6kb7E6F8sNCl83sk9D/EMWVjSO&#10;gg5QVyIKtsXmA5RtJEIAHUcSbAFaN1LlGqiayfhdNY+18CrXQuQEP9AU/h+svN3dI2uqkp8RPU5Y&#10;6tEDsSbcxihGd0RQ68OS7B79PfZSoGOqdq/Rpj/VwfaZ1MNAqtpHJunyZHG2oE5xJkk3GZ/OT+ck&#10;EVDx6u8xxO8KLEuHkiMlkNkUu5sQO9OjCfmlfLoM8ikejEpJGPegNJVCMafZOw+RujTIdoLaL6RU&#10;Lk46VS0q1V1TNkM+g0fOLgMmZN0YM2D3AGlAP2J3ufb2yVXlGRycx39LrHMePHJkcHFwto0D/AzA&#10;UFV95M7+SFJHTWLpBaoDNRqh24Dg5XVDXN+IEO8F0shTg2iN4x19tIG25NCfOKsBf392n+xpEknL&#10;WUsrVPLwaytQcWZ+OJrRs8lslnYuC7P5yZQEfKt5eatxW3sJ1KYJPRhe5mOyj+Z41Aj2mbZ9naKS&#10;SjhJsUsuIx6Fy9itNr0XUq3X2Yz2zIt44x69TOCJ1TRLT/tngb4fuEjDegvHdRPLd3PX2SZPB+tt&#10;BN3koXzlteebdjQPTv+epEfgrZytXl+91R8AAAD//wMAUEsDBBQABgAIAAAAIQAlBmzE3QAAAA8B&#10;AAAPAAAAZHJzL2Rvd25yZXYueG1sTE/LTsMwELwj8Q/WInGjTgMkKMSpUCUuSBxa+IBtvMShfkSx&#10;0yR/z3KC28zuaB71bnFWXGiMffAKtpsMBPk26N53Cj4/Xu+eQMSEXqMNnhSsFGHXXF/VWOkw+wNd&#10;jqkTbOJjhQpMSkMlZWwNOYybMJDn31cYHSamYyf1iDObOyvzLCukw95zgsGB9oba83FyHIJ0WLfl&#10;vD+/m+WtJ7t+07QqdXuzvDyDSLSkPzH81ufq0HCnU5i8jsIyz4qcxyRGj0XBiDV5Xj4wOim4z0u+&#10;yaaW/3c0PwAAAP//AwBQSwECLQAUAAYACAAAACEAtoM4kv4AAADhAQAAEwAAAAAAAAAAAAAAAAAA&#10;AAAAW0NvbnRlbnRfVHlwZXNdLnhtbFBLAQItABQABgAIAAAAIQA4/SH/1gAAAJQBAAALAAAAAAAA&#10;AAAAAAAAAC8BAABfcmVscy8ucmVsc1BLAQItABQABgAIAAAAIQARRLwJdAIAAD0FAAAOAAAAAAAA&#10;AAAAAAAAAC4CAABkcnMvZTJvRG9jLnhtbFBLAQItABQABgAIAAAAIQAlBmzE3QAAAA8BAAAPAAAA&#10;AAAAAAAAAAAAAM4EAABkcnMvZG93bnJldi54bWxQSwUGAAAAAAQABADzAAAA2AUAAAAA&#10;" fillcolor="#5b9bd5 [3204]" strokecolor="#1f4d78 [1604]" strokeweight="1pt"/>
            </w:pict>
          </mc:Fallback>
        </mc:AlternateContent>
      </w:r>
      <w:r w:rsidRPr="007F485D">
        <w:rPr>
          <w:color w:val="FFFFFF" w:themeColor="background1"/>
          <w:sz w:val="28"/>
        </w:rPr>
        <w:t>• Suffer injuries or impairments typical of certain jobs or control measures</w:t>
      </w:r>
    </w:p>
    <w:p w14:paraId="483EC492" w14:textId="77777777" w:rsidR="00EE6962" w:rsidRPr="007F485D" w:rsidRDefault="00EE6962" w:rsidP="007F485D">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692032" behindDoc="1" locked="0" layoutInCell="1" allowOverlap="1" wp14:anchorId="0745B216" wp14:editId="17CDB23D">
                <wp:simplePos x="0" y="0"/>
                <wp:positionH relativeFrom="column">
                  <wp:posOffset>-914400</wp:posOffset>
                </wp:positionH>
                <wp:positionV relativeFrom="paragraph">
                  <wp:posOffset>1429385</wp:posOffset>
                </wp:positionV>
                <wp:extent cx="7543800" cy="163925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7543800" cy="16392525"/>
                        </a:xfrm>
                        <a:prstGeom prst="rect">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BD9BF" id="Rectangle 84" o:spid="_x0000_s1026" style="position:absolute;margin-left:-1in;margin-top:112.55pt;width:594pt;height:129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JBkAIAAJgFAAAOAAAAZHJzL2Uyb0RvYy54bWysVE1v2zAMvQ/YfxB0X22nST+COkXQosOA&#10;bi3aDj2rshQLkERNUuJkv36U7LhBV2zAsBwUUiQfxWeSF5dbo8lG+KDA1rQ6KikRlkOj7Kqm359u&#10;Pp1REiKzDdNgRU13ItDLxccPF52biwm0oBvhCYLYMO9cTdsY3bwoAm+FYeEInLBolOANi6j6VdF4&#10;1iG60cWkLE+KDnzjPHARAt5e90a6yPhSCh7vpAwiEl1TfFvMp8/nSzqLxQWbrzxzreLDM9g/vMIw&#10;ZTHpCHXNIiNrr36DMop7CCDjEQdTgJSKi1wDVlOVb6p5bJkTuRYkJ7iRpvD/YPm3zb0nqqnp2ZQS&#10;ywx+owdkjdmVFgTvkKDOhTn6Pbp7P2gBxVTtVnqT/rEOss2k7kZSxTYSjpens+nxWYncc7RVJ8fn&#10;k9lklmCL13jnQ/wswJAk1NTjAzKbbHMbYu+6d0npAmjV3Cits5JaRVxpTzYMPzLjXNh4nMP12nyF&#10;pr+flfgb0ubuSiH5EQdoRSq1Ly5LcadFyqHtg5DIEpYzycgjwmHSqje1rBF/y5kBE7LEKkbsAeC9&#10;gqrh6YN/ChW5vcfg8k8P6zkcI3JmsHEMNsqCfw9AxzFz74+UHVCTxBdodthDHvrhCo7fKPyMtyzE&#10;e+ZxmvDb44aId3hIDV1NYZAoacH/fO8++WOTo5WSDqezpuHHmnlBif5isf3Pq+k0jXNWprPTCSr+&#10;0PJyaLFrcwXYGxXuIsezmPyj3ovSg3nGRbJMWdHELMfcNeXR75Wr2G8NXEVcLJfZDUfYsXhrHx1P&#10;4InV1KZP22fm3dDLEefgG+wnmc3ftHTvmyItLNcRpMr9/srrwDeOf27WYVWl/XKoZ6/Xhbr4BQAA&#10;//8DAFBLAwQUAAYACAAAACEATmkdjuIAAAAOAQAADwAAAGRycy9kb3ducmV2LnhtbEyPzWrDMBCE&#10;74W+g9hCb4lkE5vUtRxCwRDoKWl66E2xNv6JtTKWnLhvX6WX9rizw8w3+WY2Pbvi6FpLEqKlAIZU&#10;Wd1SLeH4US7WwJxXpFVvCSV8o4NN8fiQq0zbG+3xevA1CyHkMiWh8X7IOHdVg0a5pR2Qwu9sR6N8&#10;OMea61HdQrjpeSxEyo1qKTQ0asC3BqvLYTIS9l13+XpJ3pOuPottMn2WO7MrpXx+mrevwDzO/s8M&#10;d/yADkVgOtmJtGO9hEW0WoUxXkIcJxGwu0X8SqcgrUWaAi9y/n9G8QMAAP//AwBQSwECLQAUAAYA&#10;CAAAACEAtoM4kv4AAADhAQAAEwAAAAAAAAAAAAAAAAAAAAAAW0NvbnRlbnRfVHlwZXNdLnhtbFBL&#10;AQItABQABgAIAAAAIQA4/SH/1gAAAJQBAAALAAAAAAAAAAAAAAAAAC8BAABfcmVscy8ucmVsc1BL&#10;AQItABQABgAIAAAAIQAnOPJBkAIAAJgFAAAOAAAAAAAAAAAAAAAAAC4CAABkcnMvZTJvRG9jLnht&#10;bFBLAQItABQABgAIAAAAIQBOaR2O4gAAAA4BAAAPAAAAAAAAAAAAAAAAAOoEAABkcnMvZG93bnJl&#10;di54bWxQSwUGAAAAAAQABADzAAAA+QUAAAAA&#10;" fillcolor="#525252 [1606]" strokecolor="#1f4d78 [1604]" strokeweight="1pt"/>
            </w:pict>
          </mc:Fallback>
        </mc:AlternateContent>
      </w:r>
      <w:r w:rsidRPr="007F485D">
        <w:rPr>
          <w:color w:val="FFFFFF" w:themeColor="background1"/>
          <w:sz w:val="28"/>
        </w:rPr>
        <w:t xml:space="preserve">• Suffer injuries that appear to be the </w:t>
      </w:r>
      <w:r>
        <w:rPr>
          <w:color w:val="FFFFFF" w:themeColor="background1"/>
          <w:sz w:val="28"/>
        </w:rPr>
        <w:t>result</w:t>
      </w:r>
      <w:r w:rsidRPr="007F485D">
        <w:rPr>
          <w:color w:val="FFFFFF" w:themeColor="background1"/>
          <w:sz w:val="28"/>
        </w:rPr>
        <w:t xml:space="preserve"> of the application of control measures</w:t>
      </w:r>
    </w:p>
    <w:p w14:paraId="2B07F5D9" w14:textId="77777777" w:rsidR="00EE6962" w:rsidRPr="007F485D" w:rsidRDefault="0053447D" w:rsidP="007F485D">
      <w:pPr>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691008" behindDoc="1" locked="0" layoutInCell="1" allowOverlap="1" wp14:anchorId="493B8322" wp14:editId="0B22994E">
                <wp:simplePos x="0" y="0"/>
                <wp:positionH relativeFrom="column">
                  <wp:posOffset>-914400</wp:posOffset>
                </wp:positionH>
                <wp:positionV relativeFrom="paragraph">
                  <wp:posOffset>-2619375</wp:posOffset>
                </wp:positionV>
                <wp:extent cx="7620000" cy="123825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7620000" cy="1238250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CC185F" id="Rectangle 83" o:spid="_x0000_s1026" style="position:absolute;margin-left:-1in;margin-top:-206.25pt;width:600pt;height:9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EsjAIAAJgFAAAOAAAAZHJzL2Uyb0RvYy54bWysVE1v2zAMvQ/YfxB0Xx2nnwvqFEGLDgO6&#10;tmg79KzKUmxAEjVKiZP9+lGy4wZdsQHDLjYpko/iE8nzi401bK0wtOAqXh5MOFNOQt26ZcW/P11/&#10;OuMsROFqYcCpim9V4Bfzjx/OOz9TU2jA1AoZgbgw63zFmxj9rCiCbJQV4QC8cmTUgFZEUnFZ1Cg6&#10;QremmE4mJ0UHWHsEqUKg06veyOcZX2sl453WQUVmKk53i/mL+fuSvsX8XMyWKHzTyuEa4h9uYUXr&#10;KOkIdSWiYCtsf4OyrUQIoOOBBFuA1q1UuQaqppy8qeaxEV7lWoic4Eeawv+Dlbfre2RtXfGzQ86c&#10;sPRGD8SacEujGJ0RQZ0PM/J79Pc4aIHEVO1Go01/qoNtMqnbkVS1iUzS4ekJvdOEuJdkK6eHZ9Nj&#10;0gioeI33GOIXBZYloeJIF8hsivVNiL3rziWlC2Da+ro1JiupVdSlQbYW9MhCSuXiSQ43K/sN6v6c&#10;ko5pc3elkHyJPbQildoXl6W4NSrlMO5BaWKJyplm5BFhP2nZmxpRq7/lzIAJWVMVI/YA8F5B5cDY&#10;4J9CVW7vMXjyp4v1HI4ROTO4OAbb1gG+B2DimLn3J8r2qEniC9Rb6iGEfriCl9ctPeONCPFeIE0T&#10;vT1tiHhHH22gqzgMEmcN4M/3zpM/NTlZOetoOisefqwEKs7MV0ft/7k8OkrjnJWj49MpKbhvedm3&#10;uJW9BOqNknaRl1lM/tHsRI1gn2mRLFJWMgknKXfFZcSdchn7rUGrSKrFIrvRCHsRb9yjlwk8sZra&#10;9GnzLNAPvRxpDm5hN8li9qale98U6WCxiqDb3O+vvA580/jnZh1WVdov+3r2el2o818AAAD//wMA&#10;UEsDBBQABgAIAAAAIQDXqm684gAAAA8BAAAPAAAAZHJzL2Rvd25yZXYueG1sTI/NTsMwEITvSLyD&#10;tZW4tU5K0lYhToVAcIbAgaMbb5M0/olitzV9erYnepvdHc1+U26j0eyEk++dFZAuEmBoG6d62wr4&#10;/nqbb4D5IK2S2lkU8IsettX9XSkL5c72E091aBmFWF9IAV0IY8G5bzo00i/ciJZuezcZGWicWq4m&#10;eaZwo/kySVbcyN7Sh06O+NJhM9RHI8D/IK+HD78f0ve1fjXxcNnEixAPs/j8BCxgDP9muOITOlTE&#10;tHNHqzzTAuZpllGZQCpLlzmwqyfJV7Tbkcof1znwquS3Pao/AAAA//8DAFBLAQItABQABgAIAAAA&#10;IQC2gziS/gAAAOEBAAATAAAAAAAAAAAAAAAAAAAAAABbQ29udGVudF9UeXBlc10ueG1sUEsBAi0A&#10;FAAGAAgAAAAhADj9If/WAAAAlAEAAAsAAAAAAAAAAAAAAAAALwEAAF9yZWxzLy5yZWxzUEsBAi0A&#10;FAAGAAgAAAAhAJkaISyMAgAAmAUAAA4AAAAAAAAAAAAAAAAALgIAAGRycy9lMm9Eb2MueG1sUEsB&#10;Ai0AFAAGAAgAAAAhANeqbrziAAAADwEAAA8AAAAAAAAAAAAAAAAA5gQAAGRycy9kb3ducmV2Lnht&#10;bFBLBQYAAAAABAAEAPMAAAD1BQAAAAA=&#10;" fillcolor="#375623 [1609]" strokecolor="#1f4d78 [1604]" strokeweight="1pt"/>
            </w:pict>
          </mc:Fallback>
        </mc:AlternateContent>
      </w:r>
      <w:r w:rsidR="00EE6962" w:rsidRPr="007F485D">
        <w:rPr>
          <w:color w:val="FFFFFF" w:themeColor="background1"/>
          <w:sz w:val="28"/>
        </w:rPr>
        <w:t>• Be distrustful of the authorities</w:t>
      </w:r>
    </w:p>
    <w:p w14:paraId="6B6F5361" w14:textId="77777777" w:rsidR="00EE6962" w:rsidRPr="007F485D" w:rsidRDefault="00EE6962" w:rsidP="007F485D">
      <w:pPr>
        <w:rPr>
          <w:color w:val="FFFFFF" w:themeColor="background1"/>
          <w:sz w:val="28"/>
        </w:rPr>
      </w:pPr>
      <w:r w:rsidRPr="007F485D">
        <w:rPr>
          <w:color w:val="FFFFFF" w:themeColor="background1"/>
          <w:sz w:val="28"/>
        </w:rPr>
        <w:t>• Be threatened with being handed over to the authorities</w:t>
      </w:r>
    </w:p>
    <w:p w14:paraId="28DEB05E" w14:textId="77777777" w:rsidR="00EE6962" w:rsidRPr="007F485D" w:rsidRDefault="00EE6962" w:rsidP="007F485D">
      <w:pPr>
        <w:rPr>
          <w:color w:val="FFFFFF" w:themeColor="background1"/>
          <w:sz w:val="28"/>
        </w:rPr>
      </w:pPr>
      <w:r w:rsidRPr="007F485D">
        <w:rPr>
          <w:color w:val="FFFFFF" w:themeColor="background1"/>
          <w:sz w:val="28"/>
        </w:rPr>
        <w:t>• Be afraid of revealing their immigration status</w:t>
      </w:r>
    </w:p>
    <w:p w14:paraId="0220D102" w14:textId="77777777" w:rsidR="00EE6962" w:rsidRPr="007F485D" w:rsidRDefault="00EE6962" w:rsidP="007F485D">
      <w:pPr>
        <w:rPr>
          <w:color w:val="FFFFFF" w:themeColor="background1"/>
          <w:sz w:val="28"/>
        </w:rPr>
      </w:pPr>
      <w:r w:rsidRPr="007F485D">
        <w:rPr>
          <w:color w:val="FFFFFF" w:themeColor="background1"/>
          <w:sz w:val="28"/>
        </w:rPr>
        <w:t>• Not be in possession of their passports or other travel or identity documents, as those documents are being held by someone else</w:t>
      </w:r>
    </w:p>
    <w:p w14:paraId="3FFED873" w14:textId="77777777" w:rsidR="00EE6962" w:rsidRPr="007F485D" w:rsidRDefault="00EE6962" w:rsidP="007F485D">
      <w:pPr>
        <w:rPr>
          <w:color w:val="FFFFFF" w:themeColor="background1"/>
          <w:sz w:val="28"/>
        </w:rPr>
      </w:pPr>
      <w:r w:rsidRPr="007F485D">
        <w:rPr>
          <w:color w:val="FFFFFF" w:themeColor="background1"/>
          <w:sz w:val="28"/>
        </w:rPr>
        <w:t>• Have false identity or travel documents</w:t>
      </w:r>
    </w:p>
    <w:p w14:paraId="2EC27964" w14:textId="77777777" w:rsidR="00EE6962" w:rsidRPr="007F485D" w:rsidRDefault="00EE6962" w:rsidP="007F485D">
      <w:pPr>
        <w:rPr>
          <w:color w:val="FFFFFF" w:themeColor="background1"/>
          <w:sz w:val="28"/>
        </w:rPr>
      </w:pPr>
      <w:r w:rsidRPr="007F485D">
        <w:rPr>
          <w:color w:val="FFFFFF" w:themeColor="background1"/>
          <w:sz w:val="28"/>
        </w:rPr>
        <w:t>• Be found in or connected to a type of location likely to be used for exploiting people</w:t>
      </w:r>
    </w:p>
    <w:p w14:paraId="75B7B1FD" w14:textId="77777777" w:rsidR="00EE6962" w:rsidRPr="007F485D" w:rsidRDefault="00EE6962" w:rsidP="007F485D">
      <w:pPr>
        <w:rPr>
          <w:color w:val="FFFFFF" w:themeColor="background1"/>
          <w:sz w:val="28"/>
        </w:rPr>
      </w:pPr>
      <w:r w:rsidRPr="007F485D">
        <w:rPr>
          <w:color w:val="FFFFFF" w:themeColor="background1"/>
          <w:sz w:val="28"/>
        </w:rPr>
        <w:t>• Be unfamiliar with the local language</w:t>
      </w:r>
    </w:p>
    <w:p w14:paraId="23342DC0" w14:textId="77777777" w:rsidR="00EE6962" w:rsidRPr="007F485D" w:rsidRDefault="00EE6962" w:rsidP="007F485D">
      <w:pPr>
        <w:rPr>
          <w:color w:val="FFFFFF" w:themeColor="background1"/>
          <w:sz w:val="28"/>
        </w:rPr>
      </w:pPr>
      <w:r w:rsidRPr="007F485D">
        <w:rPr>
          <w:color w:val="FFFFFF" w:themeColor="background1"/>
          <w:sz w:val="28"/>
        </w:rPr>
        <w:t>• Not know their home or work address</w:t>
      </w:r>
    </w:p>
    <w:p w14:paraId="23CBD586" w14:textId="77777777" w:rsidR="00EE6962" w:rsidRPr="007F485D" w:rsidRDefault="00EE6962" w:rsidP="007F485D">
      <w:pPr>
        <w:rPr>
          <w:color w:val="FFFFFF" w:themeColor="background1"/>
          <w:sz w:val="28"/>
        </w:rPr>
      </w:pPr>
      <w:r w:rsidRPr="007F485D">
        <w:rPr>
          <w:color w:val="FFFFFF" w:themeColor="background1"/>
          <w:sz w:val="28"/>
        </w:rPr>
        <w:t>• Allow others to speak for them when addressed directly</w:t>
      </w:r>
    </w:p>
    <w:p w14:paraId="5DCB470D" w14:textId="77777777" w:rsidR="00EE6962" w:rsidRPr="007F485D" w:rsidRDefault="00EE6962" w:rsidP="007F485D">
      <w:pPr>
        <w:rPr>
          <w:color w:val="FFFFFF" w:themeColor="background1"/>
          <w:sz w:val="28"/>
        </w:rPr>
      </w:pPr>
      <w:r w:rsidRPr="007F485D">
        <w:rPr>
          <w:color w:val="FFFFFF" w:themeColor="background1"/>
          <w:sz w:val="28"/>
        </w:rPr>
        <w:t>• Act as if they were instructed by someone else</w:t>
      </w:r>
    </w:p>
    <w:p w14:paraId="5A71A19A" w14:textId="77777777" w:rsidR="00EE6962" w:rsidRPr="007F485D" w:rsidRDefault="00EE6962" w:rsidP="007F485D">
      <w:pPr>
        <w:rPr>
          <w:color w:val="FFFFFF" w:themeColor="background1"/>
          <w:sz w:val="28"/>
        </w:rPr>
      </w:pPr>
      <w:r w:rsidRPr="007F485D">
        <w:rPr>
          <w:color w:val="FFFFFF" w:themeColor="background1"/>
          <w:sz w:val="28"/>
        </w:rPr>
        <w:t>• Be forced to work under certain conditions</w:t>
      </w:r>
    </w:p>
    <w:p w14:paraId="54516FA7" w14:textId="77777777" w:rsidR="00EE6962" w:rsidRPr="007F485D" w:rsidRDefault="00EE6962" w:rsidP="007F485D">
      <w:pPr>
        <w:rPr>
          <w:color w:val="FFFFFF" w:themeColor="background1"/>
          <w:sz w:val="28"/>
        </w:rPr>
      </w:pPr>
      <w:r w:rsidRPr="007F485D">
        <w:rPr>
          <w:color w:val="FFFFFF" w:themeColor="background1"/>
          <w:sz w:val="28"/>
        </w:rPr>
        <w:t>• Be disciplined through punishment</w:t>
      </w:r>
    </w:p>
    <w:p w14:paraId="53354A49" w14:textId="77777777" w:rsidR="00EE6962" w:rsidRPr="007F485D" w:rsidRDefault="00EE6962" w:rsidP="007F485D">
      <w:pPr>
        <w:rPr>
          <w:color w:val="FFFFFF" w:themeColor="background1"/>
          <w:sz w:val="28"/>
        </w:rPr>
      </w:pPr>
      <w:r w:rsidRPr="007F485D">
        <w:rPr>
          <w:color w:val="FFFFFF" w:themeColor="background1"/>
          <w:sz w:val="28"/>
        </w:rPr>
        <w:t>• Be unable to negotiate working conditions</w:t>
      </w:r>
    </w:p>
    <w:p w14:paraId="3E6FAC95" w14:textId="77777777" w:rsidR="00EE6962" w:rsidRPr="007F485D" w:rsidRDefault="00EE6962" w:rsidP="007F485D">
      <w:pPr>
        <w:rPr>
          <w:color w:val="FFFFFF" w:themeColor="background1"/>
          <w:sz w:val="28"/>
        </w:rPr>
      </w:pPr>
      <w:r w:rsidRPr="007F485D">
        <w:rPr>
          <w:color w:val="FFFFFF" w:themeColor="background1"/>
          <w:sz w:val="28"/>
        </w:rPr>
        <w:t>• Receive little or no payment</w:t>
      </w:r>
    </w:p>
    <w:p w14:paraId="5D3CB6B4" w14:textId="77777777" w:rsidR="00EE6962" w:rsidRPr="007F485D" w:rsidRDefault="00EE6962" w:rsidP="007F485D">
      <w:pPr>
        <w:rPr>
          <w:color w:val="FFFFFF" w:themeColor="background1"/>
          <w:sz w:val="28"/>
        </w:rPr>
      </w:pPr>
      <w:r w:rsidRPr="007F485D">
        <w:rPr>
          <w:color w:val="FFFFFF" w:themeColor="background1"/>
          <w:sz w:val="28"/>
        </w:rPr>
        <w:t>• Have no access to their earnings</w:t>
      </w:r>
    </w:p>
    <w:p w14:paraId="7D3A0AC7" w14:textId="77777777" w:rsidR="00EE6962" w:rsidRPr="007F485D" w:rsidRDefault="00EE6962" w:rsidP="007F485D">
      <w:pPr>
        <w:rPr>
          <w:color w:val="FFFFFF" w:themeColor="background1"/>
          <w:sz w:val="28"/>
        </w:rPr>
      </w:pPr>
      <w:r w:rsidRPr="007F485D">
        <w:rPr>
          <w:color w:val="FFFFFF" w:themeColor="background1"/>
          <w:sz w:val="28"/>
        </w:rPr>
        <w:t>• Work excessively long hours over long periods</w:t>
      </w:r>
    </w:p>
    <w:p w14:paraId="36BC6A02" w14:textId="77777777" w:rsidR="00EE6962" w:rsidRPr="007F485D" w:rsidRDefault="00EE6962" w:rsidP="007F485D">
      <w:pPr>
        <w:rPr>
          <w:color w:val="FFFFFF" w:themeColor="background1"/>
          <w:sz w:val="28"/>
        </w:rPr>
      </w:pPr>
      <w:r w:rsidRPr="007F485D">
        <w:rPr>
          <w:color w:val="FFFFFF" w:themeColor="background1"/>
          <w:sz w:val="28"/>
        </w:rPr>
        <w:t>• Not have any days off</w:t>
      </w:r>
    </w:p>
    <w:p w14:paraId="753B8FFC" w14:textId="77777777" w:rsidR="00EE6962" w:rsidRPr="007F485D" w:rsidRDefault="00EE6962" w:rsidP="007F485D">
      <w:pPr>
        <w:rPr>
          <w:color w:val="FFFFFF" w:themeColor="background1"/>
          <w:sz w:val="28"/>
        </w:rPr>
      </w:pPr>
      <w:r w:rsidRPr="007F485D">
        <w:rPr>
          <w:color w:val="FFFFFF" w:themeColor="background1"/>
          <w:sz w:val="28"/>
        </w:rPr>
        <w:t>• Live in poor or substandard accommodations</w:t>
      </w:r>
    </w:p>
    <w:p w14:paraId="090FBEC5" w14:textId="77777777" w:rsidR="00EE6962" w:rsidRPr="007F485D" w:rsidRDefault="00EE6962" w:rsidP="007F485D">
      <w:pPr>
        <w:rPr>
          <w:color w:val="FFFFFF" w:themeColor="background1"/>
          <w:sz w:val="28"/>
        </w:rPr>
      </w:pPr>
      <w:r w:rsidRPr="007F485D">
        <w:rPr>
          <w:color w:val="FFFFFF" w:themeColor="background1"/>
          <w:sz w:val="28"/>
        </w:rPr>
        <w:t>• Have no access to medical care</w:t>
      </w:r>
    </w:p>
    <w:p w14:paraId="3C1647BC" w14:textId="77777777" w:rsidR="00EE6962" w:rsidRPr="007F485D" w:rsidRDefault="00EE6962" w:rsidP="007F485D">
      <w:pPr>
        <w:rPr>
          <w:color w:val="FFFFFF" w:themeColor="background1"/>
          <w:sz w:val="28"/>
        </w:rPr>
      </w:pPr>
      <w:r w:rsidRPr="007F485D">
        <w:rPr>
          <w:color w:val="FFFFFF" w:themeColor="background1"/>
          <w:sz w:val="28"/>
        </w:rPr>
        <w:t>• Have limited or no social interaction</w:t>
      </w:r>
    </w:p>
    <w:p w14:paraId="3DCACBAB" w14:textId="77777777" w:rsidR="00EE6962" w:rsidRPr="007F485D" w:rsidRDefault="00EE6962" w:rsidP="007F485D">
      <w:pPr>
        <w:rPr>
          <w:color w:val="FFFFFF" w:themeColor="background1"/>
          <w:sz w:val="28"/>
        </w:rPr>
      </w:pPr>
      <w:r w:rsidRPr="007F485D">
        <w:rPr>
          <w:color w:val="FFFFFF" w:themeColor="background1"/>
          <w:sz w:val="28"/>
        </w:rPr>
        <w:t>• Have limited contact with their families or with people outside of their immediate environment</w:t>
      </w:r>
    </w:p>
    <w:p w14:paraId="27F426D4" w14:textId="77777777" w:rsidR="00EE6962" w:rsidRPr="007F485D" w:rsidRDefault="00EE6962" w:rsidP="007F485D">
      <w:pPr>
        <w:rPr>
          <w:color w:val="FFFFFF" w:themeColor="background1"/>
          <w:sz w:val="28"/>
        </w:rPr>
      </w:pPr>
      <w:r w:rsidRPr="007F485D">
        <w:rPr>
          <w:color w:val="FFFFFF" w:themeColor="background1"/>
          <w:sz w:val="28"/>
        </w:rPr>
        <w:t>• Be unable to communicate freely with others</w:t>
      </w:r>
    </w:p>
    <w:p w14:paraId="5C826656" w14:textId="77777777" w:rsidR="00EE6962" w:rsidRPr="007F485D" w:rsidRDefault="00EE6962" w:rsidP="007F485D">
      <w:pPr>
        <w:rPr>
          <w:color w:val="FFFFFF" w:themeColor="background1"/>
          <w:sz w:val="28"/>
        </w:rPr>
      </w:pPr>
      <w:r w:rsidRPr="007F485D">
        <w:rPr>
          <w:color w:val="FFFFFF" w:themeColor="background1"/>
          <w:sz w:val="28"/>
        </w:rPr>
        <w:t>• Be under the perception that they are bonded by debt</w:t>
      </w:r>
    </w:p>
    <w:p w14:paraId="119CCA7C" w14:textId="77777777" w:rsidR="00EE6962" w:rsidRPr="007F485D" w:rsidRDefault="00EE6962" w:rsidP="007F485D">
      <w:pPr>
        <w:rPr>
          <w:color w:val="FFFFFF" w:themeColor="background1"/>
          <w:sz w:val="28"/>
        </w:rPr>
      </w:pPr>
      <w:r w:rsidRPr="007F485D">
        <w:rPr>
          <w:color w:val="FFFFFF" w:themeColor="background1"/>
          <w:sz w:val="28"/>
        </w:rPr>
        <w:t>• Be in a situation of dependence</w:t>
      </w:r>
    </w:p>
    <w:p w14:paraId="4710B756" w14:textId="77777777" w:rsidR="00EE6962" w:rsidRPr="007F485D" w:rsidRDefault="00EE6962" w:rsidP="007F485D">
      <w:pPr>
        <w:rPr>
          <w:color w:val="FFFFFF" w:themeColor="background1"/>
          <w:sz w:val="28"/>
        </w:rPr>
      </w:pPr>
      <w:r w:rsidRPr="007F485D">
        <w:rPr>
          <w:color w:val="FFFFFF" w:themeColor="background1"/>
          <w:sz w:val="28"/>
        </w:rPr>
        <w:t>• Come from a place known to be a source of human trafficking</w:t>
      </w:r>
    </w:p>
    <w:p w14:paraId="6756323C" w14:textId="77777777" w:rsidR="00EE6962" w:rsidRPr="007F485D" w:rsidRDefault="00EE6962" w:rsidP="007F485D">
      <w:pPr>
        <w:rPr>
          <w:color w:val="FFFFFF" w:themeColor="background1"/>
          <w:sz w:val="28"/>
        </w:rPr>
      </w:pPr>
      <w:r w:rsidRPr="007F485D">
        <w:rPr>
          <w:color w:val="FFFFFF" w:themeColor="background1"/>
          <w:sz w:val="28"/>
        </w:rPr>
        <w:lastRenderedPageBreak/>
        <w:t>• Have had the fees for their transport to the country of destination paid for by facilitators, whom they must payback by working or providing services in the destination</w:t>
      </w:r>
    </w:p>
    <w:p w14:paraId="70D21963" w14:textId="77777777" w:rsidR="00EE6962" w:rsidRPr="007F485D" w:rsidRDefault="00EE6962" w:rsidP="007F485D">
      <w:pPr>
        <w:rPr>
          <w:color w:val="FFFFFF" w:themeColor="background1"/>
          <w:sz w:val="28"/>
        </w:rPr>
      </w:pPr>
      <w:r w:rsidRPr="007F485D">
        <w:rPr>
          <w:color w:val="FFFFFF" w:themeColor="background1"/>
          <w:sz w:val="28"/>
        </w:rPr>
        <w:t>• Have acted on the basis of false promises</w:t>
      </w:r>
    </w:p>
    <w:p w14:paraId="4724D2E4" w14:textId="77777777" w:rsidR="00EE6962" w:rsidRPr="007F485D" w:rsidRDefault="00EE6962" w:rsidP="007F485D">
      <w:pPr>
        <w:rPr>
          <w:color w:val="FFFFFF" w:themeColor="background1"/>
          <w:sz w:val="28"/>
        </w:rPr>
      </w:pPr>
    </w:p>
    <w:p w14:paraId="6ABB4C44" w14:textId="77777777" w:rsidR="00EE6962" w:rsidRPr="007F485D" w:rsidRDefault="00EE6962" w:rsidP="007F485D">
      <w:pPr>
        <w:rPr>
          <w:b/>
          <w:color w:val="FFFFFF" w:themeColor="background1"/>
          <w:sz w:val="28"/>
        </w:rPr>
      </w:pPr>
      <w:r w:rsidRPr="007F485D">
        <w:rPr>
          <w:b/>
          <w:color w:val="FFFFFF" w:themeColor="background1"/>
          <w:sz w:val="28"/>
        </w:rPr>
        <w:t>CHILDREN</w:t>
      </w:r>
    </w:p>
    <w:p w14:paraId="2E69CBEF" w14:textId="77777777" w:rsidR="00EE6962" w:rsidRPr="007F485D" w:rsidRDefault="00EE6962" w:rsidP="007F485D">
      <w:pPr>
        <w:rPr>
          <w:color w:val="FFFFFF" w:themeColor="background1"/>
          <w:sz w:val="28"/>
        </w:rPr>
      </w:pPr>
      <w:r w:rsidRPr="007F485D">
        <w:rPr>
          <w:noProof/>
          <w:color w:val="FFFFFF" w:themeColor="background1"/>
          <w:lang w:val="en-US"/>
        </w:rPr>
        <w:drawing>
          <wp:inline distT="0" distB="0" distL="0" distR="0" wp14:anchorId="495FF2AB" wp14:editId="00ED5FD8">
            <wp:extent cx="1552575" cy="22860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54626" cy="2289019"/>
                    </a:xfrm>
                    <a:prstGeom prst="rect">
                      <a:avLst/>
                    </a:prstGeom>
                    <a:ln>
                      <a:noFill/>
                    </a:ln>
                    <a:extLst>
                      <a:ext uri="{53640926-AAD7-44D8-BBD7-CCE9431645EC}">
                        <a14:shadowObscured xmlns:a14="http://schemas.microsoft.com/office/drawing/2010/main"/>
                      </a:ext>
                    </a:extLst>
                  </pic:spPr>
                </pic:pic>
              </a:graphicData>
            </a:graphic>
          </wp:inline>
        </w:drawing>
      </w:r>
    </w:p>
    <w:p w14:paraId="2BC153A3" w14:textId="77777777" w:rsidR="00EE6962" w:rsidRPr="007F485D" w:rsidRDefault="00EE6962" w:rsidP="007F485D">
      <w:pPr>
        <w:rPr>
          <w:color w:val="FFFFFF" w:themeColor="background1"/>
          <w:sz w:val="28"/>
        </w:rPr>
      </w:pPr>
    </w:p>
    <w:p w14:paraId="32B25674" w14:textId="77777777" w:rsidR="00EE6962" w:rsidRPr="007F485D" w:rsidRDefault="00EE6962" w:rsidP="007F485D">
      <w:pPr>
        <w:rPr>
          <w:color w:val="FFFFFF" w:themeColor="background1"/>
          <w:sz w:val="28"/>
        </w:rPr>
      </w:pPr>
      <w:r w:rsidRPr="007F485D">
        <w:rPr>
          <w:color w:val="FFFFFF" w:themeColor="background1"/>
          <w:sz w:val="28"/>
        </w:rPr>
        <w:t>Children who have been trafficked may:</w:t>
      </w:r>
    </w:p>
    <w:p w14:paraId="7EAB697E" w14:textId="77777777" w:rsidR="00EE6962" w:rsidRPr="007F485D" w:rsidRDefault="00EE6962" w:rsidP="007F485D">
      <w:pPr>
        <w:rPr>
          <w:color w:val="FFFFFF" w:themeColor="background1"/>
          <w:sz w:val="28"/>
        </w:rPr>
      </w:pPr>
      <w:r w:rsidRPr="007F485D">
        <w:rPr>
          <w:color w:val="FFFFFF" w:themeColor="background1"/>
          <w:sz w:val="28"/>
        </w:rPr>
        <w:t>• Have no access to their parents or guardians</w:t>
      </w:r>
    </w:p>
    <w:p w14:paraId="10FB004F" w14:textId="77777777" w:rsidR="00EE6962" w:rsidRPr="007F485D" w:rsidRDefault="00EE6962" w:rsidP="007F485D">
      <w:pPr>
        <w:rPr>
          <w:color w:val="FFFFFF" w:themeColor="background1"/>
          <w:sz w:val="28"/>
        </w:rPr>
      </w:pPr>
      <w:r w:rsidRPr="007F485D">
        <w:rPr>
          <w:color w:val="FFFFFF" w:themeColor="background1"/>
          <w:sz w:val="28"/>
        </w:rPr>
        <w:t>• Look intimidated and behave in a way that does not correspond with behaviour typical of children their age</w:t>
      </w:r>
    </w:p>
    <w:p w14:paraId="0847A228" w14:textId="77777777" w:rsidR="00EE6962" w:rsidRPr="007F485D" w:rsidRDefault="00EE6962" w:rsidP="007F485D">
      <w:pPr>
        <w:rPr>
          <w:color w:val="FFFFFF" w:themeColor="background1"/>
          <w:sz w:val="28"/>
        </w:rPr>
      </w:pPr>
      <w:r w:rsidRPr="007F485D">
        <w:rPr>
          <w:color w:val="FFFFFF" w:themeColor="background1"/>
          <w:sz w:val="28"/>
        </w:rPr>
        <w:t>• Have no friends of their own age outside of work</w:t>
      </w:r>
    </w:p>
    <w:p w14:paraId="3F2488A3" w14:textId="77777777" w:rsidR="00EE6962" w:rsidRPr="007F485D" w:rsidRDefault="00EE6962" w:rsidP="007F485D">
      <w:pPr>
        <w:rPr>
          <w:color w:val="FFFFFF" w:themeColor="background1"/>
          <w:sz w:val="28"/>
        </w:rPr>
      </w:pPr>
      <w:r w:rsidRPr="007F485D">
        <w:rPr>
          <w:color w:val="FFFFFF" w:themeColor="background1"/>
          <w:sz w:val="28"/>
        </w:rPr>
        <w:t>• Have no access to education</w:t>
      </w:r>
    </w:p>
    <w:p w14:paraId="779AA037" w14:textId="77777777" w:rsidR="00EE6962" w:rsidRPr="007F485D" w:rsidRDefault="00EE6962" w:rsidP="007F485D">
      <w:pPr>
        <w:rPr>
          <w:color w:val="FFFFFF" w:themeColor="background1"/>
          <w:sz w:val="28"/>
        </w:rPr>
      </w:pPr>
      <w:r w:rsidRPr="007F485D">
        <w:rPr>
          <w:color w:val="FFFFFF" w:themeColor="background1"/>
          <w:sz w:val="28"/>
        </w:rPr>
        <w:t>• Have no time for playing</w:t>
      </w:r>
    </w:p>
    <w:p w14:paraId="0201575E" w14:textId="77777777" w:rsidR="00EE6962" w:rsidRPr="007F485D" w:rsidRDefault="00EE6962" w:rsidP="007F485D">
      <w:pPr>
        <w:rPr>
          <w:color w:val="FFFFFF" w:themeColor="background1"/>
          <w:sz w:val="28"/>
        </w:rPr>
      </w:pPr>
      <w:r w:rsidRPr="007F485D">
        <w:rPr>
          <w:color w:val="FFFFFF" w:themeColor="background1"/>
          <w:sz w:val="28"/>
        </w:rPr>
        <w:t>• Live apart from other children and in substandard accommodations</w:t>
      </w:r>
    </w:p>
    <w:p w14:paraId="08816E85" w14:textId="77777777" w:rsidR="00EE6962" w:rsidRPr="007F485D" w:rsidRDefault="00EE6962" w:rsidP="007F485D">
      <w:pPr>
        <w:rPr>
          <w:color w:val="FFFFFF" w:themeColor="background1"/>
          <w:sz w:val="28"/>
        </w:rPr>
      </w:pPr>
      <w:r w:rsidRPr="007F485D">
        <w:rPr>
          <w:color w:val="FFFFFF" w:themeColor="background1"/>
          <w:sz w:val="28"/>
        </w:rPr>
        <w:t>• Eat apart from other members of the “family"</w:t>
      </w:r>
    </w:p>
    <w:p w14:paraId="68798EBA" w14:textId="77777777" w:rsidR="00EE6962" w:rsidRPr="007F485D" w:rsidRDefault="00EE6962" w:rsidP="007F485D">
      <w:pPr>
        <w:rPr>
          <w:color w:val="FFFFFF" w:themeColor="background1"/>
          <w:sz w:val="28"/>
        </w:rPr>
      </w:pPr>
      <w:r w:rsidRPr="007F485D">
        <w:rPr>
          <w:color w:val="FFFFFF" w:themeColor="background1"/>
          <w:sz w:val="28"/>
        </w:rPr>
        <w:t>• Be given only leftovers to eat</w:t>
      </w:r>
    </w:p>
    <w:p w14:paraId="1A655F10" w14:textId="77777777" w:rsidR="00EE6962" w:rsidRPr="007F485D" w:rsidRDefault="00EE6962" w:rsidP="007F485D">
      <w:pPr>
        <w:rPr>
          <w:color w:val="FFFFFF" w:themeColor="background1"/>
          <w:sz w:val="28"/>
        </w:rPr>
      </w:pPr>
      <w:r w:rsidRPr="007F485D">
        <w:rPr>
          <w:color w:val="FFFFFF" w:themeColor="background1"/>
          <w:sz w:val="28"/>
        </w:rPr>
        <w:t>• Be engaged in work that is not suitable for children</w:t>
      </w:r>
    </w:p>
    <w:p w14:paraId="3DFCA9C7" w14:textId="77777777" w:rsidR="00EE6962" w:rsidRPr="007F485D" w:rsidRDefault="00EE6962" w:rsidP="007F485D">
      <w:pPr>
        <w:rPr>
          <w:color w:val="FFFFFF" w:themeColor="background1"/>
          <w:sz w:val="28"/>
        </w:rPr>
      </w:pPr>
      <w:r w:rsidRPr="007F485D">
        <w:rPr>
          <w:color w:val="FFFFFF" w:themeColor="background1"/>
          <w:sz w:val="28"/>
        </w:rPr>
        <w:t>• Travel unaccompanied by adults</w:t>
      </w:r>
    </w:p>
    <w:p w14:paraId="2109FD47" w14:textId="77777777" w:rsidR="00EE6962" w:rsidRPr="007F485D" w:rsidRDefault="00EE6962" w:rsidP="007F485D">
      <w:pPr>
        <w:rPr>
          <w:color w:val="FFFFFF" w:themeColor="background1"/>
          <w:sz w:val="28"/>
        </w:rPr>
      </w:pPr>
      <w:r w:rsidRPr="007F485D">
        <w:rPr>
          <w:color w:val="FFFFFF" w:themeColor="background1"/>
          <w:sz w:val="28"/>
        </w:rPr>
        <w:t>• Travel in groups with persons who are not relatives</w:t>
      </w:r>
    </w:p>
    <w:p w14:paraId="1746594C" w14:textId="77777777" w:rsidR="00EE6962" w:rsidRPr="007F485D" w:rsidRDefault="0053447D" w:rsidP="007F485D">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693056" behindDoc="1" locked="0" layoutInCell="1" allowOverlap="1" wp14:anchorId="2D828D27" wp14:editId="046DE70A">
                <wp:simplePos x="0" y="0"/>
                <wp:positionH relativeFrom="column">
                  <wp:posOffset>-933450</wp:posOffset>
                </wp:positionH>
                <wp:positionV relativeFrom="paragraph">
                  <wp:posOffset>-9458325</wp:posOffset>
                </wp:positionV>
                <wp:extent cx="7562850" cy="151352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7562850" cy="1513522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85E8" id="Rectangle 85" o:spid="_x0000_s1026" style="position:absolute;margin-left:-73.5pt;margin-top:-744.75pt;width:595.5pt;height:1191.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XhckQIAAJgFAAAOAAAAZHJzL2Uyb0RvYy54bWysVE1v2zAMvQ/YfxB0Xx17dT+COEXQosOA&#10;ri3aDj0rshQbkERNUuJkv36U7DhBV2zAsBwUUiQfxWeSs6utVmQjnG/BVDQ/mVAiDIe6NauKfn+5&#10;/XRBiQ/M1EyBERXdCU+v5h8/zDo7FQU0oGrhCIIYP+1sRZsQ7DTLPG+EZv4ErDBolOA0C6i6VVY7&#10;1iG6VlkxmZxlHbjaOuDCe7y96Y10nvClFDw8SOlFIKqi+LaQTpfOZTyz+YxNV47ZpuXDM9g/vEKz&#10;1mDSEeqGBUbWrv0NSrfcgQcZTjjoDKRsuUg1YDX55E01zw2zItWC5Hg70uT/Hyy/3zw60tYVvSgp&#10;MUzjN3pC1phZKUHwDgnqrJ+i37N9dIPmUYzVbqXT8R/rINtE6m4kVWwD4Xh5Xp4VFyVyz9GWl/nn&#10;sigSbHaIt86HLwI0iUJFHT4gsck2dz5gTnTdu8R0HlRb37ZKJSW2irhWjmwYfmTGuTDhLIWrtf4G&#10;dX9fTvAXq0Gs1F0xpNcOaFkstS8uSWGnRMyhzJOQyBKWUyTkEeE4ad6bGlaLv+VMgBFZYhUj9gDw&#10;XkH58PTBP4aK1N5j8ORPD+vrHiNSZjBhDNatAfcegApj5t4fKTuiJopLqHfYQw764fKW37b4Ge+Y&#10;D4/M4TTht8cNER7wkAq6isIgUdKA+/neffTHJkcrJR1OZ0X9jzVzghL11WD7X+anp3Gck3Janheo&#10;uGPL8thi1voasDdy3EWWJzH6B7UXpQP9iotkEbOiiRmOuSvKg9sr16HfGriKuFgskhuOsGXhzjxb&#10;HsEjq7FNX7avzNmhlwPOwT3sJ5lN37R07xsjDSzWAWSb+v3A68A3jn9q1mFVxf1yrCevw0Kd/wIA&#10;AP//AwBQSwMEFAAGAAgAAAAhANrlFz3gAAAADwEAAA8AAABkcnMvZG93bnJldi54bWxMj0FPwzAM&#10;he9I/IfISNy2tKiwrjSdEAjOUDhwzBqvLW2cqsm2sF+PxwVuz/bT8/fKTbSjOODse0cK0mUCAqlx&#10;pqdWwcf78yIH4YMmo0dHqOAbPWyqy4tSF8Yd6Q0PdWgFh5AvtIIuhKmQ0jcdWu2XbkLi287NVgce&#10;51aaWR853I7yJknupNU98YdOT/jYYTPUe6vAf6Ksh1e/G9KX1fhk49cpjyelrq/iwz2IgDH8meGM&#10;z+hQMdPW7cl4MSpYpNmKy4Rfla9vQZxNSZbxcqsgX7OQVSn/96h+AAAA//8DAFBLAQItABQABgAI&#10;AAAAIQC2gziS/gAAAOEBAAATAAAAAAAAAAAAAAAAAAAAAABbQ29udGVudF9UeXBlc10ueG1sUEsB&#10;Ai0AFAAGAAgAAAAhADj9If/WAAAAlAEAAAsAAAAAAAAAAAAAAAAALwEAAF9yZWxzLy5yZWxzUEsB&#10;Ai0AFAAGAAgAAAAhAE/xeFyRAgAAmAUAAA4AAAAAAAAAAAAAAAAALgIAAGRycy9lMm9Eb2MueG1s&#10;UEsBAi0AFAAGAAgAAAAhANrlFz3gAAAADwEAAA8AAAAAAAAAAAAAAAAA6wQAAGRycy9kb3ducmV2&#10;LnhtbFBLBQYAAAAABAAEAPMAAAD4BQAAAAA=&#10;" fillcolor="#375623 [1609]" strokecolor="#1f4d78 [1604]" strokeweight="1pt"/>
            </w:pict>
          </mc:Fallback>
        </mc:AlternateContent>
      </w:r>
      <w:r w:rsidR="00EE6962" w:rsidRPr="007F485D">
        <w:rPr>
          <w:color w:val="FFFFFF" w:themeColor="background1"/>
          <w:sz w:val="28"/>
        </w:rPr>
        <w:t>The following might also indicate that children have been trafficked:</w:t>
      </w:r>
    </w:p>
    <w:p w14:paraId="00DC7D8C" w14:textId="77777777" w:rsidR="00EE6962" w:rsidRPr="007F485D" w:rsidRDefault="0053447D" w:rsidP="007F485D">
      <w:pPr>
        <w:rPr>
          <w:color w:val="FFFFFF" w:themeColor="background1"/>
          <w:sz w:val="28"/>
        </w:rPr>
      </w:pPr>
      <w:r>
        <w:rPr>
          <w:b/>
          <w:noProof/>
          <w:color w:val="FFFFFF" w:themeColor="background1"/>
          <w:sz w:val="28"/>
          <w:lang w:val="en-US"/>
        </w:rPr>
        <w:lastRenderedPageBreak/>
        <mc:AlternateContent>
          <mc:Choice Requires="wps">
            <w:drawing>
              <wp:anchor distT="0" distB="0" distL="114300" distR="114300" simplePos="0" relativeHeight="251694080" behindDoc="1" locked="0" layoutInCell="1" allowOverlap="1" wp14:anchorId="07452FC2" wp14:editId="0445DB64">
                <wp:simplePos x="0" y="0"/>
                <wp:positionH relativeFrom="column">
                  <wp:posOffset>-933450</wp:posOffset>
                </wp:positionH>
                <wp:positionV relativeFrom="paragraph">
                  <wp:posOffset>-990600</wp:posOffset>
                </wp:positionV>
                <wp:extent cx="7562850" cy="1432560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7562850" cy="1432560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EFB7" id="Rectangle 86" o:spid="_x0000_s1026" style="position:absolute;margin-left:-73.5pt;margin-top:-78pt;width:595.5pt;height:11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q9kgIAAJgFAAAOAAAAZHJzL2Uyb0RvYy54bWysVMFu2zAMvQ/YPwi6r7azJG2DOkXQosOA&#10;ri2aDj2rshQbkERNUuJkXz9KdpygCzZgWA4KKZKP4jPJq+utVmQjnG/AlLQ4yykRhkPVmFVJv7/c&#10;fbqgxAdmKqbAiJLuhKfX848frlo7EyOoQVXCEQQxftbaktYh2FmWeV4LzfwZWGHQKMFpFlB1q6xy&#10;rEV0rbJRnk+zFlxlHXDhPd7edkY6T/hSCh4epfQiEFVSfFtIp0vnWzyz+RWbrRyzdcP7Z7B/eIVm&#10;jcGkA9QtC4ysXfMblG64Aw8ynHHQGUjZcJFqwGqK/F01y5pZkWpBcrwdaPL/D5Y/bJ4caaqSXkwp&#10;MUzjN3pG1phZKUHwDglqrZ+h39I+uV7zKMZqt9Lp+I91kG0idTeQKraBcLw8n0xHFxPknqOtGH8e&#10;TaZ54j07xFvnwxcBmkShpA4fkNhkm3sfMCe67l1iOg+qqe4apZISW0XcKEc2DD8y41yYME3haq2/&#10;QdXdT3L8xWoQK3VXDOm0A1oWS+2KS1LYKRFzKPMsJLKE5YwS8oBwnLToTDWrxN9yJsCILLGKAbsH&#10;OFVQ0T+994+hIrX3EJz/6WFd3UNEygwmDMG6MeBOAagwZO78kbIjaqL4BtUOe8hBN1ze8rsGP+M9&#10;8+GJOZwm/Pa4IcIjHlJBW1LoJUpqcD9P3Ud/bHK0UtLidJbU/1gzJyhRXw22/2UxHsdxTsp4cj5C&#10;xR1b3o4tZq1vAHujwF1keRKjf1B7UTrQr7hIFjErmpjhmLukPLi9chO6rYGriIvFIrnhCFsW7s3S&#10;8ggeWY1t+rJ9Zc72vRxwDh5gP8ls9q6lO98YaWCxDiCb1O8HXnu+cfxTs/arKu6XYz15HRbq/BcA&#10;AAD//wMAUEsDBBQABgAIAAAAIQCzGFMy4AAAAA8BAAAPAAAAZHJzL2Rvd25yZXYueG1sTI/BTsMw&#10;EETvSPyDtUjcWjtVaKsQp0IgOEPKgaMbb5MQex3Fbmv69TgnuL3RjmZnyl20hp1x8r0jCdlSAENq&#10;nO6plfC5f11sgfmgSCvjCCX8oIdddXtTqkK7C33guQ4tSyHkCyWhC2EsOPdNh1b5pRuR0u3oJqtC&#10;klPL9aQuKdwavhJiza3qKX3o1IjPHTZDfbIS/Bfyenj3xyF725gXG7+v23iV8v4uPj0CCxjDnxnm&#10;+qk6VKnTwZ1Ie2YkLLJ8k8aEmR7WiWaPyPNEBwmrTAgBvCr5/x3VLwAAAP//AwBQSwECLQAUAAYA&#10;CAAAACEAtoM4kv4AAADhAQAAEwAAAAAAAAAAAAAAAAAAAAAAW0NvbnRlbnRfVHlwZXNdLnhtbFBL&#10;AQItABQABgAIAAAAIQA4/SH/1gAAAJQBAAALAAAAAAAAAAAAAAAAAC8BAABfcmVscy8ucmVsc1BL&#10;AQItABQABgAIAAAAIQCrOLq9kgIAAJgFAAAOAAAAAAAAAAAAAAAAAC4CAABkcnMvZTJvRG9jLnht&#10;bFBLAQItABQABgAIAAAAIQCzGFMy4AAAAA8BAAAPAAAAAAAAAAAAAAAAAOwEAABkcnMvZG93bnJl&#10;di54bWxQSwUGAAAAAAQABADzAAAA+QUAAAAA&#10;" fillcolor="#375623 [1609]" strokecolor="#1f4d78 [1604]" strokeweight="1pt"/>
            </w:pict>
          </mc:Fallback>
        </mc:AlternateContent>
      </w:r>
      <w:r w:rsidR="00EE6962" w:rsidRPr="007F485D">
        <w:rPr>
          <w:color w:val="FFFFFF" w:themeColor="background1"/>
          <w:sz w:val="28"/>
        </w:rPr>
        <w:t>• The presence of child-sized clothing typically worn for doing manual or sex work</w:t>
      </w:r>
    </w:p>
    <w:p w14:paraId="25C91B88" w14:textId="77777777" w:rsidR="00EE6962" w:rsidRPr="007F485D" w:rsidRDefault="00EE6962" w:rsidP="007F485D">
      <w:pPr>
        <w:rPr>
          <w:color w:val="FFFFFF" w:themeColor="background1"/>
          <w:sz w:val="28"/>
        </w:rPr>
      </w:pPr>
      <w:r w:rsidRPr="007F485D">
        <w:rPr>
          <w:color w:val="FFFFFF" w:themeColor="background1"/>
          <w:sz w:val="28"/>
        </w:rPr>
        <w:t>• The presence of toys, beds and children's clothing in inappropriate places such as brothels and factories</w:t>
      </w:r>
    </w:p>
    <w:p w14:paraId="2F3208AD" w14:textId="77777777" w:rsidR="00EE6962" w:rsidRPr="007F485D" w:rsidRDefault="00EE6962" w:rsidP="007F485D">
      <w:pPr>
        <w:rPr>
          <w:color w:val="FFFFFF" w:themeColor="background1"/>
          <w:sz w:val="28"/>
        </w:rPr>
      </w:pPr>
      <w:r w:rsidRPr="007F485D">
        <w:rPr>
          <w:color w:val="FFFFFF" w:themeColor="background1"/>
          <w:sz w:val="28"/>
        </w:rPr>
        <w:t>• The claim made by an adult that he or she has “found” an unaccompanied child</w:t>
      </w:r>
    </w:p>
    <w:p w14:paraId="2D8392C7" w14:textId="77777777" w:rsidR="00EE6962" w:rsidRPr="007F485D" w:rsidRDefault="00EE6962" w:rsidP="007F485D">
      <w:pPr>
        <w:rPr>
          <w:color w:val="FFFFFF" w:themeColor="background1"/>
          <w:sz w:val="28"/>
        </w:rPr>
      </w:pPr>
      <w:r w:rsidRPr="007F485D">
        <w:rPr>
          <w:color w:val="FFFFFF" w:themeColor="background1"/>
          <w:sz w:val="28"/>
        </w:rPr>
        <w:t>• The finding of unaccompanied children carrying telephone numbers for calling taxis</w:t>
      </w:r>
    </w:p>
    <w:p w14:paraId="2BA2A7C9" w14:textId="77777777" w:rsidR="00EE6962" w:rsidRPr="007F485D" w:rsidRDefault="00EE6962" w:rsidP="007F485D">
      <w:pPr>
        <w:rPr>
          <w:color w:val="FFFFFF" w:themeColor="background1"/>
          <w:sz w:val="28"/>
        </w:rPr>
      </w:pPr>
      <w:r w:rsidRPr="007F485D">
        <w:rPr>
          <w:color w:val="FFFFFF" w:themeColor="background1"/>
          <w:sz w:val="28"/>
        </w:rPr>
        <w:t>• The discovery of cases involving illegal adoption</w:t>
      </w:r>
    </w:p>
    <w:p w14:paraId="1A0B90CB" w14:textId="77777777" w:rsidR="00EE6962" w:rsidRPr="007F485D" w:rsidRDefault="00EE6962" w:rsidP="007F485D">
      <w:pPr>
        <w:rPr>
          <w:color w:val="FFFFFF" w:themeColor="background1"/>
          <w:sz w:val="28"/>
        </w:rPr>
      </w:pPr>
    </w:p>
    <w:p w14:paraId="48BE7182" w14:textId="77777777" w:rsidR="00EE6962" w:rsidRPr="007F485D" w:rsidRDefault="00EE6962" w:rsidP="007F485D">
      <w:pPr>
        <w:rPr>
          <w:color w:val="FFFFFF" w:themeColor="background1"/>
          <w:sz w:val="28"/>
        </w:rPr>
      </w:pPr>
    </w:p>
    <w:p w14:paraId="4D155B6F" w14:textId="77777777" w:rsidR="00EE6962" w:rsidRPr="007F485D" w:rsidRDefault="00EE6962" w:rsidP="007F485D">
      <w:pPr>
        <w:rPr>
          <w:color w:val="FFFFFF" w:themeColor="background1"/>
          <w:sz w:val="28"/>
        </w:rPr>
      </w:pPr>
    </w:p>
    <w:p w14:paraId="47619355" w14:textId="77777777" w:rsidR="00EE6962" w:rsidRPr="007F485D" w:rsidRDefault="00EE6962" w:rsidP="007F485D">
      <w:pPr>
        <w:rPr>
          <w:color w:val="FFFFFF" w:themeColor="background1"/>
          <w:sz w:val="28"/>
        </w:rPr>
      </w:pPr>
    </w:p>
    <w:p w14:paraId="055DEDD6" w14:textId="77777777" w:rsidR="00EE6962" w:rsidRPr="007F485D" w:rsidRDefault="00EE6962" w:rsidP="007F485D">
      <w:pPr>
        <w:rPr>
          <w:color w:val="FFFFFF" w:themeColor="background1"/>
          <w:sz w:val="28"/>
        </w:rPr>
      </w:pPr>
    </w:p>
    <w:p w14:paraId="7F79E8EE" w14:textId="77777777" w:rsidR="00EE6962" w:rsidRPr="007F485D" w:rsidRDefault="00EE6962" w:rsidP="007F485D">
      <w:pPr>
        <w:rPr>
          <w:color w:val="FFFFFF" w:themeColor="background1"/>
          <w:sz w:val="28"/>
        </w:rPr>
      </w:pPr>
    </w:p>
    <w:p w14:paraId="02E9E987" w14:textId="77777777" w:rsidR="00EE6962" w:rsidRDefault="00EE6962" w:rsidP="007F485D">
      <w:pPr>
        <w:rPr>
          <w:b/>
          <w:color w:val="FFFFFF" w:themeColor="background1"/>
          <w:sz w:val="28"/>
        </w:rPr>
      </w:pPr>
    </w:p>
    <w:p w14:paraId="62B08548" w14:textId="77777777" w:rsidR="00EE6962" w:rsidRPr="007F485D" w:rsidRDefault="00EE6962" w:rsidP="007F485D">
      <w:pPr>
        <w:rPr>
          <w:b/>
          <w:color w:val="FFFFFF" w:themeColor="background1"/>
          <w:sz w:val="28"/>
        </w:rPr>
      </w:pPr>
      <w:r w:rsidRPr="007F485D">
        <w:rPr>
          <w:b/>
          <w:color w:val="FFFFFF" w:themeColor="background1"/>
          <w:sz w:val="28"/>
        </w:rPr>
        <w:t>DOMESTIC SERVITUDE</w:t>
      </w:r>
    </w:p>
    <w:p w14:paraId="28F5FF90" w14:textId="77777777" w:rsidR="00EE6962" w:rsidRPr="007F485D" w:rsidRDefault="00EE6962" w:rsidP="007F485D">
      <w:pPr>
        <w:rPr>
          <w:color w:val="FFFFFF" w:themeColor="background1"/>
          <w:sz w:val="28"/>
        </w:rPr>
      </w:pPr>
      <w:r w:rsidRPr="007F485D">
        <w:rPr>
          <w:noProof/>
          <w:color w:val="FFFFFF" w:themeColor="background1"/>
          <w:lang w:val="en-US"/>
        </w:rPr>
        <w:drawing>
          <wp:inline distT="0" distB="0" distL="0" distR="0" wp14:anchorId="06FE461D" wp14:editId="63D479E6">
            <wp:extent cx="1928509"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935223" cy="1873400"/>
                    </a:xfrm>
                    <a:prstGeom prst="rect">
                      <a:avLst/>
                    </a:prstGeom>
                    <a:ln>
                      <a:noFill/>
                    </a:ln>
                    <a:extLst>
                      <a:ext uri="{53640926-AAD7-44D8-BBD7-CCE9431645EC}">
                        <a14:shadowObscured xmlns:a14="http://schemas.microsoft.com/office/drawing/2010/main"/>
                      </a:ext>
                    </a:extLst>
                  </pic:spPr>
                </pic:pic>
              </a:graphicData>
            </a:graphic>
          </wp:inline>
        </w:drawing>
      </w:r>
    </w:p>
    <w:p w14:paraId="005A1115" w14:textId="77777777" w:rsidR="00EE6962" w:rsidRPr="007F485D" w:rsidRDefault="00EE6962" w:rsidP="007F485D">
      <w:pPr>
        <w:rPr>
          <w:color w:val="FFFFFF" w:themeColor="background1"/>
          <w:sz w:val="28"/>
        </w:rPr>
      </w:pPr>
    </w:p>
    <w:p w14:paraId="1A4DF6F9" w14:textId="77777777" w:rsidR="00EE6962" w:rsidRPr="007F485D" w:rsidRDefault="00EE6962" w:rsidP="007F485D">
      <w:pPr>
        <w:rPr>
          <w:color w:val="FFFFFF" w:themeColor="background1"/>
          <w:sz w:val="28"/>
        </w:rPr>
      </w:pPr>
      <w:r w:rsidRPr="007F485D">
        <w:rPr>
          <w:color w:val="FFFFFF" w:themeColor="background1"/>
          <w:sz w:val="28"/>
        </w:rPr>
        <w:t>People who have been trafficked for the purpose of domestic servitude may:</w:t>
      </w:r>
    </w:p>
    <w:p w14:paraId="3C08659B" w14:textId="77777777" w:rsidR="00EE6962" w:rsidRPr="007F485D" w:rsidRDefault="00EE6962" w:rsidP="007F485D">
      <w:pPr>
        <w:rPr>
          <w:color w:val="FFFFFF" w:themeColor="background1"/>
          <w:sz w:val="28"/>
        </w:rPr>
      </w:pPr>
      <w:r w:rsidRPr="007F485D">
        <w:rPr>
          <w:color w:val="FFFFFF" w:themeColor="background1"/>
          <w:sz w:val="28"/>
        </w:rPr>
        <w:t>• Live with a family</w:t>
      </w:r>
    </w:p>
    <w:p w14:paraId="292EC787" w14:textId="77777777" w:rsidR="00EE6962" w:rsidRPr="007F485D" w:rsidRDefault="00EE6962" w:rsidP="007F485D">
      <w:pPr>
        <w:rPr>
          <w:color w:val="FFFFFF" w:themeColor="background1"/>
          <w:sz w:val="28"/>
        </w:rPr>
      </w:pPr>
      <w:r w:rsidRPr="007F485D">
        <w:rPr>
          <w:color w:val="FFFFFF" w:themeColor="background1"/>
          <w:sz w:val="28"/>
        </w:rPr>
        <w:t>• Not eat with the rest of the family</w:t>
      </w:r>
    </w:p>
    <w:p w14:paraId="02A95865" w14:textId="77777777" w:rsidR="00EE6962" w:rsidRPr="007F485D" w:rsidRDefault="00EE6962" w:rsidP="007F485D">
      <w:pPr>
        <w:rPr>
          <w:color w:val="FFFFFF" w:themeColor="background1"/>
          <w:sz w:val="28"/>
        </w:rPr>
      </w:pPr>
      <w:r w:rsidRPr="007F485D">
        <w:rPr>
          <w:color w:val="FFFFFF" w:themeColor="background1"/>
          <w:sz w:val="28"/>
        </w:rPr>
        <w:t>• Have no private space</w:t>
      </w:r>
    </w:p>
    <w:p w14:paraId="35B0BFB5" w14:textId="77777777" w:rsidR="00EE6962" w:rsidRPr="007F485D" w:rsidRDefault="00EE6962" w:rsidP="007F485D">
      <w:pPr>
        <w:rPr>
          <w:color w:val="FFFFFF" w:themeColor="background1"/>
          <w:sz w:val="28"/>
        </w:rPr>
      </w:pPr>
      <w:r w:rsidRPr="007F485D">
        <w:rPr>
          <w:color w:val="FFFFFF" w:themeColor="background1"/>
          <w:sz w:val="28"/>
        </w:rPr>
        <w:lastRenderedPageBreak/>
        <w:t>• Sleep in a shared or inappropriate space</w:t>
      </w:r>
    </w:p>
    <w:p w14:paraId="58B75241" w14:textId="77777777" w:rsidR="00EE6962" w:rsidRPr="007F485D" w:rsidRDefault="00EE6962" w:rsidP="007F485D">
      <w:pPr>
        <w:rPr>
          <w:color w:val="FFFFFF" w:themeColor="background1"/>
          <w:sz w:val="28"/>
        </w:rPr>
      </w:pPr>
      <w:r w:rsidRPr="007F485D">
        <w:rPr>
          <w:color w:val="FFFFFF" w:themeColor="background1"/>
          <w:sz w:val="28"/>
        </w:rPr>
        <w:t>• Be reported missing by their employer even though they are still living in their employer's house</w:t>
      </w:r>
    </w:p>
    <w:p w14:paraId="0BDB6DBE" w14:textId="77777777" w:rsidR="00EE6962" w:rsidRPr="007F485D" w:rsidRDefault="00EE6962" w:rsidP="007F485D">
      <w:pPr>
        <w:rPr>
          <w:color w:val="FFFFFF" w:themeColor="background1"/>
          <w:sz w:val="28"/>
        </w:rPr>
      </w:pPr>
      <w:r w:rsidRPr="007F485D">
        <w:rPr>
          <w:color w:val="FFFFFF" w:themeColor="background1"/>
          <w:sz w:val="28"/>
        </w:rPr>
        <w:t>• Never or rarely leave the house for social reasons</w:t>
      </w:r>
    </w:p>
    <w:p w14:paraId="7C0DDB9A" w14:textId="77777777" w:rsidR="00EE6962" w:rsidRPr="007F485D" w:rsidRDefault="00EE6962" w:rsidP="007F485D">
      <w:pPr>
        <w:rPr>
          <w:color w:val="FFFFFF" w:themeColor="background1"/>
          <w:sz w:val="28"/>
        </w:rPr>
      </w:pPr>
      <w:r w:rsidRPr="007F485D">
        <w:rPr>
          <w:color w:val="FFFFFF" w:themeColor="background1"/>
          <w:sz w:val="28"/>
        </w:rPr>
        <w:t>• Never leave the house without their employer</w:t>
      </w:r>
    </w:p>
    <w:p w14:paraId="3AAE8B05" w14:textId="77777777" w:rsidR="00EE6962" w:rsidRPr="007F485D" w:rsidRDefault="00EE6962" w:rsidP="007F485D">
      <w:pPr>
        <w:rPr>
          <w:color w:val="FFFFFF" w:themeColor="background1"/>
          <w:sz w:val="28"/>
        </w:rPr>
      </w:pPr>
      <w:r w:rsidRPr="007F485D">
        <w:rPr>
          <w:color w:val="FFFFFF" w:themeColor="background1"/>
          <w:sz w:val="28"/>
        </w:rPr>
        <w:t>• Be given only leftovers to eat</w:t>
      </w:r>
    </w:p>
    <w:p w14:paraId="55182432" w14:textId="77777777" w:rsidR="00EE6962" w:rsidRPr="007F485D" w:rsidRDefault="00EE6962" w:rsidP="007F485D">
      <w:pPr>
        <w:rPr>
          <w:color w:val="FFFFFF" w:themeColor="background1"/>
          <w:sz w:val="28"/>
        </w:rPr>
      </w:pPr>
      <w:r w:rsidRPr="007F485D">
        <w:rPr>
          <w:color w:val="FFFFFF" w:themeColor="background1"/>
          <w:sz w:val="28"/>
        </w:rPr>
        <w:t xml:space="preserve">• Be subjected to insults, abuse, threats or violence    </w:t>
      </w:r>
    </w:p>
    <w:p w14:paraId="1A3162CA" w14:textId="77777777" w:rsidR="00EE6962" w:rsidRPr="007F485D" w:rsidRDefault="00EE6962" w:rsidP="007F485D">
      <w:pPr>
        <w:rPr>
          <w:color w:val="FFFFFF" w:themeColor="background1"/>
          <w:sz w:val="28"/>
        </w:rPr>
      </w:pPr>
      <w:r w:rsidRPr="007F485D">
        <w:rPr>
          <w:color w:val="FFFFFF" w:themeColor="background1"/>
          <w:sz w:val="28"/>
        </w:rPr>
        <w:t xml:space="preserve"> People who have been trafficked for the purpose of sexual exploitation may:</w:t>
      </w:r>
    </w:p>
    <w:p w14:paraId="73A7A3F0" w14:textId="77777777" w:rsidR="00EE6962" w:rsidRPr="007F485D" w:rsidRDefault="00EE6962" w:rsidP="007F485D">
      <w:pPr>
        <w:rPr>
          <w:color w:val="FFFFFF" w:themeColor="background1"/>
          <w:sz w:val="28"/>
        </w:rPr>
      </w:pPr>
      <w:r w:rsidRPr="007F485D">
        <w:rPr>
          <w:color w:val="FFFFFF" w:themeColor="background1"/>
          <w:sz w:val="28"/>
        </w:rPr>
        <w:t>• Be of any age, although the age may vary according to the location and the market</w:t>
      </w:r>
    </w:p>
    <w:p w14:paraId="0149361D" w14:textId="77777777" w:rsidR="00EE6962" w:rsidRPr="007F485D" w:rsidRDefault="00EE6962" w:rsidP="007F485D">
      <w:pPr>
        <w:rPr>
          <w:color w:val="FFFFFF" w:themeColor="background1"/>
          <w:sz w:val="28"/>
        </w:rPr>
      </w:pPr>
      <w:r w:rsidRPr="007F485D">
        <w:rPr>
          <w:color w:val="FFFFFF" w:themeColor="background1"/>
          <w:sz w:val="28"/>
        </w:rPr>
        <w:t>• Move from one brothel to the next or work in various locations</w:t>
      </w:r>
    </w:p>
    <w:p w14:paraId="70AD96D4" w14:textId="77777777" w:rsidR="00EE6962" w:rsidRPr="007F485D" w:rsidRDefault="00EE6962" w:rsidP="007F485D">
      <w:pPr>
        <w:rPr>
          <w:color w:val="FFFFFF" w:themeColor="background1"/>
          <w:sz w:val="28"/>
        </w:rPr>
      </w:pPr>
      <w:r w:rsidRPr="007F485D">
        <w:rPr>
          <w:color w:val="FFFFFF" w:themeColor="background1"/>
          <w:sz w:val="28"/>
        </w:rPr>
        <w:t>• Be escorted whenever they go to and return from work and other outside activities</w:t>
      </w:r>
    </w:p>
    <w:p w14:paraId="4E8027DF" w14:textId="77777777" w:rsidR="00EE6962" w:rsidRPr="007F485D" w:rsidRDefault="00EE6962" w:rsidP="007F485D">
      <w:pPr>
        <w:rPr>
          <w:color w:val="FFFFFF" w:themeColor="background1"/>
          <w:sz w:val="28"/>
        </w:rPr>
      </w:pPr>
      <w:r w:rsidRPr="007F485D">
        <w:rPr>
          <w:color w:val="FFFFFF" w:themeColor="background1"/>
          <w:sz w:val="28"/>
        </w:rPr>
        <w:t>• Have tattoos or other marks indicating “ownership” by their exploiters</w:t>
      </w:r>
    </w:p>
    <w:p w14:paraId="258667C3" w14:textId="77777777" w:rsidR="00EE6962" w:rsidRPr="007F485D" w:rsidRDefault="00EE6962" w:rsidP="007F485D">
      <w:pPr>
        <w:rPr>
          <w:color w:val="FFFFFF" w:themeColor="background1"/>
          <w:sz w:val="28"/>
        </w:rPr>
      </w:pPr>
      <w:r w:rsidRPr="007F485D">
        <w:rPr>
          <w:color w:val="FFFFFF" w:themeColor="background1"/>
          <w:sz w:val="28"/>
        </w:rPr>
        <w:t>• Work long hours or have few if any days off</w:t>
      </w:r>
    </w:p>
    <w:p w14:paraId="30475DD6" w14:textId="77777777" w:rsidR="00EE6962" w:rsidRPr="007F485D" w:rsidRDefault="00EE6962" w:rsidP="007F485D">
      <w:pPr>
        <w:rPr>
          <w:color w:val="FFFFFF" w:themeColor="background1"/>
          <w:sz w:val="28"/>
        </w:rPr>
      </w:pPr>
      <w:r w:rsidRPr="007F485D">
        <w:rPr>
          <w:color w:val="FFFFFF" w:themeColor="background1"/>
          <w:sz w:val="28"/>
        </w:rPr>
        <w:t>• Sleep where they work</w:t>
      </w:r>
    </w:p>
    <w:p w14:paraId="3CE7A4D9" w14:textId="77777777" w:rsidR="00EE6962" w:rsidRPr="007F485D" w:rsidRDefault="00EE6962" w:rsidP="007F485D">
      <w:pPr>
        <w:rPr>
          <w:color w:val="FFFFFF" w:themeColor="background1"/>
          <w:sz w:val="28"/>
        </w:rPr>
      </w:pPr>
      <w:r w:rsidRPr="007F485D">
        <w:rPr>
          <w:color w:val="FFFFFF" w:themeColor="background1"/>
          <w:sz w:val="28"/>
        </w:rPr>
        <w:t>• Live or travel in a group, sometimes with other women who do not speak the same language</w:t>
      </w:r>
    </w:p>
    <w:p w14:paraId="1DABE4F6" w14:textId="77777777" w:rsidR="00EE6962" w:rsidRPr="007F485D" w:rsidRDefault="00EE6962" w:rsidP="007F485D">
      <w:pPr>
        <w:rPr>
          <w:color w:val="FFFFFF" w:themeColor="background1"/>
          <w:sz w:val="28"/>
        </w:rPr>
      </w:pPr>
      <w:r w:rsidRPr="007F485D">
        <w:rPr>
          <w:color w:val="FFFFFF" w:themeColor="background1"/>
          <w:sz w:val="28"/>
        </w:rPr>
        <w:t>• Have very few items of clothing</w:t>
      </w:r>
    </w:p>
    <w:p w14:paraId="667B79D2" w14:textId="77777777" w:rsidR="00EE6962" w:rsidRPr="007F485D" w:rsidRDefault="00EE6962" w:rsidP="007F485D">
      <w:pPr>
        <w:rPr>
          <w:color w:val="FFFFFF" w:themeColor="background1"/>
          <w:sz w:val="28"/>
        </w:rPr>
      </w:pPr>
      <w:r w:rsidRPr="007F485D">
        <w:rPr>
          <w:color w:val="FFFFFF" w:themeColor="background1"/>
          <w:sz w:val="28"/>
        </w:rPr>
        <w:t>• Have clothes that are mostly the kind typically worn for doing sex work</w:t>
      </w:r>
    </w:p>
    <w:p w14:paraId="29FD5FEE" w14:textId="77777777" w:rsidR="00EE6962" w:rsidRPr="007F485D" w:rsidRDefault="00EE6962" w:rsidP="007F485D">
      <w:pPr>
        <w:rPr>
          <w:color w:val="FFFFFF" w:themeColor="background1"/>
          <w:sz w:val="28"/>
        </w:rPr>
      </w:pPr>
      <w:r w:rsidRPr="007F485D">
        <w:rPr>
          <w:color w:val="FFFFFF" w:themeColor="background1"/>
          <w:sz w:val="28"/>
        </w:rPr>
        <w:t>• Only know how to say sex-related words in the local language or in the language of the client group</w:t>
      </w:r>
    </w:p>
    <w:p w14:paraId="785603DA" w14:textId="77777777" w:rsidR="00EE6962" w:rsidRPr="007F485D" w:rsidRDefault="00EE6962" w:rsidP="007F485D">
      <w:pPr>
        <w:rPr>
          <w:color w:val="FFFFFF" w:themeColor="background1"/>
          <w:sz w:val="28"/>
        </w:rPr>
      </w:pPr>
      <w:r w:rsidRPr="007F485D">
        <w:rPr>
          <w:color w:val="FFFFFF" w:themeColor="background1"/>
          <w:sz w:val="28"/>
        </w:rPr>
        <w:t>• Have no cash of their own</w:t>
      </w:r>
    </w:p>
    <w:p w14:paraId="16DEAC99" w14:textId="77777777" w:rsidR="00EE6962" w:rsidRPr="007F485D" w:rsidRDefault="00EE6962" w:rsidP="007F485D">
      <w:pPr>
        <w:rPr>
          <w:color w:val="FFFFFF" w:themeColor="background1"/>
          <w:sz w:val="28"/>
        </w:rPr>
      </w:pPr>
      <w:r w:rsidRPr="007F485D">
        <w:rPr>
          <w:color w:val="FFFFFF" w:themeColor="background1"/>
          <w:sz w:val="28"/>
        </w:rPr>
        <w:t>• Be unable to show an identity document</w:t>
      </w:r>
    </w:p>
    <w:p w14:paraId="77901A5B" w14:textId="77777777" w:rsidR="00EE6962" w:rsidRPr="007F485D" w:rsidRDefault="00EE6962" w:rsidP="007F485D">
      <w:pPr>
        <w:rPr>
          <w:color w:val="FFFFFF" w:themeColor="background1"/>
          <w:sz w:val="28"/>
        </w:rPr>
      </w:pPr>
      <w:r w:rsidRPr="007F485D">
        <w:rPr>
          <w:color w:val="FFFFFF" w:themeColor="background1"/>
          <w:sz w:val="28"/>
        </w:rPr>
        <w:t>The following might also indicate that children have been trafficked:</w:t>
      </w:r>
    </w:p>
    <w:p w14:paraId="6E501EC6" w14:textId="77777777" w:rsidR="00EE6962" w:rsidRPr="007F485D" w:rsidRDefault="00EE6962" w:rsidP="007F485D">
      <w:pPr>
        <w:rPr>
          <w:color w:val="FFFFFF" w:themeColor="background1"/>
          <w:sz w:val="28"/>
        </w:rPr>
      </w:pPr>
      <w:r w:rsidRPr="007F485D">
        <w:rPr>
          <w:color w:val="FFFFFF" w:themeColor="background1"/>
          <w:sz w:val="28"/>
        </w:rPr>
        <w:t>• There is evidence that suspected victims have had unprotected and/or violent sex.</w:t>
      </w:r>
    </w:p>
    <w:p w14:paraId="12B98CBE" w14:textId="77777777" w:rsidR="00EE6962" w:rsidRPr="007F485D" w:rsidRDefault="0053447D" w:rsidP="007F485D">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695104" behindDoc="1" locked="0" layoutInCell="1" allowOverlap="1" wp14:anchorId="695546F4" wp14:editId="078FF16F">
                <wp:simplePos x="0" y="0"/>
                <wp:positionH relativeFrom="column">
                  <wp:posOffset>-1066800</wp:posOffset>
                </wp:positionH>
                <wp:positionV relativeFrom="paragraph">
                  <wp:posOffset>-9225915</wp:posOffset>
                </wp:positionV>
                <wp:extent cx="7810500" cy="134588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7810500" cy="1345882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1DAFF" id="Rectangle 87" o:spid="_x0000_s1026" style="position:absolute;margin-left:-84pt;margin-top:-726.45pt;width:615pt;height:1059.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t1jwIAAJgFAAAOAAAAZHJzL2Uyb0RvYy54bWysVMFu2zAMvQ/YPwi6r7azpM2COkXQosOA&#10;bi3aDj2rshQLkERNUuJkXz9KdtygKzZg2EUWRfKRfCZ5frEzmmyFDwpsTauTkhJhOTTKrmv6/fH6&#10;w5ySEJltmAYraroXgV4s378779xCTKAF3QhPEMSGRedq2sboFkUReCsMCyfghEWlBG9YRNGvi8az&#10;DtGNLiZleVp04BvngYsQ8PWqV9JlxpdS8HgrZRCR6JpibjGfPp/P6SyW52yx9sy1ig9psH/IwjBl&#10;MegIdcUiIxuvfoMyinsIIOMJB1OAlIqLXANWU5WvqnlomRO5FiQnuJGm8P9g+bftnSeqqen8jBLL&#10;DP6je2SN2bUWBN+QoM6FBdo9uDs/SAGvqdqd9CZ9sQ6yy6TuR1LFLhKOj2fzqpyVyD1HXfVxOpvP&#10;J7MEW7z4Ox/iZwGGpEtNPSaQ2WTbmxB704NJChdAq+ZaaZ2F1CriUnuyZfiTGefCxtPsrjfmKzT9&#10;O6aASfRYubuSS07iCK1IpfbF5Vvca5FiaHsvJLKE5Uwy8ohwHLTqVS1rxN9iZsCELLGKEXsAeKug&#10;akh9sE+uIrf36Fz+KbG+7tEjRwYbR2ejLPi3AHQcI/f2SNkRNen6DM0ee8hDP1zB8WuFv/GGhXjH&#10;PE4T/nvcEPEWD6mhqykMN0pa8D/fek/22OSopaTD6axp+LFhXlCiv1hs/0/VdJrGOQvT2dkEBX+s&#10;eT7W2I25BOyNCneR4/ma7KM+XKUH84SLZJWioopZjrFryqM/CJex3xq4irhYrbIZjrBj8cY+OJ7A&#10;E6upTR93T8y7oZcjzsE3OEwyW7xq6d42eVpYbSJIlfv9hdeBbxz/3KzDqkr75VjOVi8LdfkLAAD/&#10;/wMAUEsDBBQABgAIAAAAIQCUG/K44AAAAA8BAAAPAAAAZHJzL2Rvd25yZXYueG1sTI/LTsMwEEX3&#10;SPyDNUjsWicRDSHEqRAI1hBYsHTjaRLiRxS7renXd7KCWc3j6s651TYazY44+8FZAek6AYa2dWqw&#10;nYCvz9dVAcwHaZXUzqKAX/Swra+vKlkqd7IfeGxCx8jE+lIK6EOYSs5926ORfu0mtHTbu9nIQOPc&#10;cTXLE5kbzbMkybmRg6UPvZzwucd2bA5GgP9G3ozvfj+mb/f6xcSfcxHPQtzexKdHYAFj+BPDgk/o&#10;UBPTzh2s8kwLWKV5QWHC0t1tsgdgiyjJM1ruBORUwOuK/89RXwAAAP//AwBQSwECLQAUAAYACAAA&#10;ACEAtoM4kv4AAADhAQAAEwAAAAAAAAAAAAAAAAAAAAAAW0NvbnRlbnRfVHlwZXNdLnhtbFBLAQIt&#10;ABQABgAIAAAAIQA4/SH/1gAAAJQBAAALAAAAAAAAAAAAAAAAAC8BAABfcmVscy8ucmVsc1BLAQIt&#10;ABQABgAIAAAAIQBnVPt1jwIAAJgFAAAOAAAAAAAAAAAAAAAAAC4CAABkcnMvZTJvRG9jLnhtbFBL&#10;AQItABQABgAIAAAAIQCUG/K44AAAAA8BAAAPAAAAAAAAAAAAAAAAAOkEAABkcnMvZG93bnJldi54&#10;bWxQSwUGAAAAAAQABADzAAAA9gUAAAAA&#10;" fillcolor="#375623 [1609]" strokecolor="#1f4d78 [1604]" strokeweight="1pt"/>
            </w:pict>
          </mc:Fallback>
        </mc:AlternateContent>
      </w:r>
      <w:r w:rsidR="00EE6962" w:rsidRPr="007F485D">
        <w:rPr>
          <w:color w:val="FFFFFF" w:themeColor="background1"/>
          <w:sz w:val="28"/>
        </w:rPr>
        <w:t>• There is evidence that suspected victims cannot refuse unprotected and/or violent sex.</w:t>
      </w:r>
    </w:p>
    <w:p w14:paraId="7358FD68" w14:textId="77777777" w:rsidR="00EE6962" w:rsidRPr="007F485D" w:rsidRDefault="0053447D" w:rsidP="007F485D">
      <w:pPr>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696128" behindDoc="1" locked="0" layoutInCell="1" allowOverlap="1" wp14:anchorId="382DED4A" wp14:editId="54F5120A">
                <wp:simplePos x="0" y="0"/>
                <wp:positionH relativeFrom="column">
                  <wp:posOffset>-1066800</wp:posOffset>
                </wp:positionH>
                <wp:positionV relativeFrom="paragraph">
                  <wp:posOffset>-2876551</wp:posOffset>
                </wp:positionV>
                <wp:extent cx="7677150" cy="1267777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7677150" cy="1267777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D4E0B" id="Rectangle 88" o:spid="_x0000_s1026" style="position:absolute;margin-left:-84pt;margin-top:-226.5pt;width:604.5pt;height:998.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TBjgIAAJgFAAAOAAAAZHJzL2Uyb0RvYy54bWysVFFrGzEMfh/sPxi/r5cLTdOFXkpo6Rh0&#10;bWg7+uz47JzBtjzbySX79ZN9l2vowgZjebhIlvTJ+izp6npnNNkKHxTYipZnI0qE5VAru67o95e7&#10;T5eUhMhszTRYUdG9CPR6/vHDVetmYgwN6Fp4giA2zFpX0SZGNyuKwBthWDgDJywaJXjDIqp+XdSe&#10;tYhudDEejS6KFnztPHARAp7edkY6z/hSCh4fpQwiEl1RvFvMX5+/q/Qt5ldstvbMNYr312D/cAvD&#10;lMWkA9Qti4xsvPoNyijuIYCMZxxMAVIqLnINWE05elfNc8OcyLUgOcENNIX/B8sftktPVF3RS3wp&#10;ywy+0ROyxuxaC4JnSFDrwgz9nt3S91pAMVW7k96kf6yD7DKp+4FUsYuE4+H0YjotJ8g9R1s5Rm06&#10;nSTY4i3e+RC/CDAkCRX1eIHMJtveh9i5HlxSugBa1XdK66ykVhE32pMtw0dmnAsbL3K43phvUHfn&#10;kxH++rS5u1JIvsQRWpFK7YrLUtxrkXJo+yQksoTljDPygHCctOxMDavF33JmwIQssYoBuwc4VVDZ&#10;X733T6Eit/cQPPrTxToOh4icGWwcgo2y4E8B6Dhk7vyRsiNqkriCeo895KEbruD4ncJnvGchLpnH&#10;acK3xw0RH/EjNbQVhV6ipAH/89R58scmRyslLU5nRcOPDfOCEv3VYvt/Ls/P0zhn5XwyHaPijy2r&#10;Y4vdmBvA3ihxFzmexeQf9UGUHswrLpJFyoomZjnmriiP/qDcxG5r4CriYrHIbjjCjsV7++x4Ak+s&#10;pjZ92b0y7/pejjgHD3CYZDZ719Kdb4q0sNhEkCr3+xuvPd84/rlZ+1WV9suxnr3eFur8FwAAAP//&#10;AwBQSwMEFAAGAAgAAAAhAFwvcP7gAAAADwEAAA8AAABkcnMvZG93bnJldi54bWxMj81OwzAQhO9I&#10;vIO1SNxaJzQpUYhTIRCcS+DA0Y23SYh/othtTZ+e7ancvtGOZmeqTTSaHXH2g7MC0mUCDG3r1GA7&#10;AV+fb4sCmA/SKqmdRQG/6GFT395UslTuZD/w2ISOUYj1pRTQhzCVnPu2RyP90k1o6bZ3s5GB5Nxx&#10;NcsThRvNH5JkzY0cLH3o5YQvPbZjczAC/DfyZtz6/Zi+P+pXE3/ORTwLcX8Xn5+ABYzhaoZLfaoO&#10;NXXauYNVnmkBi3Rd0JhAlOUroosnyVKiHVGerXLgdcX/76j/AAAA//8DAFBLAQItABQABgAIAAAA&#10;IQC2gziS/gAAAOEBAAATAAAAAAAAAAAAAAAAAAAAAABbQ29udGVudF9UeXBlc10ueG1sUEsBAi0A&#10;FAAGAAgAAAAhADj9If/WAAAAlAEAAAsAAAAAAAAAAAAAAAAALwEAAF9yZWxzLy5yZWxzUEsBAi0A&#10;FAAGAAgAAAAhAMzGVMGOAgAAmAUAAA4AAAAAAAAAAAAAAAAALgIAAGRycy9lMm9Eb2MueG1sUEsB&#10;Ai0AFAAGAAgAAAAhAFwvcP7gAAAADwEAAA8AAAAAAAAAAAAAAAAA6AQAAGRycy9kb3ducmV2Lnht&#10;bFBLBQYAAAAABAAEAPMAAAD1BQAAAAA=&#10;" fillcolor="#375623 [1609]" strokecolor="#1f4d78 [1604]" strokeweight="1pt"/>
            </w:pict>
          </mc:Fallback>
        </mc:AlternateContent>
      </w:r>
      <w:r w:rsidR="00EE6962" w:rsidRPr="007F485D">
        <w:rPr>
          <w:color w:val="FFFFFF" w:themeColor="background1"/>
          <w:sz w:val="28"/>
        </w:rPr>
        <w:t>• There is evidence that a person has been bought and sold.</w:t>
      </w:r>
    </w:p>
    <w:p w14:paraId="37FE7B50" w14:textId="77777777" w:rsidR="00EE6962" w:rsidRPr="007F485D" w:rsidRDefault="00EE6962" w:rsidP="007F485D">
      <w:pPr>
        <w:rPr>
          <w:color w:val="FFFFFF" w:themeColor="background1"/>
          <w:sz w:val="28"/>
        </w:rPr>
      </w:pPr>
      <w:r w:rsidRPr="007F485D">
        <w:rPr>
          <w:color w:val="FFFFFF" w:themeColor="background1"/>
          <w:sz w:val="28"/>
        </w:rPr>
        <w:t>• There is evidence that groups of women are under the control of others.</w:t>
      </w:r>
    </w:p>
    <w:p w14:paraId="38CD81B5" w14:textId="77777777" w:rsidR="00EE6962" w:rsidRPr="007F485D" w:rsidRDefault="00EE6962" w:rsidP="007F485D">
      <w:pPr>
        <w:rPr>
          <w:color w:val="FFFFFF" w:themeColor="background1"/>
          <w:sz w:val="28"/>
        </w:rPr>
      </w:pPr>
      <w:r w:rsidRPr="007F485D">
        <w:rPr>
          <w:color w:val="FFFFFF" w:themeColor="background1"/>
          <w:sz w:val="28"/>
        </w:rPr>
        <w:t>• Advertisements are placed for brothels or similar places offering the services of women of a particular ethnicity or nationality.</w:t>
      </w:r>
    </w:p>
    <w:p w14:paraId="3EF5C7D5" w14:textId="77777777" w:rsidR="00EE6962" w:rsidRPr="007F485D" w:rsidRDefault="00EE6962" w:rsidP="007F485D">
      <w:pPr>
        <w:rPr>
          <w:color w:val="FFFFFF" w:themeColor="background1"/>
          <w:sz w:val="28"/>
        </w:rPr>
      </w:pPr>
      <w:r w:rsidRPr="007F485D">
        <w:rPr>
          <w:color w:val="FFFFFF" w:themeColor="background1"/>
          <w:sz w:val="28"/>
        </w:rPr>
        <w:t>• It is reported that sex workers provide services to a clientele of a particular ethnicity or nationality.</w:t>
      </w:r>
    </w:p>
    <w:p w14:paraId="7600105D" w14:textId="77777777" w:rsidR="00EE6962" w:rsidRPr="007F485D" w:rsidRDefault="00EE6962" w:rsidP="007F485D">
      <w:pPr>
        <w:rPr>
          <w:color w:val="FFFFFF" w:themeColor="background1"/>
          <w:sz w:val="28"/>
        </w:rPr>
      </w:pPr>
      <w:r w:rsidRPr="007F485D">
        <w:rPr>
          <w:color w:val="FFFFFF" w:themeColor="background1"/>
          <w:sz w:val="28"/>
        </w:rPr>
        <w:t>• It is reported by clients that sex workers do not smile.</w:t>
      </w:r>
    </w:p>
    <w:p w14:paraId="7B80C5C1" w14:textId="77777777" w:rsidR="00EE6962" w:rsidRPr="007F485D" w:rsidRDefault="00EE6962" w:rsidP="007F485D">
      <w:pPr>
        <w:rPr>
          <w:color w:val="FFFFFF" w:themeColor="background1"/>
          <w:sz w:val="28"/>
        </w:rPr>
      </w:pPr>
    </w:p>
    <w:p w14:paraId="162F74A0" w14:textId="77777777" w:rsidR="00EE6962" w:rsidRPr="007F485D" w:rsidRDefault="00EE6962" w:rsidP="007F485D">
      <w:pPr>
        <w:rPr>
          <w:b/>
          <w:color w:val="FFFFFF" w:themeColor="background1"/>
          <w:sz w:val="28"/>
        </w:rPr>
      </w:pPr>
      <w:r w:rsidRPr="007F485D">
        <w:rPr>
          <w:b/>
          <w:color w:val="FFFFFF" w:themeColor="background1"/>
          <w:sz w:val="28"/>
        </w:rPr>
        <w:t>LABOUR EXPLOITATION</w:t>
      </w:r>
    </w:p>
    <w:p w14:paraId="3599ED2D" w14:textId="77777777" w:rsidR="00EE6962" w:rsidRPr="007F485D" w:rsidRDefault="00EE6962" w:rsidP="007F485D">
      <w:pPr>
        <w:rPr>
          <w:color w:val="FFFFFF" w:themeColor="background1"/>
          <w:sz w:val="28"/>
        </w:rPr>
      </w:pPr>
      <w:r w:rsidRPr="007F485D">
        <w:rPr>
          <w:color w:val="FFFFFF" w:themeColor="background1"/>
          <w:sz w:val="28"/>
        </w:rPr>
        <w:t>People who have been trafficked for the purpose of labour exploitation are typically made to work in sectors such as the following: agriculture, construction, entertainment, service industry and manufacturing (in sweatshops).</w:t>
      </w:r>
    </w:p>
    <w:p w14:paraId="6D2CA306" w14:textId="77777777" w:rsidR="00EE6962" w:rsidRPr="007F485D" w:rsidRDefault="00EE6962" w:rsidP="007F485D">
      <w:pPr>
        <w:rPr>
          <w:color w:val="FFFFFF" w:themeColor="background1"/>
          <w:sz w:val="28"/>
        </w:rPr>
      </w:pPr>
      <w:r w:rsidRPr="007F485D">
        <w:rPr>
          <w:noProof/>
          <w:color w:val="FFFFFF" w:themeColor="background1"/>
          <w:lang w:val="en-US"/>
        </w:rPr>
        <w:drawing>
          <wp:inline distT="0" distB="0" distL="0" distR="0" wp14:anchorId="58C1E186" wp14:editId="20F5ADFE">
            <wp:extent cx="2686050" cy="1790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screen">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a:ext>
                      </a:extLst>
                    </a:blip>
                    <a:srcRect/>
                    <a:stretch/>
                  </pic:blipFill>
                  <pic:spPr bwMode="auto">
                    <a:xfrm>
                      <a:off x="0" y="0"/>
                      <a:ext cx="2689497" cy="1792998"/>
                    </a:xfrm>
                    <a:prstGeom prst="rect">
                      <a:avLst/>
                    </a:prstGeom>
                    <a:ln>
                      <a:noFill/>
                    </a:ln>
                    <a:extLst>
                      <a:ext uri="{53640926-AAD7-44D8-BBD7-CCE9431645EC}">
                        <a14:shadowObscured xmlns:a14="http://schemas.microsoft.com/office/drawing/2010/main"/>
                      </a:ext>
                    </a:extLst>
                  </pic:spPr>
                </pic:pic>
              </a:graphicData>
            </a:graphic>
          </wp:inline>
        </w:drawing>
      </w:r>
    </w:p>
    <w:p w14:paraId="6477088D" w14:textId="77777777" w:rsidR="00EE6962" w:rsidRPr="007F485D" w:rsidRDefault="00EE6962" w:rsidP="007F485D">
      <w:pPr>
        <w:rPr>
          <w:color w:val="FFFFFF" w:themeColor="background1"/>
          <w:sz w:val="28"/>
        </w:rPr>
      </w:pPr>
    </w:p>
    <w:p w14:paraId="458FEE4D" w14:textId="77777777" w:rsidR="00EE6962" w:rsidRPr="007F485D" w:rsidRDefault="00EE6962" w:rsidP="007F485D">
      <w:pPr>
        <w:rPr>
          <w:color w:val="FFFFFF" w:themeColor="background1"/>
          <w:sz w:val="28"/>
        </w:rPr>
      </w:pPr>
      <w:r w:rsidRPr="007F485D">
        <w:rPr>
          <w:color w:val="FFFFFF" w:themeColor="background1"/>
          <w:sz w:val="28"/>
        </w:rPr>
        <w:t>People who have been trafficked for labour exploitation may:</w:t>
      </w:r>
    </w:p>
    <w:p w14:paraId="3DB5DB16" w14:textId="77777777" w:rsidR="00EE6962" w:rsidRPr="007F485D" w:rsidRDefault="00EE6962" w:rsidP="007F485D">
      <w:pPr>
        <w:rPr>
          <w:color w:val="FFFFFF" w:themeColor="background1"/>
          <w:sz w:val="28"/>
        </w:rPr>
      </w:pPr>
      <w:r w:rsidRPr="007F485D">
        <w:rPr>
          <w:color w:val="FFFFFF" w:themeColor="background1"/>
          <w:sz w:val="28"/>
        </w:rPr>
        <w:t>• Live in groups in the same place where they work and leave those premises infrequently, if at all</w:t>
      </w:r>
    </w:p>
    <w:p w14:paraId="04A2B00A" w14:textId="77777777" w:rsidR="00EE6962" w:rsidRPr="007F485D" w:rsidRDefault="00EE6962" w:rsidP="007F485D">
      <w:pPr>
        <w:rPr>
          <w:color w:val="FFFFFF" w:themeColor="background1"/>
          <w:sz w:val="28"/>
        </w:rPr>
      </w:pPr>
      <w:r w:rsidRPr="007F485D">
        <w:rPr>
          <w:color w:val="FFFFFF" w:themeColor="background1"/>
          <w:sz w:val="28"/>
        </w:rPr>
        <w:t>• Live in degraded, unsuitable places, such as in agricultural or industrial buildings</w:t>
      </w:r>
    </w:p>
    <w:p w14:paraId="70482953" w14:textId="77777777" w:rsidR="00EE6962" w:rsidRPr="007F485D" w:rsidRDefault="00EE6962" w:rsidP="007F485D">
      <w:pPr>
        <w:rPr>
          <w:color w:val="FFFFFF" w:themeColor="background1"/>
          <w:sz w:val="28"/>
        </w:rPr>
      </w:pPr>
      <w:r w:rsidRPr="007F485D">
        <w:rPr>
          <w:color w:val="FFFFFF" w:themeColor="background1"/>
          <w:sz w:val="28"/>
        </w:rPr>
        <w:t>• Not be dressed adequately for the work they do: for example, they may lack protective equipment or warm clothing</w:t>
      </w:r>
    </w:p>
    <w:p w14:paraId="1B66501D" w14:textId="77777777" w:rsidR="00EE6962" w:rsidRPr="007F485D" w:rsidRDefault="00EE6962" w:rsidP="007F485D">
      <w:pPr>
        <w:rPr>
          <w:color w:val="FFFFFF" w:themeColor="background1"/>
          <w:sz w:val="28"/>
        </w:rPr>
      </w:pPr>
      <w:r w:rsidRPr="007F485D">
        <w:rPr>
          <w:color w:val="FFFFFF" w:themeColor="background1"/>
          <w:sz w:val="28"/>
        </w:rPr>
        <w:t>• Be given only leftovers to eat</w:t>
      </w:r>
    </w:p>
    <w:p w14:paraId="3F1C1EDC" w14:textId="77777777" w:rsidR="00EE6962" w:rsidRPr="007F485D" w:rsidRDefault="0053447D" w:rsidP="007F485D">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697152" behindDoc="1" locked="0" layoutInCell="1" allowOverlap="1" wp14:anchorId="0C20BAB9" wp14:editId="5EA80FB1">
                <wp:simplePos x="0" y="0"/>
                <wp:positionH relativeFrom="column">
                  <wp:posOffset>-914400</wp:posOffset>
                </wp:positionH>
                <wp:positionV relativeFrom="paragraph">
                  <wp:posOffset>1510030</wp:posOffset>
                </wp:positionV>
                <wp:extent cx="7572375" cy="117919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7572375" cy="11791950"/>
                        </a:xfrm>
                        <a:prstGeom prst="rect">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1AF6B" id="Rectangle 89" o:spid="_x0000_s1026" style="position:absolute;margin-left:-1in;margin-top:118.9pt;width:596.25pt;height:9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98kQIAAJgFAAAOAAAAZHJzL2Uyb0RvYy54bWysVFFPGzEMfp+0/xDlfVyv0JVWXFEFYprE&#10;AAETzyGX9CIlcZakvXa/fk7ueq0Y2qRpfUjt2P4cf2f74nJrNNkIHxTYipYnI0qE5VAru6ro9+eb&#10;T+eUhMhszTRYUdGdCPRy8fHDRevmYgwN6Fp4giA2zFtX0SZGNy+KwBthWDgBJywaJXjDIqp+VdSe&#10;tYhudDEejT4XLfjaeeAiBLy97ox0kfGlFDzeSxlEJLqi+LaYT5/P13QWiws2X3nmGsX7Z7B/eIVh&#10;ymLSAeqaRUbWXv0GZRT3EEDGEw6mACkVF7kGrKYcvanmqWFO5FqQnOAGmsL/g+V3mwdPVF3R8xkl&#10;lhn8Ro/IGrMrLQjeIUGtC3P0e3IPvtcCiqnarfQm/WMdZJtJ3Q2kim0kHC+nk+n4dDqhhKOtLKez&#10;cjbJvBeHeOdD/CLAkCRU1OMDMptscxsi5kTXvUtKF0Cr+kZpnZXUKuJKe7Jh+JEZ58LG0xyu1+Yb&#10;1N39ZIS/VA1i5e5KIZ12QCtSqV1xWYo7LVIObR+FRJawnHFGHhCOk5adqWG1+FvODJiQJVYxYPcA&#10;7xVU9k/v/VOoyO09BI/+9LCu7iEiZwYbh2CjLPj3AHQcMnf+SNkRNUl8hXqHPeShG67g+I3Cz3jL&#10;QnxgHqcJ5w43RLzHQ2poKwq9REkD/ud798kfmxytlLQ4nRUNP9bMC0r0V4vtPyvPztI4Z+UMOwwV&#10;f2x5PbbYtbkC7I0Sd5HjWUz+Ue9F6cG84CJZpqxoYpZj7ory6PfKVey2Bq4iLpbL7IYj7Fi8tU+O&#10;J/DEamrT5+0L867v5YhzcAf7SWbzNy3d+aZIC8t1BKlyvx947fnG8c/N2q+qtF+O9ex1WKiLXwAA&#10;AP//AwBQSwMEFAAGAAgAAAAhACRi5BTkAAAADgEAAA8AAABkcnMvZG93bnJldi54bWxMj8tuwjAQ&#10;RfeV+g/WVOoObGjShhAHoUqRkLqCtgt2Jh7yIB5HsQPp39es2uXMXN05J9tMpmNXHFxjScJiLoAh&#10;lVY3VEn4+ixmCTDnFWnVWUIJP+hgkz8+ZCrV9kZ7vB58xUIJuVRJqL3vU85dWaNRbm57pHA728Eo&#10;H8ah4npQt1BuOr4U4pUb1VD4UKse32ssL4fRSNi37eW4ij/itjqLbTx+FzuzK6R8fpq2a2AeJ/8X&#10;hjt+QIc8MJ3sSNqxTsJsEUVBxktYvrwFiXtEREkM7BRWYhUlwPOM/9fIfwEAAP//AwBQSwECLQAU&#10;AAYACAAAACEAtoM4kv4AAADhAQAAEwAAAAAAAAAAAAAAAAAAAAAAW0NvbnRlbnRfVHlwZXNdLnht&#10;bFBLAQItABQABgAIAAAAIQA4/SH/1gAAAJQBAAALAAAAAAAAAAAAAAAAAC8BAABfcmVscy8ucmVs&#10;c1BLAQItABQABgAIAAAAIQBx0G98kQIAAJgFAAAOAAAAAAAAAAAAAAAAAC4CAABkcnMvZTJvRG9j&#10;LnhtbFBLAQItABQABgAIAAAAIQAkYuQU5AAAAA4BAAAPAAAAAAAAAAAAAAAAAOsEAABkcnMvZG93&#10;bnJldi54bWxQSwUGAAAAAAQABADzAAAA/AUAAAAA&#10;" fillcolor="#525252 [1606]" strokecolor="#1f4d78 [1604]" strokeweight="1pt"/>
            </w:pict>
          </mc:Fallback>
        </mc:AlternateContent>
      </w:r>
      <w:r w:rsidR="00EE6962" w:rsidRPr="007F485D">
        <w:rPr>
          <w:color w:val="FFFFFF" w:themeColor="background1"/>
          <w:sz w:val="28"/>
        </w:rPr>
        <w:t>• Have no access to their earnings</w:t>
      </w:r>
    </w:p>
    <w:p w14:paraId="34D8ABD9" w14:textId="77777777" w:rsidR="00EE6962" w:rsidRPr="007F485D" w:rsidRDefault="001F41BE" w:rsidP="007F485D">
      <w:pPr>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731968" behindDoc="1" locked="0" layoutInCell="1" allowOverlap="1" wp14:anchorId="706ED3E3" wp14:editId="66C39C74">
                <wp:simplePos x="0" y="0"/>
                <wp:positionH relativeFrom="column">
                  <wp:posOffset>-952500</wp:posOffset>
                </wp:positionH>
                <wp:positionV relativeFrom="paragraph">
                  <wp:posOffset>-914400</wp:posOffset>
                </wp:positionV>
                <wp:extent cx="7591425" cy="107061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7591425" cy="1070610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5B0B7" id="Rectangle 33" o:spid="_x0000_s1026" style="position:absolute;margin-left:-75pt;margin-top:-1in;width:597.75pt;height:84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f2kAIAAJgFAAAOAAAAZHJzL2Uyb0RvYy54bWysVFFPGzEMfp+0/xDlfdxdocAqrqgCMU1i&#10;gICJ55BLepGSOEvSXrtfPyd3vVYMbdK0PqR2bH+Ov7N9cbkxmqyFDwpsTaujkhJhOTTKLmv6/fnm&#10;0zklITLbMA1W1HQrAr2cf/xw0bmZmEALuhGeIIgNs87VtI3RzYoi8FYYFo7ACYtGCd6wiKpfFo1n&#10;HaIbXUzK8rTowDfOAxch4O11b6TzjC+l4PFeyiAi0TXFt8V8+ny+prOYX7DZ0jPXKj48g/3DKwxT&#10;FpOOUNcsMrLy6jcoo7iHADIecTAFSKm4yDVgNVX5ppqnljmRa0FyghtpCv8Plt+tHzxRTU2Pjymx&#10;zOA3ekTWmF1qQfAOCepcmKHfk3vwgxZQTNVupDfpH+sgm0zqdiRVbCLheHk2/VydTKaUcLRV5Vl5&#10;WpWZ92If73yIXwQYkoSaenxAZpOtb0PEnOi6c0npAmjV3Cits5JaRVxpT9YMPzLjXNh4msP1ynyD&#10;pr+flvhL1SBW7q4U0mt7tCKV2heXpbjVIuXQ9lFIZAnLmWTkEeEwadWbWtaIv+XMgAlZYhUj9gDw&#10;XkHV8PTBP4WK3N5jcPmnh/V1jxE5M9g4Bhtlwb8HoOOYufdHyg6oSeIrNFvsIQ/9cAXHbxR+xlsW&#10;4gPzOE04d7gh4j0eUkNXUxgkSlrwP9+7T/7Y5GilpMPprGn4sWJeUKK/Wmx/bKmTNM5ZOZmeTVDx&#10;h5bXQ4tdmSvA3qhwFzmexeQf9U6UHswLLpJFyoomZjnmrimPfqdcxX5r4CriYrHIbjjCjsVb++R4&#10;Ak+spjZ93rww74ZejjgHd7CbZDZ709K9b4q0sFhFkCr3+57XgW8c/9ysw6pK++VQz177hTr/BQAA&#10;//8DAFBLAwQUAAYACAAAACEA7JiNRd8AAAAPAQAADwAAAGRycy9kb3ducmV2LnhtbEyPzU7DMBCE&#10;70i8g7VI3Fo7VQJViFMhEJwhcODoxtskxD9R7LamT8/mBLdvtKPZmWqXrGEnnMPgnYRsLYCha70e&#10;XCfh8+NltQUWonJaGe9Qwg8G2NXXV5UqtT+7dzw1sWMU4kKpJPQxTiXnoe3RqrD2Ezq6HfxsVSQ5&#10;d1zP6kzh1vCNEHfcqsHRh15N+NRjOzZHKyF8IW/Gt3AYs9d782zT92WbLlLe3qTHB2ARU/wzw1Kf&#10;qkNNnfb+6HRgRsIqKwSNiQvlOdHiEXlRANsTFflGAK8r/n9H/QsAAP//AwBQSwECLQAUAAYACAAA&#10;ACEAtoM4kv4AAADhAQAAEwAAAAAAAAAAAAAAAAAAAAAAW0NvbnRlbnRfVHlwZXNdLnhtbFBLAQIt&#10;ABQABgAIAAAAIQA4/SH/1gAAAJQBAAALAAAAAAAAAAAAAAAAAC8BAABfcmVscy8ucmVsc1BLAQIt&#10;ABQABgAIAAAAIQCgpvf2kAIAAJgFAAAOAAAAAAAAAAAAAAAAAC4CAABkcnMvZTJvRG9jLnhtbFBL&#10;AQItABQABgAIAAAAIQDsmI1F3wAAAA8BAAAPAAAAAAAAAAAAAAAAAOoEAABkcnMvZG93bnJldi54&#10;bWxQSwUGAAAAAAQABADzAAAA9gUAAAAA&#10;" fillcolor="#375623 [1609]" strokecolor="#1f4d78 [1604]" strokeweight="1pt"/>
            </w:pict>
          </mc:Fallback>
        </mc:AlternateContent>
      </w:r>
      <w:r w:rsidR="00EE6962" w:rsidRPr="007F485D">
        <w:rPr>
          <w:color w:val="FFFFFF" w:themeColor="background1"/>
          <w:sz w:val="28"/>
        </w:rPr>
        <w:t>• Have no labour contract</w:t>
      </w:r>
    </w:p>
    <w:p w14:paraId="77457A12" w14:textId="77777777" w:rsidR="00EE6962" w:rsidRPr="007F485D" w:rsidRDefault="00EE6962" w:rsidP="007F485D">
      <w:pPr>
        <w:rPr>
          <w:color w:val="FFFFFF" w:themeColor="background1"/>
          <w:sz w:val="28"/>
        </w:rPr>
      </w:pPr>
      <w:r w:rsidRPr="007F485D">
        <w:rPr>
          <w:color w:val="FFFFFF" w:themeColor="background1"/>
          <w:sz w:val="28"/>
        </w:rPr>
        <w:t xml:space="preserve"> Work excessively long hours</w:t>
      </w:r>
    </w:p>
    <w:p w14:paraId="3F69075D" w14:textId="77777777" w:rsidR="00EE6962" w:rsidRPr="007F485D" w:rsidRDefault="00EE6962" w:rsidP="007F485D">
      <w:pPr>
        <w:rPr>
          <w:color w:val="FFFFFF" w:themeColor="background1"/>
          <w:sz w:val="28"/>
        </w:rPr>
      </w:pPr>
      <w:r w:rsidRPr="007F485D">
        <w:rPr>
          <w:color w:val="FFFFFF" w:themeColor="background1"/>
          <w:sz w:val="28"/>
        </w:rPr>
        <w:t>• Depend on their employer for a number of services, including work, transportation and accommodation</w:t>
      </w:r>
    </w:p>
    <w:p w14:paraId="3B4C5A52" w14:textId="77777777" w:rsidR="00EE6962" w:rsidRPr="007F485D" w:rsidRDefault="00EE6962" w:rsidP="007F485D">
      <w:pPr>
        <w:rPr>
          <w:color w:val="FFFFFF" w:themeColor="background1"/>
          <w:sz w:val="28"/>
        </w:rPr>
      </w:pPr>
      <w:r w:rsidRPr="007F485D">
        <w:rPr>
          <w:color w:val="FFFFFF" w:themeColor="background1"/>
          <w:sz w:val="28"/>
        </w:rPr>
        <w:t>• Have no choice of accommodation</w:t>
      </w:r>
    </w:p>
    <w:p w14:paraId="7B31C5F7" w14:textId="77777777" w:rsidR="00EE6962" w:rsidRPr="007F485D" w:rsidRDefault="00EE6962" w:rsidP="007F485D">
      <w:pPr>
        <w:rPr>
          <w:color w:val="FFFFFF" w:themeColor="background1"/>
          <w:sz w:val="28"/>
        </w:rPr>
      </w:pPr>
      <w:r w:rsidRPr="007F485D">
        <w:rPr>
          <w:color w:val="FFFFFF" w:themeColor="background1"/>
          <w:sz w:val="28"/>
        </w:rPr>
        <w:t>• Never leave the work premises without their employer</w:t>
      </w:r>
    </w:p>
    <w:p w14:paraId="3F848E31" w14:textId="77777777" w:rsidR="00EE6962" w:rsidRPr="007F485D" w:rsidRDefault="00EE6962" w:rsidP="007F485D">
      <w:pPr>
        <w:rPr>
          <w:color w:val="FFFFFF" w:themeColor="background1"/>
          <w:sz w:val="28"/>
        </w:rPr>
      </w:pPr>
      <w:r w:rsidRPr="007F485D">
        <w:rPr>
          <w:color w:val="FFFFFF" w:themeColor="background1"/>
          <w:sz w:val="28"/>
        </w:rPr>
        <w:t>• Be unable to move freely</w:t>
      </w:r>
    </w:p>
    <w:p w14:paraId="5B4FB235" w14:textId="77777777" w:rsidR="00EE6962" w:rsidRPr="007F485D" w:rsidRDefault="00EE6962" w:rsidP="007F485D">
      <w:pPr>
        <w:rPr>
          <w:color w:val="FFFFFF" w:themeColor="background1"/>
          <w:sz w:val="28"/>
        </w:rPr>
      </w:pPr>
      <w:r w:rsidRPr="007F485D">
        <w:rPr>
          <w:color w:val="FFFFFF" w:themeColor="background1"/>
          <w:sz w:val="28"/>
        </w:rPr>
        <w:t>• Be subject to security measures designed to keep them on the work premises</w:t>
      </w:r>
    </w:p>
    <w:p w14:paraId="1B74953D" w14:textId="77777777" w:rsidR="00EE6962" w:rsidRPr="007F485D" w:rsidRDefault="00EE6962" w:rsidP="007F485D">
      <w:pPr>
        <w:rPr>
          <w:color w:val="FFFFFF" w:themeColor="background1"/>
          <w:sz w:val="28"/>
        </w:rPr>
      </w:pPr>
      <w:r w:rsidRPr="007F485D">
        <w:rPr>
          <w:color w:val="FFFFFF" w:themeColor="background1"/>
          <w:sz w:val="28"/>
        </w:rPr>
        <w:t>• Be disciplined through fines</w:t>
      </w:r>
    </w:p>
    <w:p w14:paraId="628E13E8" w14:textId="77777777" w:rsidR="00EE6962" w:rsidRPr="007F485D" w:rsidRDefault="00EE6962" w:rsidP="007F485D">
      <w:pPr>
        <w:rPr>
          <w:color w:val="FFFFFF" w:themeColor="background1"/>
          <w:sz w:val="28"/>
        </w:rPr>
      </w:pPr>
      <w:r w:rsidRPr="007F485D">
        <w:rPr>
          <w:color w:val="FFFFFF" w:themeColor="background1"/>
          <w:sz w:val="28"/>
        </w:rPr>
        <w:t>• Be subjected to insults, abuse, threats or violence</w:t>
      </w:r>
    </w:p>
    <w:p w14:paraId="7F9EA7CF" w14:textId="77777777" w:rsidR="00EE6962" w:rsidRPr="007F485D" w:rsidRDefault="00EE6962" w:rsidP="007F485D">
      <w:pPr>
        <w:rPr>
          <w:color w:val="FFFFFF" w:themeColor="background1"/>
          <w:sz w:val="28"/>
        </w:rPr>
      </w:pPr>
      <w:r w:rsidRPr="007F485D">
        <w:rPr>
          <w:color w:val="FFFFFF" w:themeColor="background1"/>
          <w:sz w:val="28"/>
        </w:rPr>
        <w:t>• Lack basic training and professional licences</w:t>
      </w:r>
    </w:p>
    <w:p w14:paraId="0498AC0F" w14:textId="77777777" w:rsidR="00EE6962" w:rsidRPr="007F485D" w:rsidRDefault="00EE6962" w:rsidP="007F485D">
      <w:pPr>
        <w:rPr>
          <w:color w:val="FFFFFF" w:themeColor="background1"/>
          <w:sz w:val="28"/>
        </w:rPr>
      </w:pPr>
      <w:r w:rsidRPr="007F485D">
        <w:rPr>
          <w:color w:val="FFFFFF" w:themeColor="background1"/>
          <w:sz w:val="28"/>
        </w:rPr>
        <w:t>The following might also indicate that people have been trafficked for labour exploitation:</w:t>
      </w:r>
    </w:p>
    <w:p w14:paraId="700D78AA" w14:textId="77777777" w:rsidR="00EE6962" w:rsidRPr="007F485D" w:rsidRDefault="00EE6962" w:rsidP="007F485D">
      <w:pPr>
        <w:rPr>
          <w:color w:val="FFFFFF" w:themeColor="background1"/>
          <w:sz w:val="28"/>
        </w:rPr>
      </w:pPr>
      <w:r w:rsidRPr="007F485D">
        <w:rPr>
          <w:color w:val="FFFFFF" w:themeColor="background1"/>
          <w:sz w:val="28"/>
        </w:rPr>
        <w:t>• Notices have been posted in languages other than the local language.</w:t>
      </w:r>
    </w:p>
    <w:p w14:paraId="4FDAFAF5" w14:textId="77777777" w:rsidR="00EE6962" w:rsidRPr="007F485D" w:rsidRDefault="00EE6962" w:rsidP="007F485D">
      <w:pPr>
        <w:rPr>
          <w:color w:val="FFFFFF" w:themeColor="background1"/>
          <w:sz w:val="28"/>
        </w:rPr>
      </w:pPr>
      <w:r w:rsidRPr="007F485D">
        <w:rPr>
          <w:color w:val="FFFFFF" w:themeColor="background1"/>
          <w:sz w:val="28"/>
        </w:rPr>
        <w:t>• There are no health and safety notices.</w:t>
      </w:r>
    </w:p>
    <w:p w14:paraId="1EDA63BF" w14:textId="77777777" w:rsidR="00EE6962" w:rsidRPr="007F485D" w:rsidRDefault="00EE6962" w:rsidP="007F485D">
      <w:pPr>
        <w:rPr>
          <w:color w:val="FFFFFF" w:themeColor="background1"/>
          <w:sz w:val="28"/>
        </w:rPr>
      </w:pPr>
      <w:r w:rsidRPr="007F485D">
        <w:rPr>
          <w:color w:val="FFFFFF" w:themeColor="background1"/>
          <w:sz w:val="28"/>
        </w:rPr>
        <w:t>• The employer or manager is unable to show the documents required for employing workers from other countries.</w:t>
      </w:r>
    </w:p>
    <w:p w14:paraId="3B314897" w14:textId="77777777" w:rsidR="00EE6962" w:rsidRPr="007F485D" w:rsidRDefault="00EE6962" w:rsidP="007F485D">
      <w:pPr>
        <w:rPr>
          <w:color w:val="FFFFFF" w:themeColor="background1"/>
          <w:sz w:val="28"/>
        </w:rPr>
      </w:pPr>
      <w:r w:rsidRPr="007F485D">
        <w:rPr>
          <w:color w:val="FFFFFF" w:themeColor="background1"/>
          <w:sz w:val="28"/>
        </w:rPr>
        <w:t>• The employer or manager is unable to show records of wages paid to workers.</w:t>
      </w:r>
    </w:p>
    <w:p w14:paraId="6CBA9727" w14:textId="77777777" w:rsidR="00EE6962" w:rsidRPr="007F485D" w:rsidRDefault="00EE6962" w:rsidP="007F485D">
      <w:pPr>
        <w:rPr>
          <w:color w:val="FFFFFF" w:themeColor="background1"/>
          <w:sz w:val="28"/>
        </w:rPr>
      </w:pPr>
      <w:r w:rsidRPr="007F485D">
        <w:rPr>
          <w:color w:val="FFFFFF" w:themeColor="background1"/>
          <w:sz w:val="28"/>
        </w:rPr>
        <w:t>• The health and safety equipment is of poor quality or is missing.</w:t>
      </w:r>
    </w:p>
    <w:p w14:paraId="4D45AC40" w14:textId="77777777" w:rsidR="00EE6962" w:rsidRPr="007F485D" w:rsidRDefault="00EE6962" w:rsidP="007F485D">
      <w:pPr>
        <w:rPr>
          <w:color w:val="FFFFFF" w:themeColor="background1"/>
          <w:sz w:val="28"/>
        </w:rPr>
      </w:pPr>
      <w:r w:rsidRPr="007F485D">
        <w:rPr>
          <w:color w:val="FFFFFF" w:themeColor="background1"/>
          <w:sz w:val="28"/>
        </w:rPr>
        <w:t>• Equipment is designed or has been modified so that it can be operated by children.</w:t>
      </w:r>
    </w:p>
    <w:p w14:paraId="04EE0179" w14:textId="77777777" w:rsidR="00EE6962" w:rsidRPr="007F485D" w:rsidRDefault="00EE6962" w:rsidP="007F485D">
      <w:pPr>
        <w:rPr>
          <w:color w:val="FFFFFF" w:themeColor="background1"/>
          <w:sz w:val="28"/>
        </w:rPr>
      </w:pPr>
      <w:r w:rsidRPr="007F485D">
        <w:rPr>
          <w:color w:val="FFFFFF" w:themeColor="background1"/>
          <w:sz w:val="28"/>
        </w:rPr>
        <w:t>• There is evidence that labour laws are being breached.</w:t>
      </w:r>
    </w:p>
    <w:p w14:paraId="39BB39DA" w14:textId="77777777" w:rsidR="00EE6962" w:rsidRPr="007F485D" w:rsidRDefault="00EE6962" w:rsidP="007F485D">
      <w:pPr>
        <w:rPr>
          <w:color w:val="FFFFFF" w:themeColor="background1"/>
          <w:sz w:val="28"/>
        </w:rPr>
      </w:pPr>
      <w:r w:rsidRPr="007F485D">
        <w:rPr>
          <w:color w:val="FFFFFF" w:themeColor="background1"/>
          <w:sz w:val="28"/>
        </w:rPr>
        <w:t>• There is evidence that workers must pay for tools, food or accommodation or that those costs are being deducted from their wages.</w:t>
      </w:r>
    </w:p>
    <w:p w14:paraId="5EA73131" w14:textId="77777777" w:rsidR="00EE6962" w:rsidRPr="007F485D" w:rsidRDefault="00EE6962" w:rsidP="007F485D">
      <w:pPr>
        <w:rPr>
          <w:b/>
          <w:color w:val="FFFFFF" w:themeColor="background1"/>
          <w:sz w:val="28"/>
        </w:rPr>
      </w:pPr>
    </w:p>
    <w:p w14:paraId="4F170C34" w14:textId="77777777" w:rsidR="001F41BE" w:rsidRDefault="001F41BE" w:rsidP="007F485D">
      <w:pPr>
        <w:rPr>
          <w:b/>
          <w:color w:val="FFFFFF" w:themeColor="background1"/>
          <w:sz w:val="28"/>
        </w:rPr>
      </w:pPr>
    </w:p>
    <w:p w14:paraId="423BF3D8" w14:textId="77777777" w:rsidR="001F41BE" w:rsidRDefault="001F41BE" w:rsidP="007F485D">
      <w:pPr>
        <w:rPr>
          <w:b/>
          <w:color w:val="FFFFFF" w:themeColor="background1"/>
          <w:sz w:val="28"/>
        </w:rPr>
      </w:pPr>
    </w:p>
    <w:p w14:paraId="11066DDA" w14:textId="77777777" w:rsidR="00EE6962" w:rsidRPr="007F485D" w:rsidRDefault="001F41BE" w:rsidP="007F485D">
      <w:pPr>
        <w:rPr>
          <w:b/>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726848" behindDoc="1" locked="0" layoutInCell="1" allowOverlap="1" wp14:anchorId="79560B0B" wp14:editId="74F29D54">
                <wp:simplePos x="0" y="0"/>
                <wp:positionH relativeFrom="column">
                  <wp:posOffset>-904875</wp:posOffset>
                </wp:positionH>
                <wp:positionV relativeFrom="paragraph">
                  <wp:posOffset>-904875</wp:posOffset>
                </wp:positionV>
                <wp:extent cx="7591425" cy="133064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7591425" cy="1330642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6F03D" id="Rectangle 6" o:spid="_x0000_s1026" style="position:absolute;margin-left:-71.25pt;margin-top:-71.25pt;width:597.75pt;height:1047.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6jAIAAJYFAAAOAAAAZHJzL2Uyb0RvYy54bWysVFFPGzEMfp+0/xDlfdxdoYVVXFEFYprE&#10;AAETzyGX9CIlcZakvXa/fk7uelQMbdK0PqR2bH+Ov7N9frE1mmyEDwpsTaujkhJhOTTKrmr6/en6&#10;0xklITLbMA1W1HQnAr1YfPxw3rm5mEALuhGeIIgN887VtI3RzYsi8FYYFo7ACYtGCd6wiKpfFY1n&#10;HaIbXUzKclZ04BvngYsQ8PaqN9JFxpdS8HgnZRCR6Jri22I+fT5f0lksztl85ZlrFR+ewf7hFYYp&#10;i0lHqCsWGVl79RuUUdxDABmPOJgCpFRc5Bqwmqp8U81jy5zItSA5wY00hf8Hy283956opqYzSiwz&#10;+IkekDRmV1qQWaKnc2GOXo/u3g9aQDHVupXepH+sgmwzpbuRUrGNhOPl6fRzdTKZUsLRVh0fl7Ok&#10;IVDxGu98iF8EGJKEmnrMn7lkm5sQe9e9S0oXQKvmWmmdldQo4lJ7smH4iRnnwsZZDtdr8w2a/n5a&#10;4m9Im3srheRHHKAVqdS+uCzFnRYph7YPQiJHWM4kI48Ih0mr3tSyRvwtZwZMyBKrGLEHgPcKqoan&#10;D/4pVOTmHoPLPz2s53CMyJnBxjHYKAv+PQAdx8y9P1J2QE0SX6DZYQd56EcrOH6t8DPesBDvmcdZ&#10;wqnD/RDv8JAauprCIFHSgv/53n3yxxZHKyUdzmZNw48184IS/dVi82NLnaRhzsrJ9HSCij+0vBxa&#10;7NpcAvZGhZvI8Swm/6j3ovRgnnGNLFNWNDHLMXdNefR75TL2OwMXERfLZXbDAXYs3thHxxN4YjW1&#10;6dP2mXk39HLEObiF/Ryz+ZuW7n1TpIXlOoJUud9feR34xuHPzTosqrRdDvXs9bpOF78AAAD//wMA&#10;UEsDBBQABgAIAAAAIQDQkT3V3AAAAA8BAAAPAAAAZHJzL2Rvd25yZXYueG1sTI/BTsMwEETvSPyD&#10;tUjcWieFQglxKgSiZwgcOLrxNgmJ11HstqZfz+ZSuM1oR7Nv8nW0vTjg6FtHCtJ5AgKpcqalWsHn&#10;x+tsBcIHTUb3jlDBD3pYF5cXuc6MO9I7HspQCy4hn2kFTQhDJqWvGrTaz92AxLedG60ObMdamlEf&#10;udz2cpEkd9LqlvhDowd8brDqyr1V4L9Qlt2b33Xp5r5/sfH7tIonpa6v4tMjiIAx/IVhwmd0KJhp&#10;6/ZkvOgVzNLbxZKzZzVlkuUND9yyepiULHL5f0fxCwAA//8DAFBLAQItABQABgAIAAAAIQC2gziS&#10;/gAAAOEBAAATAAAAAAAAAAAAAAAAAAAAAABbQ29udGVudF9UeXBlc10ueG1sUEsBAi0AFAAGAAgA&#10;AAAhADj9If/WAAAAlAEAAAsAAAAAAAAAAAAAAAAALwEAAF9yZWxzLy5yZWxzUEsBAi0AFAAGAAgA&#10;AAAhACaP47qMAgAAlgUAAA4AAAAAAAAAAAAAAAAALgIAAGRycy9lMm9Eb2MueG1sUEsBAi0AFAAG&#10;AAgAAAAhANCRPdXcAAAADwEAAA8AAAAAAAAAAAAAAAAA5gQAAGRycy9kb3ducmV2LnhtbFBLBQYA&#10;AAAABAAEAPMAAADvBQAAAAA=&#10;" fillcolor="#375623 [1609]" strokecolor="#1f4d78 [1604]" strokeweight="1pt"/>
            </w:pict>
          </mc:Fallback>
        </mc:AlternateContent>
      </w:r>
      <w:r w:rsidR="00EE6962" w:rsidRPr="007F485D">
        <w:rPr>
          <w:b/>
          <w:color w:val="FFFFFF" w:themeColor="background1"/>
          <w:sz w:val="28"/>
        </w:rPr>
        <w:t>BEGGING AND PETTY CRIME</w:t>
      </w:r>
    </w:p>
    <w:p w14:paraId="3EB10981" w14:textId="77777777" w:rsidR="00EE6962" w:rsidRPr="007F485D" w:rsidRDefault="00EE6962" w:rsidP="007F485D">
      <w:pPr>
        <w:rPr>
          <w:color w:val="FFFFFF" w:themeColor="background1"/>
          <w:sz w:val="28"/>
        </w:rPr>
      </w:pPr>
      <w:r w:rsidRPr="007F485D">
        <w:rPr>
          <w:noProof/>
          <w:color w:val="FFFFFF" w:themeColor="background1"/>
          <w:lang w:val="en-US"/>
        </w:rPr>
        <w:drawing>
          <wp:inline distT="0" distB="0" distL="0" distR="0" wp14:anchorId="1A8A94EE" wp14:editId="51803A36">
            <wp:extent cx="2402142" cy="1562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screen">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a:ext>
                      </a:extLst>
                    </a:blip>
                    <a:srcRect/>
                    <a:stretch/>
                  </pic:blipFill>
                  <pic:spPr bwMode="auto">
                    <a:xfrm>
                      <a:off x="0" y="0"/>
                      <a:ext cx="2407848" cy="1565811"/>
                    </a:xfrm>
                    <a:prstGeom prst="rect">
                      <a:avLst/>
                    </a:prstGeom>
                    <a:ln>
                      <a:noFill/>
                    </a:ln>
                    <a:extLst>
                      <a:ext uri="{53640926-AAD7-44D8-BBD7-CCE9431645EC}">
                        <a14:shadowObscured xmlns:a14="http://schemas.microsoft.com/office/drawing/2010/main"/>
                      </a:ext>
                    </a:extLst>
                  </pic:spPr>
                </pic:pic>
              </a:graphicData>
            </a:graphic>
          </wp:inline>
        </w:drawing>
      </w:r>
    </w:p>
    <w:p w14:paraId="28C67461" w14:textId="77777777" w:rsidR="00EE6962" w:rsidRPr="007F485D" w:rsidRDefault="00EE6962" w:rsidP="007F485D">
      <w:pPr>
        <w:rPr>
          <w:color w:val="FFFFFF" w:themeColor="background1"/>
          <w:sz w:val="28"/>
        </w:rPr>
      </w:pPr>
      <w:r w:rsidRPr="007F485D">
        <w:rPr>
          <w:color w:val="FFFFFF" w:themeColor="background1"/>
          <w:sz w:val="28"/>
        </w:rPr>
        <w:t>People who have been trafficked for the purpose of begging or committing petty crimes may:</w:t>
      </w:r>
    </w:p>
    <w:p w14:paraId="606B70E6" w14:textId="77777777" w:rsidR="00EE6962" w:rsidRPr="007F485D" w:rsidRDefault="00EE6962" w:rsidP="007F485D">
      <w:pPr>
        <w:rPr>
          <w:color w:val="FFFFFF" w:themeColor="background1"/>
          <w:sz w:val="28"/>
        </w:rPr>
      </w:pPr>
      <w:r w:rsidRPr="007F485D">
        <w:rPr>
          <w:color w:val="FFFFFF" w:themeColor="background1"/>
          <w:sz w:val="28"/>
        </w:rPr>
        <w:t>• Be children, elderly persons or disabled migrants who tend to beg in public places and on public transport</w:t>
      </w:r>
    </w:p>
    <w:p w14:paraId="14D70239" w14:textId="77777777" w:rsidR="00EE6962" w:rsidRPr="007F485D" w:rsidRDefault="00EE6962" w:rsidP="007F485D">
      <w:pPr>
        <w:rPr>
          <w:color w:val="FFFFFF" w:themeColor="background1"/>
          <w:sz w:val="28"/>
        </w:rPr>
      </w:pPr>
      <w:r w:rsidRPr="007F485D">
        <w:rPr>
          <w:color w:val="FFFFFF" w:themeColor="background1"/>
          <w:sz w:val="28"/>
        </w:rPr>
        <w:t>• Be children carrying and/or selling illicit drugs</w:t>
      </w:r>
    </w:p>
    <w:p w14:paraId="177CEFF2" w14:textId="77777777" w:rsidR="00EE6962" w:rsidRPr="007F485D" w:rsidRDefault="00EE6962" w:rsidP="007F485D">
      <w:pPr>
        <w:rPr>
          <w:color w:val="FFFFFF" w:themeColor="background1"/>
          <w:sz w:val="28"/>
        </w:rPr>
      </w:pPr>
      <w:r w:rsidRPr="007F485D">
        <w:rPr>
          <w:color w:val="FFFFFF" w:themeColor="background1"/>
          <w:sz w:val="28"/>
        </w:rPr>
        <w:t>• Have physical impairments that appear to be the result of mutilation</w:t>
      </w:r>
    </w:p>
    <w:p w14:paraId="2F0DC2F9" w14:textId="77777777" w:rsidR="00EE6962" w:rsidRPr="007F485D" w:rsidRDefault="00EE6962" w:rsidP="007F485D">
      <w:pPr>
        <w:rPr>
          <w:color w:val="FFFFFF" w:themeColor="background1"/>
          <w:sz w:val="28"/>
        </w:rPr>
      </w:pPr>
      <w:r w:rsidRPr="007F485D">
        <w:rPr>
          <w:color w:val="FFFFFF" w:themeColor="background1"/>
          <w:sz w:val="28"/>
        </w:rPr>
        <w:t>• Be children of the same nationality or ethnicity who move in large groups with only a few adults</w:t>
      </w:r>
    </w:p>
    <w:p w14:paraId="3DFD9CCE" w14:textId="77777777" w:rsidR="00EE6962" w:rsidRPr="007F485D" w:rsidRDefault="00EE6962" w:rsidP="007F485D">
      <w:pPr>
        <w:rPr>
          <w:color w:val="FFFFFF" w:themeColor="background1"/>
          <w:sz w:val="28"/>
        </w:rPr>
      </w:pPr>
      <w:r w:rsidRPr="007F485D">
        <w:rPr>
          <w:color w:val="FFFFFF" w:themeColor="background1"/>
          <w:sz w:val="28"/>
        </w:rPr>
        <w:t>• Be unaccompanied minors who have been “found” by an adult of the same nationality or ethnicity</w:t>
      </w:r>
    </w:p>
    <w:p w14:paraId="45755637" w14:textId="77777777" w:rsidR="00EE6962" w:rsidRPr="007F485D" w:rsidRDefault="00EE6962" w:rsidP="007F485D">
      <w:pPr>
        <w:rPr>
          <w:color w:val="FFFFFF" w:themeColor="background1"/>
          <w:sz w:val="28"/>
        </w:rPr>
      </w:pPr>
      <w:r w:rsidRPr="007F485D">
        <w:rPr>
          <w:color w:val="FFFFFF" w:themeColor="background1"/>
          <w:sz w:val="28"/>
        </w:rPr>
        <w:t>• Move in groups while travelling on public transport: for example, they may walk up and down the length of trains</w:t>
      </w:r>
    </w:p>
    <w:p w14:paraId="41794B7B" w14:textId="77777777" w:rsidR="00EE6962" w:rsidRPr="007F485D" w:rsidRDefault="00EE6962" w:rsidP="007F485D">
      <w:pPr>
        <w:rPr>
          <w:color w:val="FFFFFF" w:themeColor="background1"/>
          <w:sz w:val="28"/>
        </w:rPr>
      </w:pPr>
      <w:r w:rsidRPr="007F485D">
        <w:rPr>
          <w:color w:val="FFFFFF" w:themeColor="background1"/>
          <w:sz w:val="28"/>
        </w:rPr>
        <w:t>• Participate in the activities of organized criminal gangs</w:t>
      </w:r>
    </w:p>
    <w:p w14:paraId="65517CCE" w14:textId="77777777" w:rsidR="00EE6962" w:rsidRPr="007F485D" w:rsidRDefault="00EE6962" w:rsidP="007F485D">
      <w:pPr>
        <w:rPr>
          <w:color w:val="FFFFFF" w:themeColor="background1"/>
          <w:sz w:val="28"/>
        </w:rPr>
      </w:pPr>
      <w:r w:rsidRPr="007F485D">
        <w:rPr>
          <w:color w:val="FFFFFF" w:themeColor="background1"/>
          <w:sz w:val="28"/>
        </w:rPr>
        <w:t>• Be part of large groups of children who have the same adult guardian</w:t>
      </w:r>
    </w:p>
    <w:p w14:paraId="022DE3D9" w14:textId="77777777" w:rsidR="00EE6962" w:rsidRPr="007F485D" w:rsidRDefault="00EE6962" w:rsidP="007F485D">
      <w:pPr>
        <w:rPr>
          <w:color w:val="FFFFFF" w:themeColor="background1"/>
          <w:sz w:val="28"/>
        </w:rPr>
      </w:pPr>
      <w:r w:rsidRPr="007F485D">
        <w:rPr>
          <w:color w:val="FFFFFF" w:themeColor="background1"/>
          <w:sz w:val="28"/>
        </w:rPr>
        <w:t>• Be punished if they do not collect or steal enough</w:t>
      </w:r>
    </w:p>
    <w:p w14:paraId="358ABCB9" w14:textId="77777777" w:rsidR="00EE6962" w:rsidRPr="007F485D" w:rsidRDefault="00EE6962" w:rsidP="007F485D">
      <w:pPr>
        <w:rPr>
          <w:color w:val="FFFFFF" w:themeColor="background1"/>
          <w:sz w:val="28"/>
        </w:rPr>
      </w:pPr>
      <w:r w:rsidRPr="007F485D">
        <w:rPr>
          <w:color w:val="FFFFFF" w:themeColor="background1"/>
          <w:sz w:val="28"/>
        </w:rPr>
        <w:t>• Live with members of their gang</w:t>
      </w:r>
    </w:p>
    <w:p w14:paraId="2676C43A" w14:textId="77777777" w:rsidR="00EE6962" w:rsidRPr="007F485D" w:rsidRDefault="00EE6962" w:rsidP="007F485D">
      <w:pPr>
        <w:rPr>
          <w:color w:val="FFFFFF" w:themeColor="background1"/>
          <w:sz w:val="28"/>
        </w:rPr>
      </w:pPr>
      <w:r w:rsidRPr="007F485D">
        <w:rPr>
          <w:color w:val="FFFFFF" w:themeColor="background1"/>
          <w:sz w:val="28"/>
        </w:rPr>
        <w:t>• Travel with members of their gang to the country of destination</w:t>
      </w:r>
    </w:p>
    <w:p w14:paraId="3552A655" w14:textId="77777777" w:rsidR="00EE6962" w:rsidRPr="007F485D" w:rsidRDefault="00EE6962" w:rsidP="007F485D">
      <w:pPr>
        <w:rPr>
          <w:color w:val="FFFFFF" w:themeColor="background1"/>
          <w:sz w:val="28"/>
        </w:rPr>
      </w:pPr>
      <w:r w:rsidRPr="007F485D">
        <w:rPr>
          <w:color w:val="FFFFFF" w:themeColor="background1"/>
          <w:sz w:val="28"/>
        </w:rPr>
        <w:t>• Live, as gang members, with adults who are not their parents</w:t>
      </w:r>
    </w:p>
    <w:p w14:paraId="3EC3ECBC" w14:textId="77777777" w:rsidR="00EE6962" w:rsidRPr="007F485D" w:rsidRDefault="00EE6962" w:rsidP="007F485D">
      <w:pPr>
        <w:rPr>
          <w:color w:val="FFFFFF" w:themeColor="background1"/>
          <w:sz w:val="28"/>
        </w:rPr>
      </w:pPr>
      <w:r w:rsidRPr="007F485D">
        <w:rPr>
          <w:color w:val="FFFFFF" w:themeColor="background1"/>
          <w:sz w:val="28"/>
        </w:rPr>
        <w:t>• Move daily in large groups and over considerable distances</w:t>
      </w:r>
    </w:p>
    <w:p w14:paraId="7D5DCAAD" w14:textId="77777777" w:rsidR="00EE6962" w:rsidRPr="007F485D" w:rsidRDefault="00EE6962" w:rsidP="007F485D">
      <w:pPr>
        <w:rPr>
          <w:color w:val="FFFFFF" w:themeColor="background1"/>
          <w:sz w:val="28"/>
        </w:rPr>
      </w:pPr>
      <w:r w:rsidRPr="007F485D">
        <w:rPr>
          <w:color w:val="FFFFFF" w:themeColor="background1"/>
          <w:sz w:val="28"/>
        </w:rPr>
        <w:t>The following might also indicate that people have been trafficked for begging or for committing petty crimes:</w:t>
      </w:r>
    </w:p>
    <w:p w14:paraId="12353BA6" w14:textId="77777777" w:rsidR="00EE6962" w:rsidRPr="007F485D" w:rsidRDefault="00EE6962" w:rsidP="007F485D">
      <w:pPr>
        <w:rPr>
          <w:color w:val="FFFFFF" w:themeColor="background1"/>
          <w:sz w:val="28"/>
        </w:rPr>
      </w:pPr>
      <w:r w:rsidRPr="007F485D">
        <w:rPr>
          <w:color w:val="FFFFFF" w:themeColor="background1"/>
          <w:sz w:val="28"/>
        </w:rPr>
        <w:t>• New forms of gang-related crime appear.</w:t>
      </w:r>
    </w:p>
    <w:p w14:paraId="1F3DF8E4" w14:textId="77777777" w:rsidR="00EE6962" w:rsidRPr="007F485D" w:rsidRDefault="001F41BE" w:rsidP="007F485D">
      <w:pPr>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732992" behindDoc="1" locked="0" layoutInCell="1" allowOverlap="1" wp14:anchorId="3F461BF5" wp14:editId="7FAB66E2">
                <wp:simplePos x="0" y="0"/>
                <wp:positionH relativeFrom="column">
                  <wp:posOffset>-923925</wp:posOffset>
                </wp:positionH>
                <wp:positionV relativeFrom="paragraph">
                  <wp:posOffset>-904875</wp:posOffset>
                </wp:positionV>
                <wp:extent cx="7591425" cy="112395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7591425" cy="11239500"/>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91169" id="Rectangle 34" o:spid="_x0000_s1026" style="position:absolute;margin-left:-72.75pt;margin-top:-71.25pt;width:597.75pt;height:8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49jwIAAJgFAAAOAAAAZHJzL2Uyb0RvYy54bWysVFFPGzEMfp+0/xDlfVyvtDCqXlEFYprE&#10;AAETzyGX9CIlcZakvXa/fk7uelSs2qRpL3d2bH+Ov9ieX26NJhvhgwJb0fJkRImwHGplVxX9/nzz&#10;6TMlITJbMw1WVHQnAr1cfPwwb91MjKEBXQtPEMSGWesq2sToZkUReCMMCyfghEWjBG9YRNWvitqz&#10;FtGNLsaj0VnRgq+dBy5CwNPrzkgXGV9KweO9lEFEoiuKd4v56/P3NX2LxZzNVp65RvH+GuwfbmGY&#10;sph0gLpmkZG1V79BGcU9BJDxhIMpQErFRa4BqylH76p5apgTuRYkJ7iBpvD/YPnd5sETVVf0dEKJ&#10;ZQbf6BFZY3alBcEzJKh1YYZ+T+7B91pAMVW7ld6kP9ZBtpnU3UCq2EbC8fB8elFOxlNKONrKcnx6&#10;MR1l3ou3eOdD/CLAkCRU1OMFMptscxsi5kTXvUtKF0Cr+kZpnZXUKuJKe7Jh+MiMc2HjWQ7Xa/MN&#10;6u4ckw5pc3elkIx8gFakUrvishR3WqQc2j4KiSxhOeOMPCAcJi07U8Nq8becGTAhS6xiwO4BjhVU&#10;podAGnr/FCpyew/Boz9drAseInJmsHEINsqCPwag45C588dbHFCTxFeod9hDHrrhCo7fKHzGWxbi&#10;A/M4TTh3uCHiPX6khrai0EuUNOB/HjtP/tjkaKWkxemsaPixZl5Qor9abH9sqUka56xMpudjVPyh&#10;5fXQYtfmCrA3StxFjmcx+Ue9F6UH84KLZJmyoolZjrkryqPfK1ex2xq4irhYLrMbjrBj8dY+OZ7A&#10;E6upTZ+3L8y7vpcjzsEd7CeZzd61dOebIi0s1xGkyv3+xmvPN45/fv9+VaX9cqhnr7eFuvgFAAD/&#10;/wMAUEsDBBQABgAIAAAAIQBmDfN+3wAAAA8BAAAPAAAAZHJzL2Rvd25yZXYueG1sTI/NTsMwEITv&#10;SLyDtUjcWjsRaasQp0IgOEPgwNGNt0mIf6LYbU2fni0XuM1oR7PfVNtkDTviHAbvJGRLAQxd6/Xg&#10;Ogkf78+LDbAQldPKeIcSvjHAtr6+qlSp/cm94bGJHaMSF0oloY9xKjkPbY9WhaWf0NFt72erItm5&#10;43pWJyq3hudCrLhVg6MPvZrwscd2bA5WQvhE3oyvYT9mL2vzZNPXeZPOUt7epId7YBFT/AvDBZ/Q&#10;oSamnT84HZiRsMjuioKyvyondcmIQtDAHalVvi6A1xX/v6P+AQAA//8DAFBLAQItABQABgAIAAAA&#10;IQC2gziS/gAAAOEBAAATAAAAAAAAAAAAAAAAAAAAAABbQ29udGVudF9UeXBlc10ueG1sUEsBAi0A&#10;FAAGAAgAAAAhADj9If/WAAAAlAEAAAsAAAAAAAAAAAAAAAAALwEAAF9yZWxzLy5yZWxzUEsBAi0A&#10;FAAGAAgAAAAhAEU17j2PAgAAmAUAAA4AAAAAAAAAAAAAAAAALgIAAGRycy9lMm9Eb2MueG1sUEsB&#10;Ai0AFAAGAAgAAAAhAGYN837fAAAADwEAAA8AAAAAAAAAAAAAAAAA6QQAAGRycy9kb3ducmV2Lnht&#10;bFBLBQYAAAAABAAEAPMAAAD1BQAAAAA=&#10;" fillcolor="#375623 [1609]" strokecolor="#1f4d78 [1604]" strokeweight="1pt"/>
            </w:pict>
          </mc:Fallback>
        </mc:AlternateContent>
      </w:r>
      <w:r w:rsidR="00EE6962" w:rsidRPr="007F485D">
        <w:rPr>
          <w:color w:val="FFFFFF" w:themeColor="background1"/>
          <w:sz w:val="28"/>
        </w:rPr>
        <w:t>• There is evidence that the group of suspected victims has moved, over a period of time, through a number of countries.</w:t>
      </w:r>
    </w:p>
    <w:p w14:paraId="27821567" w14:textId="77777777" w:rsidR="00EE6962" w:rsidRDefault="00EE6962" w:rsidP="007F485D">
      <w:pPr>
        <w:rPr>
          <w:color w:val="FFFFFF" w:themeColor="background1"/>
          <w:sz w:val="28"/>
        </w:rPr>
      </w:pPr>
      <w:r w:rsidRPr="007F485D">
        <w:rPr>
          <w:color w:val="FFFFFF" w:themeColor="background1"/>
          <w:sz w:val="28"/>
        </w:rPr>
        <w:t xml:space="preserve">• There is evidence that suspected victims have been involved </w:t>
      </w:r>
      <w:r w:rsidR="001F41BE">
        <w:rPr>
          <w:color w:val="FFFFFF" w:themeColor="background1"/>
          <w:sz w:val="28"/>
        </w:rPr>
        <w:t>in crime.</w:t>
      </w:r>
    </w:p>
    <w:p w14:paraId="447BCA56" w14:textId="77777777" w:rsidR="00EE6962" w:rsidRDefault="00EE6962">
      <w:pPr>
        <w:rPr>
          <w:color w:val="FFFFFF" w:themeColor="background1"/>
          <w:sz w:val="28"/>
        </w:rPr>
      </w:pPr>
      <w:r>
        <w:rPr>
          <w:color w:val="FFFFFF" w:themeColor="background1"/>
          <w:sz w:val="28"/>
        </w:rPr>
        <w:br w:type="page"/>
      </w:r>
    </w:p>
    <w:bookmarkStart w:id="15" w:name="_Toc498363307"/>
    <w:p w14:paraId="5C0E2EBD" w14:textId="77777777" w:rsidR="00EE6962" w:rsidRPr="003F630B" w:rsidRDefault="00EE6962" w:rsidP="003F630B">
      <w:pPr>
        <w:pStyle w:val="Heading1"/>
        <w:rPr>
          <w:b/>
          <w:color w:val="FFFFFF" w:themeColor="background1"/>
        </w:rPr>
      </w:pPr>
      <w:r w:rsidRPr="003F630B">
        <w:rPr>
          <w:b/>
          <w:noProof/>
          <w:color w:val="FFFFFF" w:themeColor="background1"/>
          <w:lang w:val="en-US"/>
        </w:rPr>
        <w:lastRenderedPageBreak/>
        <mc:AlternateContent>
          <mc:Choice Requires="wps">
            <w:drawing>
              <wp:anchor distT="0" distB="0" distL="114300" distR="114300" simplePos="0" relativeHeight="251700224" behindDoc="1" locked="0" layoutInCell="1" allowOverlap="1" wp14:anchorId="6D96E6FB" wp14:editId="51282730">
                <wp:simplePos x="0" y="0"/>
                <wp:positionH relativeFrom="column">
                  <wp:posOffset>-914400</wp:posOffset>
                </wp:positionH>
                <wp:positionV relativeFrom="paragraph">
                  <wp:posOffset>-914400</wp:posOffset>
                </wp:positionV>
                <wp:extent cx="7581900" cy="108585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7581900" cy="108585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D1FCF" id="Rectangle 101" o:spid="_x0000_s1026" style="position:absolute;margin-left:-1in;margin-top:-1in;width:597pt;height:8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lJiAIAAHMFAAAOAAAAZHJzL2Uyb0RvYy54bWysVFFP4zAMfj/p/kOU96PtxGBMdGgCcToJ&#10;AQJOPGdpslZK45yTrdv9+nPSrkyA7uF0L60d25/tL3Yur3atYVuFvgFb8uIk50xZCVVj1yX/+XL7&#10;bcaZD8JWwoBVJd8rz68WX79cdm6uJlCDqRQyArF+3rmS1yG4eZZ5WatW+BNwypJRA7YikIrrrELR&#10;EXprskmen2UdYOUQpPKeTm96I18kfK2VDA9aexWYKTnVFtIX03cVv9niUszXKFzdyKEM8Q9VtKKx&#10;lHSEuhFBsA02H6DaRiJ40OFEQpuB1o1UqQfqpsjfdfNcC6dSL0SOdyNN/v/ByvvtI7KmorvLC86s&#10;aOmSnog2YddGsXhIFHXOz8nz2T3ioHkSY787jW38Uydsl2jdj7SqXWCSDs+ns+IiJ/Yl2Yp8Np1N&#10;SSOg7C3eoQ/fFbQsCiVHqiDxKbZ3PvSuB5eYzoNpqtvGmKTgenVtkG1FvOR8kp8d0I/csthDX3WS&#10;wt6oGGzsk9JEANU5SRnT6KkRT0ipbCh6Uy0q1aehDsYexojUUQKMyJrKG7EHgDjWH7H7/gb/GKrS&#10;5I7B+d8K64PHiJQZbBiD28YCfgZgqKshc+9P5R9RE8UVVHsaD4R+b7yTtw3dz53w4VEgLQpdKi1/&#10;eKCPNtCVHAaJsxrw92fn0Z/ml6ycdbR4Jfe/NgIVZ+aHpcm+KE5P46Ym5XR6PiEFjy2rY4vdtNdA&#10;106zS9UlMfoHcxA1QvtKb8QyZiWTsJJyl1wGPCjXoX8Q6JWRarlMbrSdToQ7++xkBI+sxvl72b0K&#10;dMOQBhrwezgsqZi/m9XeN0ZaWG4C6CYN8huvA9+02WlwhlcoPh3HevJ6eysXfwAAAP//AwBQSwME&#10;FAAGAAgAAAAhAMQxcLPeAAAADwEAAA8AAABkcnMvZG93bnJldi54bWxMj0FPwzAMhe9I/IfISNy2&#10;pKgrUJpOgEAcJk1iIM5pa9qKxqmSrC3/Hu8C3J7tp+fvFdvFDmJCH3pHGpK1AoFUu6anVsP72/Pq&#10;BkSIhhozOEIN3xhgW56fFSZv3EyvOB1iKziEQm40dDGOuZSh7tCasHYjEt8+nbcm8uhb2Xgzc7gd&#10;5JVSmbSmJ/7QmREfO6y/DkerwSfTzk3Xt4n/8Puq3r3MD0/prPXlxXJ/ByLiEv/McMJndCiZqXJH&#10;aoIYNKySNOUy8VedPGqjeFex2mSZAlkW8n+P8gcAAP//AwBQSwECLQAUAAYACAAAACEAtoM4kv4A&#10;AADhAQAAEwAAAAAAAAAAAAAAAAAAAAAAW0NvbnRlbnRfVHlwZXNdLnhtbFBLAQItABQABgAIAAAA&#10;IQA4/SH/1gAAAJQBAAALAAAAAAAAAAAAAAAAAC8BAABfcmVscy8ucmVsc1BLAQItABQABgAIAAAA&#10;IQDluZlJiAIAAHMFAAAOAAAAAAAAAAAAAAAAAC4CAABkcnMvZTJvRG9jLnhtbFBLAQItABQABgAI&#10;AAAAIQDEMXCz3gAAAA8BAAAPAAAAAAAAAAAAAAAAAOIEAABkcnMvZG93bnJldi54bWxQSwUGAAAA&#10;AAQABADzAAAA7QUAAAAA&#10;" fillcolor="#002060" strokecolor="#1f4d78 [1604]" strokeweight="1pt"/>
            </w:pict>
          </mc:Fallback>
        </mc:AlternateContent>
      </w:r>
      <w:r w:rsidRPr="003F630B">
        <w:rPr>
          <w:b/>
          <w:color w:val="FFFFFF" w:themeColor="background1"/>
        </w:rPr>
        <w:t>Engaging with the Bible</w:t>
      </w:r>
      <w:bookmarkEnd w:id="15"/>
      <w:r w:rsidRPr="003F630B">
        <w:rPr>
          <w:b/>
          <w:color w:val="FFFFFF" w:themeColor="background1"/>
        </w:rPr>
        <w:t xml:space="preserve"> </w:t>
      </w:r>
    </w:p>
    <w:p w14:paraId="2723FF46" w14:textId="77777777" w:rsidR="00EE6962" w:rsidRPr="007A18FB" w:rsidRDefault="00EE6962" w:rsidP="007A18FB">
      <w:pPr>
        <w:rPr>
          <w:color w:val="FFFFFF" w:themeColor="background1"/>
          <w:sz w:val="28"/>
        </w:rPr>
      </w:pPr>
      <w:r w:rsidRPr="007A18FB">
        <w:rPr>
          <w:color w:val="FFFFFF" w:themeColor="background1"/>
          <w:sz w:val="28"/>
        </w:rPr>
        <w:t xml:space="preserve">Below are three passages from the Bible which contain stories which can help us reflect on issues of human trafficking today. Each passage is followed by some suggested questions for discussion. </w:t>
      </w:r>
    </w:p>
    <w:p w14:paraId="2B04E883" w14:textId="77777777" w:rsidR="00EE6962" w:rsidRPr="007A18FB" w:rsidRDefault="00EE6962" w:rsidP="007A18FB">
      <w:pPr>
        <w:rPr>
          <w:i/>
          <w:color w:val="FFFFFF" w:themeColor="background1"/>
          <w:sz w:val="28"/>
        </w:rPr>
      </w:pPr>
      <w:proofErr w:type="gramStart"/>
      <w:r w:rsidRPr="007A18FB">
        <w:rPr>
          <w:i/>
          <w:color w:val="FFFFFF" w:themeColor="background1"/>
          <w:sz w:val="28"/>
        </w:rPr>
        <w:t>Genesis  37</w:t>
      </w:r>
      <w:proofErr w:type="gramEnd"/>
      <w:r w:rsidRPr="007A18FB">
        <w:rPr>
          <w:i/>
          <w:color w:val="FFFFFF" w:themeColor="background1"/>
          <w:sz w:val="28"/>
        </w:rPr>
        <w:t>: 23-24</w:t>
      </w:r>
    </w:p>
    <w:p w14:paraId="7658B963" w14:textId="77777777" w:rsidR="00EE6962" w:rsidRPr="007A18FB" w:rsidRDefault="00EE6962" w:rsidP="007A18FB">
      <w:pPr>
        <w:rPr>
          <w:color w:val="FFFFFF" w:themeColor="background1"/>
          <w:sz w:val="28"/>
        </w:rPr>
      </w:pPr>
    </w:p>
    <w:p w14:paraId="44CCF5F6" w14:textId="77777777" w:rsidR="00EE6962" w:rsidRPr="007A18FB" w:rsidRDefault="00EE6962" w:rsidP="007A18FB">
      <w:pPr>
        <w:rPr>
          <w:color w:val="FFFFFF" w:themeColor="background1"/>
          <w:sz w:val="28"/>
        </w:rPr>
      </w:pPr>
      <w:r w:rsidRPr="007A18FB">
        <w:rPr>
          <w:noProof/>
          <w:color w:val="FFFFFF" w:themeColor="background1"/>
          <w:lang w:val="en-US"/>
        </w:rPr>
        <w:drawing>
          <wp:inline distT="0" distB="0" distL="0" distR="0" wp14:anchorId="0C744DF5" wp14:editId="64DF6A99">
            <wp:extent cx="5467350" cy="39708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74336" cy="3975932"/>
                    </a:xfrm>
                    <a:prstGeom prst="rect">
                      <a:avLst/>
                    </a:prstGeom>
                    <a:ln>
                      <a:noFill/>
                    </a:ln>
                    <a:extLst>
                      <a:ext uri="{53640926-AAD7-44D8-BBD7-CCE9431645EC}">
                        <a14:shadowObscured xmlns:a14="http://schemas.microsoft.com/office/drawing/2010/main"/>
                      </a:ext>
                    </a:extLst>
                  </pic:spPr>
                </pic:pic>
              </a:graphicData>
            </a:graphic>
          </wp:inline>
        </w:drawing>
      </w:r>
    </w:p>
    <w:p w14:paraId="0604C6E5" w14:textId="77777777" w:rsidR="00EE6962" w:rsidRPr="007A18FB" w:rsidRDefault="00EE6962" w:rsidP="007A18FB">
      <w:pPr>
        <w:rPr>
          <w:color w:val="FFFFFF" w:themeColor="background1"/>
          <w:sz w:val="28"/>
        </w:rPr>
      </w:pPr>
      <w:r w:rsidRPr="007A18FB">
        <w:rPr>
          <w:color w:val="FFFFFF" w:themeColor="background1"/>
          <w:sz w:val="28"/>
        </w:rPr>
        <w:t>So when Joseph came to his brothers, they stripped him of his robe, the long robe with sleeves that he wore; and they took him and threw him into a pit. The pit was empty; there was no water in it.</w:t>
      </w:r>
    </w:p>
    <w:p w14:paraId="004F0195" w14:textId="77777777" w:rsidR="00EE6962" w:rsidRPr="007A18FB" w:rsidRDefault="00EE6962" w:rsidP="007A18FB">
      <w:pPr>
        <w:rPr>
          <w:color w:val="FFFFFF" w:themeColor="background1"/>
          <w:sz w:val="28"/>
        </w:rPr>
      </w:pPr>
      <w:r w:rsidRPr="007A18FB">
        <w:rPr>
          <w:color w:val="FFFFFF" w:themeColor="background1"/>
          <w:sz w:val="28"/>
        </w:rPr>
        <w:t>Then they sat down to eat; and looking up they saw a caravan of Ishmaelites coming from Gilead, with their camels carrying gum, balm, and resin, on their way to carry it down to Egypt. Then Judah said to his brothers, ‘What profit is there if we kill our brother and conceal his blood?  Come, let us sell him to the Ishmaelites, and not lay our hands on him, for he is our brother, our own flesh.’ And his brothers agreed. When some Midianite traders passed by, they drew Joseph up, lifting him out of the pit, and sold him to the Ishmaelites for twenty pieces of silver. And they took Joseph to Egypt.</w:t>
      </w:r>
    </w:p>
    <w:p w14:paraId="71FC620E" w14:textId="77777777" w:rsidR="00EE6962" w:rsidRPr="007A18FB" w:rsidRDefault="00EE6962" w:rsidP="007A18FB">
      <w:pPr>
        <w:rPr>
          <w:color w:val="FFFFFF" w:themeColor="background1"/>
          <w:sz w:val="28"/>
        </w:rPr>
      </w:pPr>
      <w:r w:rsidRPr="00120B15">
        <w:rPr>
          <w:noProof/>
          <w:color w:val="FFFFFF" w:themeColor="background1"/>
          <w:sz w:val="28"/>
          <w:lang w:val="en-US"/>
        </w:rPr>
        <w:lastRenderedPageBreak/>
        <mc:AlternateContent>
          <mc:Choice Requires="wps">
            <w:drawing>
              <wp:anchor distT="0" distB="0" distL="114300" distR="114300" simplePos="0" relativeHeight="251701248" behindDoc="1" locked="0" layoutInCell="1" allowOverlap="1" wp14:anchorId="6A094B11" wp14:editId="0191C311">
                <wp:simplePos x="0" y="0"/>
                <wp:positionH relativeFrom="column">
                  <wp:posOffset>-933450</wp:posOffset>
                </wp:positionH>
                <wp:positionV relativeFrom="paragraph">
                  <wp:posOffset>-1533526</wp:posOffset>
                </wp:positionV>
                <wp:extent cx="7658100" cy="113252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7658100" cy="1132522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1149B" id="Rectangle 103" o:spid="_x0000_s1026" style="position:absolute;margin-left:-73.5pt;margin-top:-120.75pt;width:603pt;height:891.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E/iwIAAHMFAAAOAAAAZHJzL2Uyb0RvYy54bWysVEtPGzEQvlfqf7B8L/uA8IjYoAhEVQkB&#10;AirOjtdOVvJ63LGTTfrrO/ZulghQD1VzcGZ2Zr55z+XVtjVso9A3YCteHOWcKSuhbuyy4j9fbr+d&#10;c+aDsLUwYFXFd8rzq9nXL5edm6oSVmBqhYxArJ92ruKrENw0y7xcqVb4I3DKklADtiIQi8usRtER&#10;emuyMs9Psw6wdghSeU9fb3ohnyV8rZUMD1p7FZipOMUW0ovpXcQ3m12K6RKFWzVyCEP8QxStaCw5&#10;HaFuRBBsjc0HqLaRCB50OJLQZqB1I1XKgbIp8nfZPK+EUykXKo53Y5n8/4OV95tHZE1NvcuPObOi&#10;pSY9UdmEXRrF4kcqUef8lDSf3SMOnCcy5rvV2MZ/yoRtU1l3Y1nVNjBJH89OJ+dFTtWXJCuK43JS&#10;lpMIm73ZO/Thu4KWRaLiSBGkeorNnQ+96l4luvNgmvq2MSYxuFxcG2QbEZucl/lp6iuhH6hlMYc+&#10;6kSFnVHR2NgnpakAFGeZPKbRUyOekFLZUPSilahV72aS02/IYbRIGSXAiKwpvBF7AIhj/RG7z2/Q&#10;j6YqTe5onP8tsN54tEiewYbRuG0s4GcAhrIaPPf6FP5BaSK5gHpH44HQ74138rah/twJHx4F0qJQ&#10;U2n5wwM92kBXcRgozlaAvz/7HvVpfknKWUeLV3H/ay1QcWZ+WJrsi+LkJG5qYk4mZyUxeChZHErs&#10;ur0GantBZ8bJREb9YPakRmhf6UbMo1cSCSvJd8VlwD1zHfqDQFdGqvk8qdF2OhHu7LOTETxWNc7f&#10;y/ZVoBuGNNCA38N+ScX03az2utHSwnwdQDdpkN/qOtSbNjsNznCF4uk45JPW262c/QEAAP//AwBQ&#10;SwMEFAAGAAgAAAAhABxzT6LjAAAADwEAAA8AAABkcnMvZG93bnJldi54bWxMj8FOwzAQRO9I/IO1&#10;SNxax1HS0hCnAgTiUAmJgjg78ZJExHZku0n4e7ancpvdHc2+KfeLGdiEPvTOShDrBBjaxunethI+&#10;P15Wd8BCVFarwVmU8IsB9tX1VakK7Wb7jtMxtoxCbCiUhC7GseA8NB0aFdZuREu3b+eNijT6lmuv&#10;Zgo3A0+TZMON6i196NSITx02P8eTkeDFdHDTdif8l3+rm8Pr/PiczVLe3iwP98AiLvFihjM+oUNF&#10;TLU7WR3YIGElsi2ViaTSTOTAzp4k39GuJpVnaQK8Kvn/HtUfAAAA//8DAFBLAQItABQABgAIAAAA&#10;IQC2gziS/gAAAOEBAAATAAAAAAAAAAAAAAAAAAAAAABbQ29udGVudF9UeXBlc10ueG1sUEsBAi0A&#10;FAAGAAgAAAAhADj9If/WAAAAlAEAAAsAAAAAAAAAAAAAAAAALwEAAF9yZWxzLy5yZWxzUEsBAi0A&#10;FAAGAAgAAAAhAEw9oT+LAgAAcwUAAA4AAAAAAAAAAAAAAAAALgIAAGRycy9lMm9Eb2MueG1sUEsB&#10;Ai0AFAAGAAgAAAAhABxzT6LjAAAADwEAAA8AAAAAAAAAAAAAAAAA5QQAAGRycy9kb3ducmV2Lnht&#10;bFBLBQYAAAAABAAEAPMAAAD1BQAAAAA=&#10;" fillcolor="#002060" strokecolor="#1f4d78 [1604]" strokeweight="1pt"/>
            </w:pict>
          </mc:Fallback>
        </mc:AlternateContent>
      </w:r>
      <w:r w:rsidRPr="007A18FB">
        <w:rPr>
          <w:color w:val="FFFFFF" w:themeColor="background1"/>
          <w:sz w:val="28"/>
        </w:rPr>
        <w:t>When Reuben returned to the pit and saw that Joseph was not in the pit, he tore his clothes. He returned to his brothers, and said, ‘The boy is gone; and I, where can I turn?’ Then they took Joseph’s robe, slaughtered a goat, and dipped the robe in the blood. They had the long robe with sleeves taken to their father, and they said, ‘This we have found; see now whether it is your son’s robe or not.’ He recognized it, and said, ‘It is my son’s robe! A wild animal has devoured him; Joseph is without doubt torn to pieces.’ Then Jacob tore his garments, and put sackcloth on his loins, and mourned for his son for many days.</w:t>
      </w:r>
    </w:p>
    <w:p w14:paraId="7A4AA460" w14:textId="77777777" w:rsidR="00EE6962" w:rsidRPr="007A18FB" w:rsidRDefault="00EE6962" w:rsidP="007A18FB">
      <w:pPr>
        <w:rPr>
          <w:color w:val="FFFFFF" w:themeColor="background1"/>
          <w:sz w:val="28"/>
        </w:rPr>
      </w:pPr>
    </w:p>
    <w:p w14:paraId="1C90F7AE" w14:textId="77777777" w:rsidR="00EE6962" w:rsidRPr="007A18FB" w:rsidRDefault="00EE6962" w:rsidP="007A18FB">
      <w:pPr>
        <w:rPr>
          <w:i/>
          <w:color w:val="FFFFFF" w:themeColor="background1"/>
          <w:sz w:val="28"/>
        </w:rPr>
      </w:pPr>
      <w:r w:rsidRPr="007A18FB">
        <w:rPr>
          <w:i/>
          <w:color w:val="FFFFFF" w:themeColor="background1"/>
          <w:sz w:val="28"/>
        </w:rPr>
        <w:t>Some things to think about:</w:t>
      </w:r>
    </w:p>
    <w:p w14:paraId="007A8AFB" w14:textId="77777777" w:rsidR="00EE6962" w:rsidRPr="007A18FB" w:rsidRDefault="00EE6962" w:rsidP="007971D1">
      <w:pPr>
        <w:numPr>
          <w:ilvl w:val="0"/>
          <w:numId w:val="6"/>
        </w:numPr>
        <w:spacing w:after="200" w:line="276" w:lineRule="auto"/>
        <w:contextualSpacing/>
        <w:rPr>
          <w:color w:val="FFFFFF" w:themeColor="background1"/>
          <w:sz w:val="28"/>
        </w:rPr>
      </w:pPr>
      <w:r w:rsidRPr="007A18FB">
        <w:rPr>
          <w:color w:val="FFFFFF" w:themeColor="background1"/>
          <w:sz w:val="28"/>
        </w:rPr>
        <w:t>What of motives do the brothers have for selling Joseph into slavery? (You could also read the rest of the story in context if you wanted to explore this more deeply)</w:t>
      </w:r>
    </w:p>
    <w:p w14:paraId="78327E92" w14:textId="77777777" w:rsidR="00EE6962" w:rsidRPr="007A18FB" w:rsidRDefault="00EE6962" w:rsidP="007971D1">
      <w:pPr>
        <w:numPr>
          <w:ilvl w:val="0"/>
          <w:numId w:val="6"/>
        </w:numPr>
        <w:spacing w:after="200" w:line="276" w:lineRule="auto"/>
        <w:contextualSpacing/>
        <w:rPr>
          <w:color w:val="FFFFFF" w:themeColor="background1"/>
          <w:sz w:val="28"/>
        </w:rPr>
      </w:pPr>
      <w:r w:rsidRPr="007A18FB">
        <w:rPr>
          <w:color w:val="FFFFFF" w:themeColor="background1"/>
          <w:sz w:val="28"/>
        </w:rPr>
        <w:t>What do you think about the role of lies and deceit in human slavery?</w:t>
      </w:r>
    </w:p>
    <w:p w14:paraId="442E9A81" w14:textId="77777777" w:rsidR="00EE6962" w:rsidRPr="007A18FB" w:rsidRDefault="00EE6962" w:rsidP="007971D1">
      <w:pPr>
        <w:numPr>
          <w:ilvl w:val="0"/>
          <w:numId w:val="6"/>
        </w:numPr>
        <w:spacing w:after="200" w:line="276" w:lineRule="auto"/>
        <w:contextualSpacing/>
        <w:rPr>
          <w:color w:val="FFFFFF" w:themeColor="background1"/>
          <w:sz w:val="28"/>
        </w:rPr>
      </w:pPr>
      <w:r w:rsidRPr="007A18FB">
        <w:rPr>
          <w:color w:val="FFFFFF" w:themeColor="background1"/>
          <w:sz w:val="28"/>
        </w:rPr>
        <w:t>How do you think Joseph felt about what was happening to him?</w:t>
      </w:r>
    </w:p>
    <w:p w14:paraId="4AEA28CB" w14:textId="77777777" w:rsidR="00EE6962" w:rsidRPr="007A18FB" w:rsidRDefault="00EE6962" w:rsidP="007971D1">
      <w:pPr>
        <w:numPr>
          <w:ilvl w:val="0"/>
          <w:numId w:val="6"/>
        </w:numPr>
        <w:spacing w:after="200" w:line="276" w:lineRule="auto"/>
        <w:contextualSpacing/>
        <w:rPr>
          <w:color w:val="FFFFFF" w:themeColor="background1"/>
          <w:sz w:val="28"/>
        </w:rPr>
      </w:pPr>
      <w:r w:rsidRPr="007A18FB">
        <w:rPr>
          <w:color w:val="FFFFFF" w:themeColor="background1"/>
          <w:sz w:val="28"/>
        </w:rPr>
        <w:t>How you think Reuben and Jacob felt about the story they were told?</w:t>
      </w:r>
    </w:p>
    <w:p w14:paraId="142BDD19" w14:textId="77777777" w:rsidR="00EE6962" w:rsidRPr="007A18FB" w:rsidRDefault="00EE6962" w:rsidP="007971D1">
      <w:pPr>
        <w:numPr>
          <w:ilvl w:val="0"/>
          <w:numId w:val="6"/>
        </w:numPr>
        <w:spacing w:after="200" w:line="276" w:lineRule="auto"/>
        <w:contextualSpacing/>
        <w:rPr>
          <w:color w:val="FFFFFF" w:themeColor="background1"/>
          <w:sz w:val="28"/>
        </w:rPr>
      </w:pPr>
      <w:r w:rsidRPr="007A18FB">
        <w:rPr>
          <w:color w:val="FFFFFF" w:themeColor="background1"/>
          <w:sz w:val="28"/>
        </w:rPr>
        <w:t>Imagine re-telling this story from the point of view of the traders.</w:t>
      </w:r>
    </w:p>
    <w:p w14:paraId="71CDCA64" w14:textId="77777777" w:rsidR="00EE6962" w:rsidRPr="007A18FB" w:rsidRDefault="00EE6962" w:rsidP="007971D1">
      <w:pPr>
        <w:numPr>
          <w:ilvl w:val="0"/>
          <w:numId w:val="6"/>
        </w:numPr>
        <w:spacing w:after="200" w:line="276" w:lineRule="auto"/>
        <w:contextualSpacing/>
        <w:rPr>
          <w:color w:val="FFFFFF" w:themeColor="background1"/>
          <w:sz w:val="28"/>
        </w:rPr>
      </w:pPr>
      <w:r w:rsidRPr="007A18FB">
        <w:rPr>
          <w:color w:val="FFFFFF" w:themeColor="background1"/>
          <w:sz w:val="28"/>
        </w:rPr>
        <w:t>How might this story help us engage with issues of human trafficking today?</w:t>
      </w:r>
    </w:p>
    <w:p w14:paraId="7EDA5503" w14:textId="77777777" w:rsidR="00EE6962" w:rsidRPr="007A18FB" w:rsidRDefault="00EE6962" w:rsidP="007A18FB">
      <w:pPr>
        <w:rPr>
          <w:color w:val="FFFFFF" w:themeColor="background1"/>
          <w:sz w:val="28"/>
        </w:rPr>
      </w:pPr>
    </w:p>
    <w:p w14:paraId="18FC4981" w14:textId="77777777" w:rsidR="00EE6962" w:rsidRPr="007A18FB" w:rsidRDefault="00EE6962" w:rsidP="007A18FB">
      <w:pPr>
        <w:rPr>
          <w:i/>
          <w:color w:val="FFFFFF" w:themeColor="background1"/>
          <w:sz w:val="32"/>
        </w:rPr>
      </w:pPr>
    </w:p>
    <w:p w14:paraId="219CA59E" w14:textId="77777777" w:rsidR="00EE6962" w:rsidRPr="007A18FB" w:rsidRDefault="00EE6962" w:rsidP="007A18FB">
      <w:pPr>
        <w:rPr>
          <w:i/>
          <w:color w:val="FFFFFF" w:themeColor="background1"/>
          <w:sz w:val="32"/>
        </w:rPr>
      </w:pPr>
    </w:p>
    <w:p w14:paraId="118A6A61" w14:textId="77777777" w:rsidR="00EE6962" w:rsidRPr="007A18FB" w:rsidRDefault="00EE6962" w:rsidP="007A18FB">
      <w:pPr>
        <w:rPr>
          <w:i/>
          <w:color w:val="FFFFFF" w:themeColor="background1"/>
          <w:sz w:val="32"/>
        </w:rPr>
      </w:pPr>
    </w:p>
    <w:p w14:paraId="061FC5C3" w14:textId="77777777" w:rsidR="00EE6962" w:rsidRDefault="00EE6962" w:rsidP="00A141F6">
      <w:pPr>
        <w:tabs>
          <w:tab w:val="left" w:pos="2160"/>
        </w:tabs>
        <w:rPr>
          <w:i/>
          <w:color w:val="FFFFFF" w:themeColor="background1"/>
          <w:sz w:val="32"/>
        </w:rPr>
      </w:pPr>
      <w:r>
        <w:rPr>
          <w:i/>
          <w:color w:val="FFFFFF" w:themeColor="background1"/>
          <w:sz w:val="32"/>
        </w:rPr>
        <w:tab/>
      </w:r>
    </w:p>
    <w:p w14:paraId="0BF27800" w14:textId="77777777" w:rsidR="00EE6962" w:rsidRDefault="00EE6962">
      <w:pPr>
        <w:rPr>
          <w:i/>
          <w:color w:val="FFFFFF" w:themeColor="background1"/>
          <w:sz w:val="32"/>
        </w:rPr>
      </w:pPr>
      <w:r>
        <w:rPr>
          <w:i/>
          <w:color w:val="FFFFFF" w:themeColor="background1"/>
          <w:sz w:val="32"/>
        </w:rPr>
        <w:br w:type="page"/>
      </w:r>
    </w:p>
    <w:p w14:paraId="6FF24747" w14:textId="77777777" w:rsidR="00EE6962" w:rsidRPr="007A18FB" w:rsidRDefault="00EE6962" w:rsidP="00A141F6">
      <w:pPr>
        <w:tabs>
          <w:tab w:val="left" w:pos="2685"/>
        </w:tabs>
        <w:jc w:val="both"/>
        <w:rPr>
          <w:i/>
          <w:color w:val="FFFFFF" w:themeColor="background1"/>
          <w:sz w:val="32"/>
        </w:rPr>
      </w:pPr>
      <w:r>
        <w:rPr>
          <w:noProof/>
          <w:sz w:val="28"/>
          <w:lang w:val="en-US"/>
        </w:rPr>
        <w:lastRenderedPageBreak/>
        <mc:AlternateContent>
          <mc:Choice Requires="wps">
            <w:drawing>
              <wp:anchor distT="0" distB="0" distL="114300" distR="114300" simplePos="0" relativeHeight="251702272" behindDoc="1" locked="0" layoutInCell="1" allowOverlap="1" wp14:anchorId="4FF50844" wp14:editId="064AEF2D">
                <wp:simplePos x="0" y="0"/>
                <wp:positionH relativeFrom="column">
                  <wp:posOffset>-904875</wp:posOffset>
                </wp:positionH>
                <wp:positionV relativeFrom="paragraph">
                  <wp:posOffset>-914400</wp:posOffset>
                </wp:positionV>
                <wp:extent cx="7543800" cy="1205865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7543800" cy="120586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B4F9D" id="Rectangle 104" o:spid="_x0000_s1026" style="position:absolute;margin-left:-71.25pt;margin-top:-1in;width:594pt;height:94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ljQIAAHMFAAAOAAAAZHJzL2Uyb0RvYy54bWysVMFu2zAMvQ/YPwi6r3aypO2COEWQosOA&#10;oi3aDj0rshQbkEWNUuJkXz9KdtygLXYYloMimuQj+URyfrVvDNsp9DXYgo/Ocs6UlVDWdlPwn883&#10;Xy4580HYUhiwquAH5fnV4vOneetmagwVmFIhIxDrZ60reBWCm2WZl5VqhD8DpywpNWAjAom4yUoU&#10;LaE3Jhvn+XnWApYOQSrv6et1p+SLhK+1kuFea68CMwWn3EI6MZ3reGaLuZhtULiqln0a4h+yaERt&#10;KegAdS2CYFus30E1tUTwoMOZhCYDrWupUg1UzSh/U81TJZxKtRA53g00+f8HK+92D8jqkt4un3Bm&#10;RUOP9Ei0CbsxisWPRFHr/Iwsn9wD9pKna6x3r7GJ/1QJ2ydaDwOtah+YpI8X08nXy5zYl6QbjfPp&#10;5fk0MZ+9+jv04buChsVLwZEySHyK3a0PFJNMjyYxnAdTlze1MUnAzXplkO1EfOR8nJ8f0U/MslhD&#10;l3W6hYNR0dnYR6WJAMpznCKm1lMDnpBS2TDqVJUoVRdmmtMvUkOJDR5JSoARWVN6A3YPENv6PXYH&#10;09tHV5U6d3DO/5ZY5zx4pMhgw+Dc1BbwIwBDVfWRO3tK/4SaeF1DeaD2QOjmxjt5U9P73AofHgTS&#10;oNCj0vCHezq0gbbg0N84qwB/f/Q92lP/kpazlgav4P7XVqDizPyw1NnfRpNJnNQkTKYXYxLwVLM+&#10;1dhtswJ69hGtGSfTNdoHc7xqhOaFdsQyRiWVsJJiF1wGPAqr0C0E2jJSLZfJjKbTiXBrn5yM4JHV&#10;2H/P+xeBrm/SQA1+B8chFbM3vdrZRk8Ly20AXadGfuW155smOzVOv4Xi6jiVk9Xrrlz8AQAA//8D&#10;AFBLAwQUAAYACAAAACEAWcoVz+EAAAAPAQAADwAAAGRycy9kb3ducmV2LnhtbEyPQU/DMAyF70j8&#10;h8hI3La0U8ugNJ0AgThMQmIgzmlj2orGqZKsLf8ejwvcnu2n5++Vu8UOYkIfekcK0nUCAqlxpqdW&#10;wfvb0+oaRIiajB4coYJvDLCrzs9KXRg30ytOh9gKDqFQaAVdjGMhZWg6tDqs3YjEt0/nrY48+lYa&#10;r2cOt4PcJMmVtLon/tDpER86bL4OR6vAp9PeTdub1H/4l7rZP8/3j9ms1OXFcncLIuIS/8xwwmd0&#10;qJipdkcyQQwKVmm2ydn7qzKudfIkWc67mtU2zxOQVSn/96h+AAAA//8DAFBLAQItABQABgAIAAAA&#10;IQC2gziS/gAAAOEBAAATAAAAAAAAAAAAAAAAAAAAAABbQ29udGVudF9UeXBlc10ueG1sUEsBAi0A&#10;FAAGAAgAAAAhADj9If/WAAAAlAEAAAsAAAAAAAAAAAAAAAAALwEAAF9yZWxzLy5yZWxzUEsBAi0A&#10;FAAGAAgAAAAhAH8DnyWNAgAAcwUAAA4AAAAAAAAAAAAAAAAALgIAAGRycy9lMm9Eb2MueG1sUEsB&#10;Ai0AFAAGAAgAAAAhAFnKFc/hAAAADwEAAA8AAAAAAAAAAAAAAAAA5wQAAGRycy9kb3ducmV2Lnht&#10;bFBLBQYAAAAABAAEAPMAAAD1BQAAAAA=&#10;" fillcolor="#002060" strokecolor="#1f4d78 [1604]" strokeweight="1pt"/>
            </w:pict>
          </mc:Fallback>
        </mc:AlternateContent>
      </w:r>
      <w:r w:rsidRPr="007A18FB">
        <w:rPr>
          <w:i/>
          <w:color w:val="FFFFFF" w:themeColor="background1"/>
          <w:sz w:val="32"/>
        </w:rPr>
        <w:t>Judges 19. 22; 25-28</w:t>
      </w:r>
    </w:p>
    <w:p w14:paraId="3CA5603C" w14:textId="77777777" w:rsidR="00EE6962" w:rsidRPr="007A18FB" w:rsidRDefault="00EE6962" w:rsidP="007A18FB">
      <w:pPr>
        <w:rPr>
          <w:sz w:val="28"/>
        </w:rPr>
      </w:pPr>
    </w:p>
    <w:p w14:paraId="2F69B7F0" w14:textId="77777777" w:rsidR="00EE6962" w:rsidRPr="007A18FB" w:rsidRDefault="00EE6962" w:rsidP="007A18FB">
      <w:pPr>
        <w:rPr>
          <w:sz w:val="28"/>
        </w:rPr>
      </w:pPr>
      <w:r w:rsidRPr="007A18FB">
        <w:rPr>
          <w:noProof/>
          <w:lang w:val="en-US"/>
        </w:rPr>
        <w:drawing>
          <wp:inline distT="0" distB="0" distL="0" distR="0" wp14:anchorId="03C64175" wp14:editId="67C9CA24">
            <wp:extent cx="6010275" cy="30002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screen">
                      <a:extLst>
                        <a:ext uri="{BEBA8EAE-BF5A-486C-A8C5-ECC9F3942E4B}">
                          <a14:imgProps xmlns:a14="http://schemas.microsoft.com/office/drawing/2010/main">
                            <a14:imgLayer r:embed="rId62">
                              <a14:imgEffect>
                                <a14:colorTemperature colorTemp="4700"/>
                              </a14:imgEffect>
                            </a14:imgLayer>
                          </a14:imgProps>
                        </a:ext>
                        <a:ext uri="{28A0092B-C50C-407E-A947-70E740481C1C}">
                          <a14:useLocalDpi xmlns:a14="http://schemas.microsoft.com/office/drawing/2010/main"/>
                        </a:ext>
                      </a:extLst>
                    </a:blip>
                    <a:srcRect/>
                    <a:stretch/>
                  </pic:blipFill>
                  <pic:spPr bwMode="auto">
                    <a:xfrm>
                      <a:off x="0" y="0"/>
                      <a:ext cx="6018300" cy="3004218"/>
                    </a:xfrm>
                    <a:prstGeom prst="rect">
                      <a:avLst/>
                    </a:prstGeom>
                    <a:ln>
                      <a:noFill/>
                    </a:ln>
                    <a:extLst>
                      <a:ext uri="{53640926-AAD7-44D8-BBD7-CCE9431645EC}">
                        <a14:shadowObscured xmlns:a14="http://schemas.microsoft.com/office/drawing/2010/main"/>
                      </a:ext>
                    </a:extLst>
                  </pic:spPr>
                </pic:pic>
              </a:graphicData>
            </a:graphic>
          </wp:inline>
        </w:drawing>
      </w:r>
    </w:p>
    <w:p w14:paraId="05C23960" w14:textId="77777777" w:rsidR="00EE6962" w:rsidRPr="007A18FB" w:rsidRDefault="00EE6962" w:rsidP="007A18FB">
      <w:pPr>
        <w:rPr>
          <w:color w:val="FFFFFF" w:themeColor="background1"/>
          <w:sz w:val="28"/>
        </w:rPr>
      </w:pPr>
      <w:r w:rsidRPr="007A18FB">
        <w:rPr>
          <w:color w:val="FFFFFF" w:themeColor="background1"/>
          <w:sz w:val="28"/>
        </w:rPr>
        <w:t>While they were enjoying themselves, the men of the city, a depraved lot, surrounded the house, and started pounding on the door.... So the man seized his concubine, and put her out to them. They wantonly raped her, and abused her all through the night until the morning. And as the dawn began to break, they let her go. As morning appeared, the woman came and fell down at the door of the man’s house where her master was, until it was light.</w:t>
      </w:r>
    </w:p>
    <w:p w14:paraId="071FBA6C" w14:textId="77777777" w:rsidR="00EE6962" w:rsidRPr="007A18FB" w:rsidRDefault="00EE6962" w:rsidP="007A18FB">
      <w:pPr>
        <w:rPr>
          <w:color w:val="FFFFFF" w:themeColor="background1"/>
          <w:sz w:val="28"/>
        </w:rPr>
      </w:pPr>
      <w:r w:rsidRPr="007A18FB">
        <w:rPr>
          <w:color w:val="FFFFFF" w:themeColor="background1"/>
          <w:sz w:val="28"/>
        </w:rPr>
        <w:t>In the morning her master got up, opened the doors of the house, and when he went out to go on his way, there was his concubine lying at the door of the house, with her hands on the threshold.  ‘Get up,’ he said to her, ‘we are going.’ But there was no answer.</w:t>
      </w:r>
    </w:p>
    <w:p w14:paraId="673F6A98" w14:textId="77777777" w:rsidR="00EE6962" w:rsidRPr="007A18FB" w:rsidRDefault="00EE6962" w:rsidP="007A18FB">
      <w:pPr>
        <w:rPr>
          <w:i/>
          <w:color w:val="FFFFFF" w:themeColor="background1"/>
        </w:rPr>
      </w:pPr>
    </w:p>
    <w:p w14:paraId="06E92D40" w14:textId="77777777" w:rsidR="00EE6962" w:rsidRPr="007A18FB" w:rsidRDefault="00EE6962" w:rsidP="007A18FB">
      <w:pPr>
        <w:rPr>
          <w:i/>
          <w:color w:val="FFFFFF" w:themeColor="background1"/>
          <w:sz w:val="28"/>
        </w:rPr>
      </w:pPr>
      <w:r w:rsidRPr="007A18FB">
        <w:rPr>
          <w:i/>
          <w:color w:val="FFFFFF" w:themeColor="background1"/>
          <w:sz w:val="28"/>
        </w:rPr>
        <w:t>Some things to think about:</w:t>
      </w:r>
    </w:p>
    <w:p w14:paraId="3A79B689" w14:textId="77777777" w:rsidR="00EE6962" w:rsidRPr="007A18FB" w:rsidRDefault="00EE6962" w:rsidP="007971D1">
      <w:pPr>
        <w:numPr>
          <w:ilvl w:val="0"/>
          <w:numId w:val="7"/>
        </w:numPr>
        <w:spacing w:after="200" w:line="276" w:lineRule="auto"/>
        <w:contextualSpacing/>
        <w:rPr>
          <w:color w:val="FFFFFF" w:themeColor="background1"/>
          <w:sz w:val="28"/>
        </w:rPr>
      </w:pPr>
      <w:r w:rsidRPr="007A18FB">
        <w:rPr>
          <w:color w:val="FFFFFF" w:themeColor="background1"/>
          <w:sz w:val="28"/>
        </w:rPr>
        <w:t>Why do you think the man gave his concubine to the men?</w:t>
      </w:r>
    </w:p>
    <w:p w14:paraId="6A5C67C7" w14:textId="77777777" w:rsidR="00EE6962" w:rsidRPr="007A18FB" w:rsidRDefault="00EE6962" w:rsidP="007971D1">
      <w:pPr>
        <w:numPr>
          <w:ilvl w:val="0"/>
          <w:numId w:val="7"/>
        </w:numPr>
        <w:spacing w:after="200" w:line="276" w:lineRule="auto"/>
        <w:contextualSpacing/>
        <w:rPr>
          <w:color w:val="FFFFFF" w:themeColor="background1"/>
          <w:sz w:val="28"/>
        </w:rPr>
      </w:pPr>
      <w:r w:rsidRPr="007A18FB">
        <w:rPr>
          <w:color w:val="FFFFFF" w:themeColor="background1"/>
          <w:sz w:val="28"/>
        </w:rPr>
        <w:t>What issues of power and responsibility are laid out in this story?</w:t>
      </w:r>
    </w:p>
    <w:p w14:paraId="76063E77" w14:textId="77777777" w:rsidR="00EE6962" w:rsidRPr="007A18FB" w:rsidRDefault="00EE6962" w:rsidP="007971D1">
      <w:pPr>
        <w:numPr>
          <w:ilvl w:val="0"/>
          <w:numId w:val="7"/>
        </w:numPr>
        <w:spacing w:after="200" w:line="276" w:lineRule="auto"/>
        <w:contextualSpacing/>
        <w:rPr>
          <w:color w:val="FFFFFF" w:themeColor="background1"/>
          <w:sz w:val="28"/>
        </w:rPr>
      </w:pPr>
      <w:r w:rsidRPr="007A18FB">
        <w:rPr>
          <w:color w:val="FFFFFF" w:themeColor="background1"/>
          <w:sz w:val="28"/>
        </w:rPr>
        <w:t>What do you feel about the acts of violence in this story?</w:t>
      </w:r>
    </w:p>
    <w:p w14:paraId="68976120" w14:textId="77777777" w:rsidR="00EE6962" w:rsidRPr="007A18FB" w:rsidRDefault="00EE6962" w:rsidP="007971D1">
      <w:pPr>
        <w:numPr>
          <w:ilvl w:val="0"/>
          <w:numId w:val="7"/>
        </w:numPr>
        <w:spacing w:after="200" w:line="276" w:lineRule="auto"/>
        <w:contextualSpacing/>
        <w:rPr>
          <w:color w:val="FFFFFF" w:themeColor="background1"/>
          <w:sz w:val="28"/>
        </w:rPr>
      </w:pPr>
      <w:r w:rsidRPr="007A18FB">
        <w:rPr>
          <w:color w:val="FFFFFF" w:themeColor="background1"/>
          <w:sz w:val="28"/>
        </w:rPr>
        <w:t>How might this story help us engage with issues of human trafficking today?</w:t>
      </w:r>
    </w:p>
    <w:p w14:paraId="1275F93F" w14:textId="77777777" w:rsidR="00EE6962" w:rsidRPr="007A18FB" w:rsidRDefault="00EE6962" w:rsidP="007A18FB">
      <w:pPr>
        <w:rPr>
          <w:i/>
          <w:color w:val="FFFFFF" w:themeColor="background1"/>
          <w:sz w:val="28"/>
        </w:rPr>
      </w:pPr>
      <w:r w:rsidRPr="00120B15">
        <w:rPr>
          <w:noProof/>
          <w:color w:val="FFFFFF" w:themeColor="background1"/>
          <w:sz w:val="28"/>
          <w:lang w:val="en-US"/>
        </w:rPr>
        <mc:AlternateContent>
          <mc:Choice Requires="wps">
            <w:drawing>
              <wp:anchor distT="0" distB="0" distL="114300" distR="114300" simplePos="0" relativeHeight="251703296" behindDoc="1" locked="0" layoutInCell="1" allowOverlap="1" wp14:anchorId="435CC076" wp14:editId="58505298">
                <wp:simplePos x="0" y="0"/>
                <wp:positionH relativeFrom="column">
                  <wp:posOffset>-923925</wp:posOffset>
                </wp:positionH>
                <wp:positionV relativeFrom="paragraph">
                  <wp:posOffset>-885825</wp:posOffset>
                </wp:positionV>
                <wp:extent cx="7591425" cy="1108710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7591425" cy="110871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EA36" id="Rectangle 105" o:spid="_x0000_s1026" style="position:absolute;margin-left:-72.75pt;margin-top:-69.75pt;width:597.75pt;height:87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jAIAAHMFAAAOAAAAZHJzL2Uyb0RvYy54bWysVE1v2zAMvQ/YfxB0X20HTT+COkXQosOA&#10;oi2aDj0rshQbkEWNUuJkv36U7LhBW+wwLAdFNMlH8onk1fWuNWyr0DdgS16c5JwpK6Fq7LrkP1/u&#10;vl1w5oOwlTBgVcn3yvPr+dcvV52bqQnUYCqFjECsn3Wu5HUIbpZlXtaqFf4EnLKk1ICtCCTiOqtQ&#10;dITemmyS52dZB1g5BKm8p6+3vZLPE77WSoZHrb0KzJSccgvpxHSu4pnNr8RsjcLVjRzSEP+QRSsa&#10;S0FHqFsRBNtg8wGqbSSCBx1OJLQZaN1IlWqgaor8XTXLWjiVaiFyvBtp8v8PVj5sn5A1Fb1dPuXM&#10;ipYe6ZloE3ZtFIsfiaLO+RlZLt0TDpKna6x3p7GN/1QJ2yVa9yOtaheYpI/n08vidELoknRFkV+c&#10;F3liPnvzd+jDdwUti5eSI2WQ+BTbex8oJpkeTGI4D6ap7hpjkoDr1Y1BthXxkfNJfnZAPzLLYg19&#10;1ukW9kZFZ2OflSYCKM9JiphaT414QkplQ9GralGpPsw0p1+khhIbPZKUACOypvRG7AEgtvVH7B5m&#10;sI+uKnXu6Jz/LbHeefRIkcGG0bltLOBnAIaqGiL39pT+ETXxuoJqT+2B0M+Nd/Kuofe5Fz48CaRB&#10;oZGi4Q+PdGgDXclhuHFWA/7+7Hu0p/4lLWcdDV7J/a+NQMWZ+WGps6lXTuOkJuF0ej4hAY81q2ON&#10;3bQ3QM9e0JpxMl2jfTCHq0ZoX2lHLGJUUgkrKXbJZcCDcBP6hUBbRqrFIpnRdDoR7u3SyQgeWY39&#10;97J7FeiGJg3U4A9wGFIxe9ervW30tLDYBNBNauQ3Xge+abJT4wxbKK6OYzlZve3K+R8AAAD//wMA&#10;UEsDBBQABgAIAAAAIQAaHrpG4QAAAA8BAAAPAAAAZHJzL2Rvd25yZXYueG1sTI/BTsMwEETvSPyD&#10;tUjcWjvQhDbEqQCBOFRColScnXhJImI7st0k/D2bE9xmtKPZN8V+Nj0b0YfOWQnJWgBDWzvd2UbC&#10;6eNltQUWorJa9c6ihB8MsC8vLwqVazfZdxyPsWFUYkOuJLQxDjnnoW7RqLB2A1q6fTlvVCTrG669&#10;mqjc9PxGiIwb1Vn60KoBn1qsv49nI8En48GNd7vEf/q3qj68To/Pm0nK66v54R5YxDn+hWHBJ3Qo&#10;ialyZ6sD6yWskk2aUnZRtztSS0akggZWpDKRpcDLgv/fUf4CAAD//wMAUEsBAi0AFAAGAAgAAAAh&#10;ALaDOJL+AAAA4QEAABMAAAAAAAAAAAAAAAAAAAAAAFtDb250ZW50X1R5cGVzXS54bWxQSwECLQAU&#10;AAYACAAAACEAOP0h/9YAAACUAQAACwAAAAAAAAAAAAAAAAAvAQAAX3JlbHMvLnJlbHNQSwECLQAU&#10;AAYACAAAACEAf7uTzYwCAABzBQAADgAAAAAAAAAAAAAAAAAuAgAAZHJzL2Uyb0RvYy54bWxQSwEC&#10;LQAUAAYACAAAACEAGh66RuEAAAAPAQAADwAAAAAAAAAAAAAAAADmBAAAZHJzL2Rvd25yZXYueG1s&#10;UEsFBgAAAAAEAAQA8wAAAPQFAAAAAA==&#10;" fillcolor="#002060" strokecolor="#1f4d78 [1604]" strokeweight="1pt"/>
            </w:pict>
          </mc:Fallback>
        </mc:AlternateContent>
      </w:r>
      <w:r w:rsidRPr="007A18FB">
        <w:rPr>
          <w:i/>
          <w:color w:val="FFFFFF" w:themeColor="background1"/>
          <w:sz w:val="28"/>
        </w:rPr>
        <w:t>Philemon 1.8-21</w:t>
      </w:r>
    </w:p>
    <w:p w14:paraId="52E79996" w14:textId="77777777" w:rsidR="00EE6962" w:rsidRPr="007A18FB" w:rsidRDefault="00EE6962" w:rsidP="007A18FB">
      <w:pPr>
        <w:rPr>
          <w:color w:val="FFFFFF" w:themeColor="background1"/>
          <w:sz w:val="28"/>
        </w:rPr>
      </w:pPr>
    </w:p>
    <w:p w14:paraId="19FBF612" w14:textId="77777777" w:rsidR="00EE6962" w:rsidRPr="007A18FB" w:rsidRDefault="00F14D8C" w:rsidP="007A18FB">
      <w:pPr>
        <w:jc w:val="center"/>
        <w:rPr>
          <w:color w:val="FFFFFF" w:themeColor="background1"/>
          <w:sz w:val="28"/>
        </w:rPr>
      </w:pPr>
      <w:r w:rsidRPr="00120B15">
        <w:rPr>
          <w:noProof/>
          <w:color w:val="FFFFFF" w:themeColor="background1"/>
          <w:sz w:val="28"/>
          <w:lang w:val="en-US"/>
        </w:rPr>
        <w:lastRenderedPageBreak/>
        <mc:AlternateContent>
          <mc:Choice Requires="wps">
            <w:drawing>
              <wp:anchor distT="0" distB="0" distL="114300" distR="114300" simplePos="0" relativeHeight="251704320" behindDoc="1" locked="0" layoutInCell="1" allowOverlap="1" wp14:anchorId="1C7D885B" wp14:editId="16E4DD8F">
                <wp:simplePos x="0" y="0"/>
                <wp:positionH relativeFrom="column">
                  <wp:posOffset>-942975</wp:posOffset>
                </wp:positionH>
                <wp:positionV relativeFrom="paragraph">
                  <wp:posOffset>-1104265</wp:posOffset>
                </wp:positionV>
                <wp:extent cx="7610475" cy="1859280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7610475" cy="18592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4395" id="Rectangle 106" o:spid="_x0000_s1026" style="position:absolute;margin-left:-74.25pt;margin-top:-86.95pt;width:599.25pt;height:146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fujQIAAHMFAAAOAAAAZHJzL2Uyb0RvYy54bWysVE1v2zAMvQ/YfxB0X20HSdoGdYqgRYcB&#10;RVs0HXpWZCk2IIsapXzt14+SHTdoix2G5aCIJvlIPpG8ut63hm0V+gZsyYuznDNlJVSNXZf858vd&#10;twvOfBC2EgasKvlBeX49//rlaudmagQ1mEohIxDrZztX8joEN8syL2vVCn8GTllSasBWBBJxnVUo&#10;doTemmyU59NsB1g5BKm8p6+3nZLPE77WSoZHrb0KzJSccgvpxHSu4pnNr8RsjcLVjezTEP+QRSsa&#10;S0EHqFsRBNtg8wGqbSSCBx3OJLQZaN1IlWqgaor8XTXLWjiVaiFyvBto8v8PVj5sn5A1Fb1dPuXM&#10;ipYe6ZloE3ZtFIsfiaKd8zOyXLon7CVP11jvXmMb/6kStk+0HgZa1T4wSR/Pp0U+Pp9wJklXXEwu&#10;Rxd5Yj5783fow3cFLYuXkiNlkPgU23sfKCaZHk1iOA+mqe4aY5KA69WNQbYV8ZHzUT49op+YZbGG&#10;Lut0CwejorOxz0oTAZTnKEVMracGPCGlsqHoVLWoVBdmktMvUkOJDR5JSoARWVN6A3YPENv6I3YH&#10;09tHV5U6d3DO/5ZY5zx4pMhgw+DcNhbwMwBDVfWRO3tK/4SaeF1BdaD2QOjmxjt519D73AsfngTS&#10;oNBI0fCHRzq0gV3Job9xVgP+/ux7tKf+JS1nOxq8kvtfG4GKM/PDUmdfFuNxnNQkjCfnIxLwVLM6&#10;1dhNewP07AWtGSfTNdoHc7xqhPaVdsQiRiWVsJJil1wGPAo3oVsItGWkWiySGU2nE+HeLp2M4JHV&#10;2H8v+1eBrm/SQA3+AMchFbN3vdrZRk8Li00A3aRGfuO155smOzVOv4Xi6jiVk9Xbrpz/AQAA//8D&#10;AFBLAwQUAAYACAAAACEADIODm+MAAAAPAQAADwAAAGRycy9kb3ducmV2LnhtbEyPQU7DMBBF90jc&#10;wRokdq3tkpA2jVMBArGohERBXTuxSSLicWS7Sbg9zgp2M5qnP+8Xh9n0ZNTOdxYF8DUDorG2qsNG&#10;wOfHy2oLxAeJSvYWtYAf7eFQXl8VMld2wnc9nkJDYgj6XApoQxhySn3daiP92g4a4+3LOiNDXF1D&#10;lZNTDDc93TB2T43sMH5o5aCfWl1/ny5GgOPj0Y7Zjruze6vq4+v0+JxMQtzezA97IEHP4Q+GRT+q&#10;QxmdKntB5UkvYMWTbRrZZcrudkAWhqUsFqwEbLI04UDLgv7vUf4CAAD//wMAUEsBAi0AFAAGAAgA&#10;AAAhALaDOJL+AAAA4QEAABMAAAAAAAAAAAAAAAAAAAAAAFtDb250ZW50X1R5cGVzXS54bWxQSwEC&#10;LQAUAAYACAAAACEAOP0h/9YAAACUAQAACwAAAAAAAAAAAAAAAAAvAQAAX3JlbHMvLnJlbHNQSwEC&#10;LQAUAAYACAAAACEAKnfX7o0CAABzBQAADgAAAAAAAAAAAAAAAAAuAgAAZHJzL2Uyb0RvYy54bWxQ&#10;SwECLQAUAAYACAAAACEADIODm+MAAAAPAQAADwAAAAAAAAAAAAAAAADnBAAAZHJzL2Rvd25yZXYu&#10;eG1sUEsFBgAAAAAEAAQA8wAAAPcFAAAAAA==&#10;" fillcolor="#002060" strokecolor="#1f4d78 [1604]" strokeweight="1pt"/>
            </w:pict>
          </mc:Fallback>
        </mc:AlternateContent>
      </w:r>
      <w:r w:rsidR="00EE6962" w:rsidRPr="007A18FB">
        <w:rPr>
          <w:noProof/>
          <w:color w:val="FFFFFF" w:themeColor="background1"/>
          <w:lang w:val="en-US"/>
        </w:rPr>
        <w:drawing>
          <wp:inline distT="0" distB="0" distL="0" distR="0" wp14:anchorId="651469E6" wp14:editId="5B2F8A2C">
            <wp:extent cx="4895850" cy="3581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4902097" cy="3585970"/>
                    </a:xfrm>
                    <a:prstGeom prst="rect">
                      <a:avLst/>
                    </a:prstGeom>
                    <a:ln>
                      <a:noFill/>
                    </a:ln>
                    <a:extLst>
                      <a:ext uri="{53640926-AAD7-44D8-BBD7-CCE9431645EC}">
                        <a14:shadowObscured xmlns:a14="http://schemas.microsoft.com/office/drawing/2010/main"/>
                      </a:ext>
                    </a:extLst>
                  </pic:spPr>
                </pic:pic>
              </a:graphicData>
            </a:graphic>
          </wp:inline>
        </w:drawing>
      </w:r>
    </w:p>
    <w:p w14:paraId="721BDD90" w14:textId="77777777" w:rsidR="00EE6962" w:rsidRPr="007A18FB" w:rsidRDefault="00EE6962" w:rsidP="007A18FB">
      <w:pPr>
        <w:rPr>
          <w:color w:val="FFFFFF" w:themeColor="background1"/>
          <w:sz w:val="28"/>
        </w:rPr>
      </w:pPr>
      <w:r w:rsidRPr="007A18FB">
        <w:rPr>
          <w:color w:val="FFFFFF" w:themeColor="background1"/>
          <w:sz w:val="28"/>
        </w:rPr>
        <w:t xml:space="preserve">For this reason, though I am bold enough in Christ to command you to do your duty,  yet I would rather appeal to you on the basis of love—and I, Paul, do this as an old man, and now also as a prisoner of Christ Jesus. I am appealing to you for my child, </w:t>
      </w:r>
      <w:proofErr w:type="spellStart"/>
      <w:r w:rsidRPr="007A18FB">
        <w:rPr>
          <w:color w:val="FFFFFF" w:themeColor="background1"/>
          <w:sz w:val="28"/>
        </w:rPr>
        <w:t>Onesimus</w:t>
      </w:r>
      <w:proofErr w:type="spellEnd"/>
      <w:r w:rsidRPr="007A18FB">
        <w:rPr>
          <w:color w:val="FFFFFF" w:themeColor="background1"/>
          <w:sz w:val="28"/>
        </w:rPr>
        <w:t>, whose father I have become during my imprisonment. Formerly he was useless to you, but now he is indeed useful both to you and to me. I am sending him, that is, my own heart, back to you.  I wanted to keep him with me, so that he might be of service to me in your place during my imprisonment for the gospel; but I preferred to do nothing without your consent, in order that your good deed might be voluntary and not something forced.  Perhaps this is the reason he was separated from you for a while, so that you might have him back for ever,  no longer as a slave but as more than a slave, a beloved brother—especially to me but how much more to you, both in the flesh and in the Lord.</w:t>
      </w:r>
    </w:p>
    <w:p w14:paraId="320FD307" w14:textId="77777777" w:rsidR="00EE6962" w:rsidRPr="007A18FB" w:rsidRDefault="00EE6962" w:rsidP="007A18FB">
      <w:pPr>
        <w:rPr>
          <w:color w:val="FFFFFF" w:themeColor="background1"/>
          <w:sz w:val="28"/>
        </w:rPr>
      </w:pPr>
      <w:r w:rsidRPr="007A18FB">
        <w:rPr>
          <w:color w:val="FFFFFF" w:themeColor="background1"/>
          <w:sz w:val="28"/>
        </w:rPr>
        <w:t>So if you consider me your partner, welcome him as you would welcome me.  If he has wronged you in any way, or owes you anything, charge that to my account.  I, Paul, am writing this with my own hand: I will repay it. I say nothing about your owing me even your own self. Yes, brother, let me have this benefit from you in the Lord! Refresh my heart in Christ.  Confident of your obedience, I am writing to you, knowing that you will do even more than I say.</w:t>
      </w:r>
    </w:p>
    <w:p w14:paraId="241F74CF" w14:textId="77777777" w:rsidR="00EE6962" w:rsidRPr="007A18FB" w:rsidRDefault="00EE6962" w:rsidP="007A18FB">
      <w:pPr>
        <w:rPr>
          <w:color w:val="FFFFFF" w:themeColor="background1"/>
          <w:sz w:val="28"/>
        </w:rPr>
      </w:pPr>
    </w:p>
    <w:p w14:paraId="65D0E4B1" w14:textId="77777777" w:rsidR="00EE6962" w:rsidRPr="007A18FB" w:rsidRDefault="00F14D8C" w:rsidP="007A18FB">
      <w:pPr>
        <w:rPr>
          <w:i/>
          <w:color w:val="FFFFFF" w:themeColor="background1"/>
          <w:sz w:val="28"/>
        </w:rPr>
      </w:pPr>
      <w:r>
        <w:rPr>
          <w:i/>
          <w:noProof/>
          <w:color w:val="FFFFFF" w:themeColor="background1"/>
          <w:sz w:val="28"/>
          <w:lang w:val="en-US"/>
        </w:rPr>
        <w:lastRenderedPageBreak/>
        <mc:AlternateContent>
          <mc:Choice Requires="wps">
            <w:drawing>
              <wp:anchor distT="0" distB="0" distL="114300" distR="114300" simplePos="0" relativeHeight="251734016" behindDoc="1" locked="0" layoutInCell="1" allowOverlap="1" wp14:anchorId="49D4B039" wp14:editId="7F79464E">
                <wp:simplePos x="0" y="0"/>
                <wp:positionH relativeFrom="column">
                  <wp:posOffset>-914400</wp:posOffset>
                </wp:positionH>
                <wp:positionV relativeFrom="paragraph">
                  <wp:posOffset>-904875</wp:posOffset>
                </wp:positionV>
                <wp:extent cx="7572375" cy="107061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7572375" cy="1070610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57E68" id="Rectangle 35" o:spid="_x0000_s1026" style="position:absolute;margin-left:-1in;margin-top:-71.25pt;width:596.25pt;height:84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bkAIAAJgFAAAOAAAAZHJzL2Uyb0RvYy54bWysVMFu2zAMvQ/YPwi6r7bTptmCOkXQosOA&#10;bi3aDj2rshQLkERNUuJkXz9KdpygKzZgWA4KKZKP4jPJi8ut0WQjfFBga1qdlJQIy6FRdlXT7083&#10;Hz5SEiKzDdNgRU13ItDLxft3F52biwm0oBvhCYLYMO9cTdsY3bwoAm+FYeEEnLBolOANi6j6VdF4&#10;1iG60cWkLM+LDnzjPHARAt5e90a6yPhSCh7vpAwiEl1TfFvMp8/nSzqLxQWbrzxzreLDM9g/vMIw&#10;ZTHpCHXNIiNrr36DMop7CCDjCQdTgJSKi1wDVlOVr6p5bJkTuRYkJ7iRpvD/YPm3zb0nqqnp6ZQS&#10;ywx+owdkjdmVFgTvkKDOhTn6Pbp7P2gBxVTtVnqT/rEOss2k7kZSxTYSjpez6WxyOkNwjraqnJXn&#10;VZl5Lw7xzof4WYAhSaipxwdkNtnmNkTMia57l5QugFbNjdI6K6lVxJX2ZMPwIzPOhY3THK7X5is0&#10;/f20xF+qBrFyd6WQXjugFanUvrgsxZ0WKYe2D0IiS1jOJCOPCMdJq97Uskb8LWcGTMgSqxixB4C3&#10;CqqGpw/+KVTk9h6Dyz89rK97jMiZwcYx2CgL/i0AHcfMvT9SdkRNEl+g2WEPeeiHKzh+o/Az3rIQ&#10;75nHacK5ww0R7/CQGrqawiBR0oL/+dZ98scmRyslHU5nTcOPNfOCEv3FYvt/qs7O0jhn5Qw7DBV/&#10;bHk5tti1uQLsjQp3keNZTP5R70XpwTzjIlmmrGhilmPumvLo98pV7LcGriIulsvshiPsWLy1j44n&#10;8MRqatOn7TPzbujliHPwDfaTzOavWrr3TZEWlusIUuV+P/A68I3jn5t1WFVpvxzr2euwUBe/AAAA&#10;//8DAFBLAwQUAAYACAAAACEAAQqCXeAAAAAPAQAADwAAAGRycy9kb3ducmV2LnhtbEyPwW6DMBBE&#10;75X6D9ZW6i0xpFBFFBNVlfgAkhQptw3eAi1eI+wE+vd1emlvb7Sj2Zl8t5hBXGlyvWUF8ToCQdxY&#10;3XOr4HgoV1sQziNrHCyTgm9ysCvu73LMtJ25ouvetyKEsMtQQef9mEnpmo4MurUdicPtw04GfZBT&#10;K/WEcwg3g9xE0bM02HP40OFIbx01X/uLUWB1PR/LGE+HY1k3n1wv73FVKfX4sLy+gPC0+D8z3OqH&#10;6lCETmd7Ye3EoGAVJ0kY439pk4K4eaJkG+gcKE2eUpBFLv/vKH4AAAD//wMAUEsBAi0AFAAGAAgA&#10;AAAhALaDOJL+AAAA4QEAABMAAAAAAAAAAAAAAAAAAAAAAFtDb250ZW50X1R5cGVzXS54bWxQSwEC&#10;LQAUAAYACAAAACEAOP0h/9YAAACUAQAACwAAAAAAAAAAAAAAAAAvAQAAX3JlbHMvLnJlbHNQSwEC&#10;LQAUAAYACAAAACEAAFn8G5ACAACYBQAADgAAAAAAAAAAAAAAAAAuAgAAZHJzL2Uyb0RvYy54bWxQ&#10;SwECLQAUAAYACAAAACEAAQqCXeAAAAAPAQAADwAAAAAAAAAAAAAAAADqBAAAZHJzL2Rvd25yZXYu&#10;eG1sUEsFBgAAAAAEAAQA8wAAAPcFAAAAAA==&#10;" fillcolor="#1f3763 [1608]" strokecolor="#1f4d78 [1604]" strokeweight="1pt"/>
            </w:pict>
          </mc:Fallback>
        </mc:AlternateContent>
      </w:r>
      <w:r w:rsidR="00EE6962" w:rsidRPr="007A18FB">
        <w:rPr>
          <w:i/>
          <w:color w:val="FFFFFF" w:themeColor="background1"/>
          <w:sz w:val="28"/>
        </w:rPr>
        <w:t>Some things to think about:</w:t>
      </w:r>
    </w:p>
    <w:p w14:paraId="19E23CAF" w14:textId="77777777" w:rsidR="00EE6962" w:rsidRPr="007A18FB" w:rsidRDefault="00EE6962" w:rsidP="007971D1">
      <w:pPr>
        <w:numPr>
          <w:ilvl w:val="0"/>
          <w:numId w:val="8"/>
        </w:numPr>
        <w:spacing w:after="200" w:line="276" w:lineRule="auto"/>
        <w:contextualSpacing/>
        <w:rPr>
          <w:color w:val="FFFFFF" w:themeColor="background1"/>
          <w:sz w:val="28"/>
        </w:rPr>
      </w:pPr>
      <w:r w:rsidRPr="007A18FB">
        <w:rPr>
          <w:color w:val="FFFFFF" w:themeColor="background1"/>
          <w:sz w:val="28"/>
        </w:rPr>
        <w:t xml:space="preserve">What is Paul saying about </w:t>
      </w:r>
      <w:proofErr w:type="spellStart"/>
      <w:r w:rsidRPr="007A18FB">
        <w:rPr>
          <w:color w:val="FFFFFF" w:themeColor="background1"/>
          <w:sz w:val="28"/>
        </w:rPr>
        <w:t>Onesimus</w:t>
      </w:r>
      <w:proofErr w:type="spellEnd"/>
      <w:r w:rsidRPr="007A18FB">
        <w:rPr>
          <w:color w:val="FFFFFF" w:themeColor="background1"/>
          <w:sz w:val="28"/>
        </w:rPr>
        <w:t>?</w:t>
      </w:r>
    </w:p>
    <w:p w14:paraId="173ECC02" w14:textId="77777777" w:rsidR="00EE6962" w:rsidRPr="007A18FB" w:rsidRDefault="00EE6962" w:rsidP="007971D1">
      <w:pPr>
        <w:numPr>
          <w:ilvl w:val="0"/>
          <w:numId w:val="8"/>
        </w:numPr>
        <w:spacing w:after="200" w:line="276" w:lineRule="auto"/>
        <w:contextualSpacing/>
        <w:rPr>
          <w:color w:val="FFFFFF" w:themeColor="background1"/>
          <w:sz w:val="28"/>
        </w:rPr>
      </w:pPr>
      <w:r w:rsidRPr="007A18FB">
        <w:rPr>
          <w:color w:val="FFFFFF" w:themeColor="background1"/>
          <w:sz w:val="28"/>
        </w:rPr>
        <w:t>What difference might this change make to the Christian community?</w:t>
      </w:r>
    </w:p>
    <w:p w14:paraId="5F2538AC" w14:textId="77777777" w:rsidR="00EE6962" w:rsidRPr="007A18FB" w:rsidRDefault="00EE6962" w:rsidP="007971D1">
      <w:pPr>
        <w:numPr>
          <w:ilvl w:val="0"/>
          <w:numId w:val="8"/>
        </w:numPr>
        <w:spacing w:after="200" w:line="276" w:lineRule="auto"/>
        <w:contextualSpacing/>
        <w:rPr>
          <w:color w:val="FFFFFF" w:themeColor="background1"/>
          <w:sz w:val="28"/>
        </w:rPr>
      </w:pPr>
      <w:r w:rsidRPr="007A18FB">
        <w:rPr>
          <w:color w:val="FFFFFF" w:themeColor="background1"/>
          <w:sz w:val="28"/>
        </w:rPr>
        <w:t xml:space="preserve">How do you think </w:t>
      </w:r>
      <w:proofErr w:type="spellStart"/>
      <w:r w:rsidRPr="007A18FB">
        <w:rPr>
          <w:color w:val="FFFFFF" w:themeColor="background1"/>
          <w:sz w:val="28"/>
        </w:rPr>
        <w:t>Onesimus</w:t>
      </w:r>
      <w:proofErr w:type="spellEnd"/>
      <w:r w:rsidRPr="007A18FB">
        <w:rPr>
          <w:color w:val="FFFFFF" w:themeColor="background1"/>
          <w:sz w:val="28"/>
        </w:rPr>
        <w:t xml:space="preserve"> felt about what Paul was trying to do?</w:t>
      </w:r>
    </w:p>
    <w:p w14:paraId="31FC176B" w14:textId="77777777" w:rsidR="00EE6962" w:rsidRPr="007A18FB" w:rsidRDefault="00EE6962" w:rsidP="007971D1">
      <w:pPr>
        <w:numPr>
          <w:ilvl w:val="0"/>
          <w:numId w:val="8"/>
        </w:numPr>
        <w:spacing w:after="200" w:line="276" w:lineRule="auto"/>
        <w:contextualSpacing/>
        <w:rPr>
          <w:color w:val="FFFFFF" w:themeColor="background1"/>
          <w:sz w:val="28"/>
        </w:rPr>
      </w:pPr>
      <w:r w:rsidRPr="007A18FB">
        <w:rPr>
          <w:color w:val="FFFFFF" w:themeColor="background1"/>
          <w:sz w:val="28"/>
        </w:rPr>
        <w:t>How might this story help us engage with issues of modern day slavery today?</w:t>
      </w:r>
    </w:p>
    <w:p w14:paraId="2F1B4428" w14:textId="77777777" w:rsidR="00EE6962" w:rsidRPr="00120B15" w:rsidRDefault="00EE6962">
      <w:pPr>
        <w:rPr>
          <w:color w:val="FFFFFF" w:themeColor="background1"/>
          <w:sz w:val="28"/>
        </w:rPr>
      </w:pPr>
      <w:r w:rsidRPr="00120B15">
        <w:rPr>
          <w:color w:val="FFFFFF" w:themeColor="background1"/>
          <w:sz w:val="28"/>
        </w:rPr>
        <w:br w:type="page"/>
      </w:r>
    </w:p>
    <w:bookmarkStart w:id="16" w:name="_Toc498363308"/>
    <w:p w14:paraId="441275AB" w14:textId="77777777" w:rsidR="00EE6962" w:rsidRPr="007A18FB" w:rsidRDefault="00EE6962" w:rsidP="003F630B">
      <w:pPr>
        <w:pStyle w:val="Heading1"/>
        <w:rPr>
          <w:b/>
        </w:rPr>
      </w:pPr>
      <w:r w:rsidRPr="003F630B">
        <w:rPr>
          <w:b/>
          <w:noProof/>
          <w:color w:val="FFFFFF" w:themeColor="background1"/>
          <w:lang w:val="en-US"/>
        </w:rPr>
        <w:lastRenderedPageBreak/>
        <mc:AlternateContent>
          <mc:Choice Requires="wps">
            <w:drawing>
              <wp:anchor distT="0" distB="0" distL="114300" distR="114300" simplePos="0" relativeHeight="251705344" behindDoc="1" locked="0" layoutInCell="1" allowOverlap="1" wp14:anchorId="6A8B291A" wp14:editId="77B4B391">
                <wp:simplePos x="0" y="0"/>
                <wp:positionH relativeFrom="column">
                  <wp:posOffset>-923925</wp:posOffset>
                </wp:positionH>
                <wp:positionV relativeFrom="paragraph">
                  <wp:posOffset>-914400</wp:posOffset>
                </wp:positionV>
                <wp:extent cx="7705725" cy="10706100"/>
                <wp:effectExtent l="0" t="0" r="28575" b="19050"/>
                <wp:wrapNone/>
                <wp:docPr id="107" name="Rectangle 107"/>
                <wp:cNvGraphicFramePr/>
                <a:graphic xmlns:a="http://schemas.openxmlformats.org/drawingml/2006/main">
                  <a:graphicData uri="http://schemas.microsoft.com/office/word/2010/wordprocessingShape">
                    <wps:wsp>
                      <wps:cNvSpPr/>
                      <wps:spPr>
                        <a:xfrm>
                          <a:off x="0" y="0"/>
                          <a:ext cx="7705725" cy="107061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B6A68" id="Rectangle 107" o:spid="_x0000_s1026" style="position:absolute;margin-left:-72.75pt;margin-top:-1in;width:606.75pt;height:843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CtiwIAAHMFAAAOAAAAZHJzL2Uyb0RvYy54bWysVFFPGzEMfp+0/xDlfdy1ArpVXFEFYpqE&#10;AAETz2ku6Z2UxJmT9tr9+jm561EB2sO0PqTx2f5sf7F9cbmzhm0VhhZcxScnJWfKSahbt674z+eb&#10;L185C1G4WhhwquJ7Ffjl4vOni87P1RQaMLVCRiAuzDtf8SZGPy+KIBtlRTgBrxwpNaAVkURcFzWK&#10;jtCtKaZleV50gLVHkCoE+nrdK/ki42utZLzXOqjITMUpt5hPzOcqncXiQszXKHzTyiEN8Q9ZWNE6&#10;CjpCXYso2Abbd1C2lQgBdDyRYAvQupUq10DVTMo31Tw1wqtcC5ET/EhT+H+w8m77gKyt6e3KGWdO&#10;WHqkR6JNuLVRLH0kijof5mT55B9wkAJdU707jTb9UyVsl2ndj7SqXWSSPs5m5dlsesaZJB0hlueT&#10;MjNfvPp7DPG7AsvSpeJIGWQ+xfY2RIpJpgeTFC6Aaeub1pgs4Hp1ZZBtRXrkclqeH9CPzIpUQ591&#10;vsW9UcnZuEeliQDKc5oj5tZTI56QUrk46VWNqFUf5qykX6KGEhs9spQBE7Km9EbsASC19XvsHmaw&#10;T64qd+7oXP4tsd559MiRwcXR2bYO8CMAQ1UNkXt7Sv+ImnRdQb2n9kDo5yZ4edPS+9yKEB8E0qDQ&#10;SNHwx3s6tIGu4jDcOGsAf3/0PdlT/5KWs44Gr+Lh10ag4sz8cNTZ3yanp2lSs3BKjUMCHmtWxxq3&#10;sVdAzz6hNeNlvib7aA5XjWBfaEcsU1RSCScpdsVlxINwFfuFQFtGquUym9F0ehFv3ZOXCTyxmvrv&#10;efci0A9NGqnB7+AwpGL+pld72+TpYLmJoNvcyK+8DnzTZOfGGbZQWh3HcrZ63ZWLPwAAAP//AwBQ&#10;SwMEFAAGAAgAAAAhAP98nWnhAAAADwEAAA8AAABkcnMvZG93bnJldi54bWxMj8FOwzAQRO9I/IO1&#10;SNxaO1VS2hCnAgTiUKkSBfXsxEsSEduR7Sbh79lygduMdjT7ptjNpmcj+tA5KyFZCmBoa6c720j4&#10;eH9ZbICFqKxWvbMo4RsD7Mrrq0Ll2k32DcdjbBiV2JArCW2MQ855qFs0KizdgJZun84bFcn6hmuv&#10;Jio3PV8JseZGdZY+tGrApxbrr+PZSPDJuHfj3TbxJ3+o6v3r9PicTlLe3swP98AizvEvDBd8QoeS&#10;mCp3tjqwXsIiSbOMsr8qpVmXjFhvSFWksnQlgJcF/7+j/AEAAP//AwBQSwECLQAUAAYACAAAACEA&#10;toM4kv4AAADhAQAAEwAAAAAAAAAAAAAAAAAAAAAAW0NvbnRlbnRfVHlwZXNdLnhtbFBLAQItABQA&#10;BgAIAAAAIQA4/SH/1gAAAJQBAAALAAAAAAAAAAAAAAAAAC8BAABfcmVscy8ucmVsc1BLAQItABQA&#10;BgAIAAAAIQAHrdCtiwIAAHMFAAAOAAAAAAAAAAAAAAAAAC4CAABkcnMvZTJvRG9jLnhtbFBLAQIt&#10;ABQABgAIAAAAIQD/fJ1p4QAAAA8BAAAPAAAAAAAAAAAAAAAAAOUEAABkcnMvZG93bnJldi54bWxQ&#10;SwUGAAAAAAQABADzAAAA8wUAAAAA&#10;" fillcolor="#002060" strokecolor="#1f4d78 [1604]" strokeweight="1pt"/>
            </w:pict>
          </mc:Fallback>
        </mc:AlternateContent>
      </w:r>
      <w:r w:rsidRPr="003F630B">
        <w:rPr>
          <w:b/>
          <w:color w:val="FFFFFF" w:themeColor="background1"/>
        </w:rPr>
        <w:t>Prayers</w:t>
      </w:r>
      <w:bookmarkEnd w:id="16"/>
    </w:p>
    <w:p w14:paraId="1338F15F" w14:textId="77777777" w:rsidR="00EE6962" w:rsidRPr="007A18FB" w:rsidRDefault="00EE6962" w:rsidP="007A18FB">
      <w:pPr>
        <w:rPr>
          <w:i/>
          <w:color w:val="FFFFFF" w:themeColor="background1"/>
          <w:sz w:val="28"/>
          <w:szCs w:val="28"/>
        </w:rPr>
      </w:pPr>
    </w:p>
    <w:p w14:paraId="0A909199" w14:textId="77777777" w:rsidR="00EE6962" w:rsidRPr="007A18FB" w:rsidRDefault="00EE6962" w:rsidP="007A18FB">
      <w:pPr>
        <w:rPr>
          <w:i/>
          <w:color w:val="FFFFFF" w:themeColor="background1"/>
          <w:sz w:val="28"/>
          <w:szCs w:val="28"/>
        </w:rPr>
      </w:pPr>
      <w:r w:rsidRPr="007A18FB">
        <w:rPr>
          <w:noProof/>
          <w:color w:val="FFFFFF" w:themeColor="background1"/>
          <w:lang w:val="en-US"/>
        </w:rPr>
        <w:drawing>
          <wp:inline distT="0" distB="0" distL="0" distR="0" wp14:anchorId="6A59BBCF" wp14:editId="0F86D10A">
            <wp:extent cx="2371725"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374755" cy="1564096"/>
                    </a:xfrm>
                    <a:prstGeom prst="rect">
                      <a:avLst/>
                    </a:prstGeom>
                    <a:ln>
                      <a:noFill/>
                    </a:ln>
                    <a:extLst>
                      <a:ext uri="{53640926-AAD7-44D8-BBD7-CCE9431645EC}">
                        <a14:shadowObscured xmlns:a14="http://schemas.microsoft.com/office/drawing/2010/main"/>
                      </a:ext>
                    </a:extLst>
                  </pic:spPr>
                </pic:pic>
              </a:graphicData>
            </a:graphic>
          </wp:inline>
        </w:drawing>
      </w:r>
    </w:p>
    <w:p w14:paraId="672E4404" w14:textId="77777777" w:rsidR="00EE6962" w:rsidRPr="007A18FB" w:rsidRDefault="00EE6962" w:rsidP="007A18FB">
      <w:pPr>
        <w:rPr>
          <w:i/>
          <w:color w:val="FFFFFF" w:themeColor="background1"/>
          <w:sz w:val="28"/>
          <w:szCs w:val="28"/>
        </w:rPr>
      </w:pPr>
    </w:p>
    <w:p w14:paraId="74F43873" w14:textId="77777777" w:rsidR="00EE6962" w:rsidRPr="007A18FB" w:rsidRDefault="00EE6962" w:rsidP="007A18FB">
      <w:pPr>
        <w:rPr>
          <w:i/>
          <w:color w:val="FFFFFF" w:themeColor="background1"/>
          <w:sz w:val="28"/>
          <w:szCs w:val="28"/>
        </w:rPr>
      </w:pPr>
      <w:r w:rsidRPr="007A18FB">
        <w:rPr>
          <w:i/>
          <w:color w:val="FFFFFF" w:themeColor="background1"/>
          <w:sz w:val="28"/>
          <w:szCs w:val="28"/>
        </w:rPr>
        <w:t>For Jenny...</w:t>
      </w:r>
    </w:p>
    <w:p w14:paraId="58267C4D" w14:textId="77777777" w:rsidR="00EE6962" w:rsidRPr="007A18FB" w:rsidRDefault="00EE6962" w:rsidP="007A18FB">
      <w:pPr>
        <w:rPr>
          <w:color w:val="FFFFFF" w:themeColor="background1"/>
          <w:sz w:val="28"/>
          <w:szCs w:val="28"/>
        </w:rPr>
      </w:pPr>
      <w:r w:rsidRPr="007A18FB">
        <w:rPr>
          <w:color w:val="FFFFFF" w:themeColor="background1"/>
          <w:sz w:val="28"/>
          <w:szCs w:val="28"/>
        </w:rPr>
        <w:t>Lord of Compassion,                                                                                                                     we pray for Jenny and all like her,                                                                                               who are concerned about how people are treated,                                                      who try to find out the stories of those frightened into silence.</w:t>
      </w:r>
    </w:p>
    <w:p w14:paraId="577B7ECC" w14:textId="77777777" w:rsidR="00EE6962" w:rsidRPr="007A18FB" w:rsidRDefault="00EE6962" w:rsidP="007A18FB">
      <w:pPr>
        <w:rPr>
          <w:color w:val="FFFFFF" w:themeColor="background1"/>
          <w:sz w:val="28"/>
          <w:szCs w:val="28"/>
        </w:rPr>
      </w:pPr>
      <w:r w:rsidRPr="007A18FB">
        <w:rPr>
          <w:color w:val="FFFFFF" w:themeColor="background1"/>
          <w:sz w:val="28"/>
          <w:szCs w:val="28"/>
        </w:rPr>
        <w:t>Help us always to ask the awkward questions,                                                                       to seek out truth                                                                                                                          and not to take the easy path.</w:t>
      </w:r>
    </w:p>
    <w:p w14:paraId="37BC365F" w14:textId="77777777" w:rsidR="00EE6962" w:rsidRPr="007A18FB" w:rsidRDefault="00EE6962" w:rsidP="007A18FB">
      <w:pPr>
        <w:rPr>
          <w:color w:val="FFFFFF" w:themeColor="background1"/>
          <w:sz w:val="28"/>
          <w:szCs w:val="28"/>
        </w:rPr>
      </w:pPr>
      <w:r w:rsidRPr="007A18FB">
        <w:rPr>
          <w:color w:val="FFFFFF" w:themeColor="background1"/>
          <w:sz w:val="28"/>
          <w:szCs w:val="28"/>
        </w:rPr>
        <w:t>Amen</w:t>
      </w:r>
    </w:p>
    <w:p w14:paraId="4A7EA152" w14:textId="77777777" w:rsidR="00EE6962" w:rsidRPr="007A18FB" w:rsidRDefault="00EE6962" w:rsidP="007A18FB">
      <w:pPr>
        <w:rPr>
          <w:color w:val="FFFFFF" w:themeColor="background1"/>
          <w:sz w:val="28"/>
          <w:szCs w:val="28"/>
        </w:rPr>
      </w:pPr>
    </w:p>
    <w:p w14:paraId="76FF9337" w14:textId="77777777" w:rsidR="00EE6962" w:rsidRPr="007A18FB" w:rsidRDefault="00EE6962" w:rsidP="007A18FB">
      <w:pPr>
        <w:rPr>
          <w:color w:val="FFFFFF" w:themeColor="background1"/>
          <w:sz w:val="28"/>
          <w:szCs w:val="28"/>
        </w:rPr>
      </w:pPr>
      <w:r w:rsidRPr="007A18FB">
        <w:rPr>
          <w:noProof/>
          <w:color w:val="FFFFFF" w:themeColor="background1"/>
          <w:lang w:val="en-US"/>
        </w:rPr>
        <w:drawing>
          <wp:inline distT="0" distB="0" distL="0" distR="0" wp14:anchorId="420E2222" wp14:editId="3340405A">
            <wp:extent cx="2324100" cy="1514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327076" cy="1516414"/>
                    </a:xfrm>
                    <a:prstGeom prst="rect">
                      <a:avLst/>
                    </a:prstGeom>
                    <a:ln>
                      <a:noFill/>
                    </a:ln>
                    <a:extLst>
                      <a:ext uri="{53640926-AAD7-44D8-BBD7-CCE9431645EC}">
                        <a14:shadowObscured xmlns:a14="http://schemas.microsoft.com/office/drawing/2010/main"/>
                      </a:ext>
                    </a:extLst>
                  </pic:spPr>
                </pic:pic>
              </a:graphicData>
            </a:graphic>
          </wp:inline>
        </w:drawing>
      </w:r>
    </w:p>
    <w:p w14:paraId="45BF894F" w14:textId="77777777" w:rsidR="00EE6962" w:rsidRPr="007A18FB" w:rsidRDefault="00EE6962" w:rsidP="007A18FB">
      <w:pPr>
        <w:rPr>
          <w:i/>
          <w:color w:val="FFFFFF" w:themeColor="background1"/>
          <w:sz w:val="28"/>
          <w:szCs w:val="28"/>
        </w:rPr>
      </w:pPr>
      <w:r w:rsidRPr="007A18FB">
        <w:rPr>
          <w:i/>
          <w:color w:val="FFFFFF" w:themeColor="background1"/>
          <w:sz w:val="28"/>
          <w:szCs w:val="28"/>
        </w:rPr>
        <w:t>For Peter...</w:t>
      </w:r>
    </w:p>
    <w:p w14:paraId="60037DEE" w14:textId="77777777" w:rsidR="00EE6962" w:rsidRPr="007A18FB" w:rsidRDefault="00EE6962" w:rsidP="007A18FB">
      <w:pPr>
        <w:rPr>
          <w:color w:val="FFFFFF" w:themeColor="background1"/>
          <w:sz w:val="28"/>
          <w:szCs w:val="28"/>
        </w:rPr>
      </w:pPr>
      <w:r w:rsidRPr="007A18FB">
        <w:rPr>
          <w:color w:val="FFFFFF" w:themeColor="background1"/>
          <w:sz w:val="28"/>
          <w:szCs w:val="28"/>
        </w:rPr>
        <w:t>Lord of hope,                                                                                                                            we thank you for people like Peter,                                                                                    who look after those who work for them,                                                                         who seek to make sure people are paid                                                                           and cared for at work.</w:t>
      </w:r>
    </w:p>
    <w:p w14:paraId="0102F253" w14:textId="77777777" w:rsidR="00EE6962" w:rsidRPr="007A18FB" w:rsidRDefault="00EE6962" w:rsidP="007A18FB">
      <w:pPr>
        <w:rPr>
          <w:color w:val="FFFFFF" w:themeColor="background1"/>
          <w:sz w:val="28"/>
          <w:szCs w:val="28"/>
        </w:rPr>
      </w:pPr>
      <w:r w:rsidRPr="00120B15">
        <w:rPr>
          <w:noProof/>
          <w:color w:val="FFFFFF" w:themeColor="background1"/>
          <w:sz w:val="28"/>
          <w:szCs w:val="28"/>
          <w:lang w:val="en-US"/>
        </w:rPr>
        <w:lastRenderedPageBreak/>
        <mc:AlternateContent>
          <mc:Choice Requires="wps">
            <w:drawing>
              <wp:anchor distT="0" distB="0" distL="114300" distR="114300" simplePos="0" relativeHeight="251706368" behindDoc="1" locked="0" layoutInCell="1" allowOverlap="1" wp14:anchorId="42F199E8" wp14:editId="49AA319F">
                <wp:simplePos x="0" y="0"/>
                <wp:positionH relativeFrom="column">
                  <wp:posOffset>-962025</wp:posOffset>
                </wp:positionH>
                <wp:positionV relativeFrom="paragraph">
                  <wp:posOffset>-1543051</wp:posOffset>
                </wp:positionV>
                <wp:extent cx="7648575" cy="11325225"/>
                <wp:effectExtent l="0" t="0" r="28575" b="28575"/>
                <wp:wrapNone/>
                <wp:docPr id="108" name="Rectangle 108"/>
                <wp:cNvGraphicFramePr/>
                <a:graphic xmlns:a="http://schemas.openxmlformats.org/drawingml/2006/main">
                  <a:graphicData uri="http://schemas.microsoft.com/office/word/2010/wordprocessingShape">
                    <wps:wsp>
                      <wps:cNvSpPr/>
                      <wps:spPr>
                        <a:xfrm>
                          <a:off x="0" y="0"/>
                          <a:ext cx="7648575" cy="1132522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665DB" id="Rectangle 108" o:spid="_x0000_s1026" style="position:absolute;margin-left:-75.75pt;margin-top:-121.5pt;width:602.25pt;height:891.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uijAIAAHMFAAAOAAAAZHJzL2Uyb0RvYy54bWysVEtPGzEQvlfqf7B8L/toAjRigyIQVSUE&#10;CKg4O147WcnrccdONumv79i7WSJAPVTNwZnZmfnmPReXu9awrULfgK14cZJzpqyEurGriv98vvly&#10;zpkPwtbCgFUV3yvPL+efP110bqZKWIOpFTICsX7WuYqvQ3CzLPNyrVrhT8ApS0IN2IpALK6yGkVH&#10;6K3Jyjw/zTrA2iFI5T19ve6FfJ7wtVYy3GvtVWCm4hRbSC+mdxnfbH4hZisUbt3IIQzxD1G0orHk&#10;dIS6FkGwDTbvoNpGInjQ4URCm4HWjVQpB8qmyN9k87QWTqVcqDjejWXy/w9W3m0fkDU19S6nVlnR&#10;UpMeqWzCroxi8SOVqHN+RppP7gEHzhMZ891pbOM/ZcJ2qaz7saxqF5ikj2enk/Pp2ZQzSbKi+FpO&#10;y3IaYbNXe4c+fFfQskhUHCmCVE+xvfWhVz2oRHceTFPfNMYkBlfLK4NsK2KT8zI/TX0l9CO1LObQ&#10;R52osDcqGhv7qDQVgOIsk8c0emrEE1IqG4petBa16t1Mc/oNOYwWKaMEGJE1hTdiDwBxrN9j9/kN&#10;+tFUpckdjfO/BdYbjxbJM9gwGreNBfwIwFBWg+den8I/Kk0kl1DvaTwQ+r3xTt401J9b4cODQFoU&#10;Wila/nBPjzbQVRwGirM14O+Pvkd9ml+SctbR4lXc/9oIVJyZH5Ym+1sxmcRNTcxkelYSg8eS5bHE&#10;btoroLYXdGacTGTUD+ZAaoT2hW7EInolkbCSfFdcBjwwV6E/CHRlpFoskhptpxPh1j45GcFjVeP8&#10;Pe9eBLphSAMN+B0cllTM3sxqrxstLSw2AXSTBvm1rkO9abPT4AxXKJ6OYz5pvd7K+R8AAAD//wMA&#10;UEsDBBQABgAIAAAAIQATY0mH4QAAAA8BAAAPAAAAZHJzL2Rvd25yZXYueG1sTI/NTsMwEITvSLyD&#10;tUjcWtsl5ifEqQCBOFRCoq04O7FJImI7st0kvD2bU7nNaEez3xTb2fZkNCF23kngawbEuNrrzjUS&#10;joe31T2QmJTTqvfOSPg1Ebbl5UWhcu0n92nGfWoIlriYKwltSkNOaaxbY1Vc+8E4vH37YFVCGxqq&#10;g5qw3PZ0w9gttapz+KFVg3lpTf2zP1kJgY87P9498PAVPqp69z49v2aTlNdX89MjkGTmdA7Dgo/o&#10;UCJT5U9OR9JLWHHBBWZRbbIbnLVkmFhUhUpkTAAtC/p/R/kHAAD//wMAUEsBAi0AFAAGAAgAAAAh&#10;ALaDOJL+AAAA4QEAABMAAAAAAAAAAAAAAAAAAAAAAFtDb250ZW50X1R5cGVzXS54bWxQSwECLQAU&#10;AAYACAAAACEAOP0h/9YAAACUAQAACwAAAAAAAAAAAAAAAAAvAQAAX3JlbHMvLnJlbHNQSwECLQAU&#10;AAYACAAAACEAJXWLoowCAABzBQAADgAAAAAAAAAAAAAAAAAuAgAAZHJzL2Uyb0RvYy54bWxQSwEC&#10;LQAUAAYACAAAACEAE2NJh+EAAAAPAQAADwAAAAAAAAAAAAAAAADmBAAAZHJzL2Rvd25yZXYueG1s&#10;UEsFBgAAAAAEAAQA8wAAAPQFAAAAAA==&#10;" fillcolor="#002060" strokecolor="#1f4d78 [1604]" strokeweight="1pt"/>
            </w:pict>
          </mc:Fallback>
        </mc:AlternateContent>
      </w:r>
      <w:r w:rsidRPr="007A18FB">
        <w:rPr>
          <w:color w:val="FFFFFF" w:themeColor="background1"/>
          <w:sz w:val="28"/>
          <w:szCs w:val="28"/>
        </w:rPr>
        <w:t>Help us to care about those we employ,                                                                                  to be interested in their stories,                                                                                                    to make sure they come to work freely,                                                                              work safely and are paid fairly.</w:t>
      </w:r>
    </w:p>
    <w:p w14:paraId="69170BFA" w14:textId="77777777" w:rsidR="00EE6962" w:rsidRPr="007A18FB" w:rsidRDefault="00EE6962" w:rsidP="007A18FB">
      <w:pPr>
        <w:rPr>
          <w:color w:val="FFFFFF" w:themeColor="background1"/>
          <w:sz w:val="28"/>
          <w:szCs w:val="28"/>
        </w:rPr>
      </w:pPr>
      <w:r w:rsidRPr="007A18FB">
        <w:rPr>
          <w:color w:val="FFFFFF" w:themeColor="background1"/>
          <w:sz w:val="28"/>
          <w:szCs w:val="28"/>
        </w:rPr>
        <w:t>Amen</w:t>
      </w:r>
    </w:p>
    <w:p w14:paraId="34336E02" w14:textId="77777777" w:rsidR="00EE6962" w:rsidRPr="007A18FB" w:rsidRDefault="00EE6962" w:rsidP="007A18FB">
      <w:pPr>
        <w:rPr>
          <w:color w:val="FFFFFF" w:themeColor="background1"/>
          <w:sz w:val="28"/>
          <w:szCs w:val="28"/>
        </w:rPr>
      </w:pPr>
    </w:p>
    <w:p w14:paraId="34100F28" w14:textId="77777777" w:rsidR="00EE6962" w:rsidRPr="007A18FB" w:rsidRDefault="00EE6962" w:rsidP="007A18FB">
      <w:pPr>
        <w:rPr>
          <w:color w:val="FFFFFF" w:themeColor="background1"/>
          <w:sz w:val="28"/>
          <w:szCs w:val="28"/>
        </w:rPr>
      </w:pPr>
      <w:r w:rsidRPr="007A18FB">
        <w:rPr>
          <w:noProof/>
          <w:color w:val="FFFFFF" w:themeColor="background1"/>
          <w:lang w:val="en-US"/>
        </w:rPr>
        <w:drawing>
          <wp:inline distT="0" distB="0" distL="0" distR="0" wp14:anchorId="213E8086" wp14:editId="75D54D66">
            <wp:extent cx="2343150" cy="1866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346146" cy="1869287"/>
                    </a:xfrm>
                    <a:prstGeom prst="rect">
                      <a:avLst/>
                    </a:prstGeom>
                    <a:ln>
                      <a:noFill/>
                    </a:ln>
                    <a:extLst>
                      <a:ext uri="{53640926-AAD7-44D8-BBD7-CCE9431645EC}">
                        <a14:shadowObscured xmlns:a14="http://schemas.microsoft.com/office/drawing/2010/main"/>
                      </a:ext>
                    </a:extLst>
                  </pic:spPr>
                </pic:pic>
              </a:graphicData>
            </a:graphic>
          </wp:inline>
        </w:drawing>
      </w:r>
    </w:p>
    <w:p w14:paraId="67222F7F" w14:textId="77777777" w:rsidR="00EE6962" w:rsidRPr="007A18FB" w:rsidRDefault="00EE6962" w:rsidP="007A18FB">
      <w:pPr>
        <w:rPr>
          <w:i/>
          <w:color w:val="FFFFFF" w:themeColor="background1"/>
          <w:sz w:val="28"/>
          <w:szCs w:val="28"/>
        </w:rPr>
      </w:pPr>
      <w:r w:rsidRPr="007A18FB">
        <w:rPr>
          <w:i/>
          <w:color w:val="FFFFFF" w:themeColor="background1"/>
          <w:sz w:val="28"/>
          <w:szCs w:val="28"/>
        </w:rPr>
        <w:t>For Andy...</w:t>
      </w:r>
    </w:p>
    <w:p w14:paraId="2584FD4B" w14:textId="77777777" w:rsidR="00EE6962" w:rsidRPr="007A18FB" w:rsidRDefault="00EE6962" w:rsidP="007A18FB">
      <w:pPr>
        <w:rPr>
          <w:color w:val="FFFFFF" w:themeColor="background1"/>
          <w:sz w:val="28"/>
          <w:szCs w:val="28"/>
        </w:rPr>
      </w:pPr>
      <w:r w:rsidRPr="007A18FB">
        <w:rPr>
          <w:color w:val="FFFFFF" w:themeColor="background1"/>
          <w:sz w:val="28"/>
          <w:szCs w:val="28"/>
        </w:rPr>
        <w:t>Lord of love,                                                                                                                              we thank you for people like Andy,                                                                                      who care about how people are treated                                                                            who will intervene to prevent violence and coercion                                                           towards those who are vulnerable.</w:t>
      </w:r>
    </w:p>
    <w:p w14:paraId="79F5FE22" w14:textId="77777777" w:rsidR="00EE6962" w:rsidRPr="007A18FB" w:rsidRDefault="00EE6962" w:rsidP="007A18FB">
      <w:pPr>
        <w:rPr>
          <w:color w:val="FFFFFF" w:themeColor="background1"/>
          <w:sz w:val="28"/>
          <w:szCs w:val="28"/>
        </w:rPr>
      </w:pPr>
      <w:r w:rsidRPr="007A18FB">
        <w:rPr>
          <w:color w:val="FFFFFF" w:themeColor="background1"/>
          <w:sz w:val="28"/>
          <w:szCs w:val="28"/>
        </w:rPr>
        <w:t>Open our eyes to what goes on around us,                                                                       help us to speak for those who cannot,                                                                            help us to look into the dark places                                                                                    and let in your healing light.</w:t>
      </w:r>
    </w:p>
    <w:p w14:paraId="6D236106" w14:textId="77777777" w:rsidR="00EE6962" w:rsidRPr="007A18FB" w:rsidRDefault="00EE6962" w:rsidP="007A18FB">
      <w:pPr>
        <w:rPr>
          <w:color w:val="FFFFFF" w:themeColor="background1"/>
          <w:sz w:val="28"/>
          <w:szCs w:val="28"/>
        </w:rPr>
      </w:pPr>
      <w:r w:rsidRPr="007A18FB">
        <w:rPr>
          <w:color w:val="FFFFFF" w:themeColor="background1"/>
          <w:sz w:val="28"/>
          <w:szCs w:val="28"/>
        </w:rPr>
        <w:t>Amen</w:t>
      </w:r>
    </w:p>
    <w:p w14:paraId="014E1AFF" w14:textId="77777777" w:rsidR="00EE6962" w:rsidRPr="007A18FB" w:rsidRDefault="00EE6962" w:rsidP="007A18FB">
      <w:pPr>
        <w:rPr>
          <w:color w:val="FFFFFF" w:themeColor="background1"/>
          <w:sz w:val="28"/>
          <w:szCs w:val="28"/>
        </w:rPr>
      </w:pPr>
      <w:r w:rsidRPr="007A18FB">
        <w:rPr>
          <w:noProof/>
          <w:color w:val="FFFFFF" w:themeColor="background1"/>
          <w:lang w:val="en-US"/>
        </w:rPr>
        <w:drawing>
          <wp:inline distT="0" distB="0" distL="0" distR="0" wp14:anchorId="13072F27" wp14:editId="15A8B0A1">
            <wp:extent cx="2295525" cy="1514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298464" cy="1516414"/>
                    </a:xfrm>
                    <a:prstGeom prst="rect">
                      <a:avLst/>
                    </a:prstGeom>
                    <a:ln>
                      <a:noFill/>
                    </a:ln>
                    <a:extLst>
                      <a:ext uri="{53640926-AAD7-44D8-BBD7-CCE9431645EC}">
                        <a14:shadowObscured xmlns:a14="http://schemas.microsoft.com/office/drawing/2010/main"/>
                      </a:ext>
                    </a:extLst>
                  </pic:spPr>
                </pic:pic>
              </a:graphicData>
            </a:graphic>
          </wp:inline>
        </w:drawing>
      </w:r>
    </w:p>
    <w:p w14:paraId="2C6E46D6" w14:textId="77777777" w:rsidR="00EE6962" w:rsidRPr="007A18FB" w:rsidRDefault="00EE6962" w:rsidP="007A18FB">
      <w:pPr>
        <w:rPr>
          <w:i/>
          <w:color w:val="FFFFFF" w:themeColor="background1"/>
          <w:sz w:val="28"/>
          <w:szCs w:val="28"/>
        </w:rPr>
      </w:pPr>
      <w:r w:rsidRPr="007A18FB">
        <w:rPr>
          <w:i/>
          <w:color w:val="FFFFFF" w:themeColor="background1"/>
          <w:sz w:val="28"/>
          <w:szCs w:val="28"/>
        </w:rPr>
        <w:t>For victims of trafficking.....</w:t>
      </w:r>
    </w:p>
    <w:p w14:paraId="1DA03AF0" w14:textId="77777777" w:rsidR="00EE6962" w:rsidRPr="007A18FB" w:rsidRDefault="00F14D8C" w:rsidP="007A18FB">
      <w:pPr>
        <w:rPr>
          <w:color w:val="FFFFFF" w:themeColor="background1"/>
          <w:sz w:val="28"/>
          <w:szCs w:val="28"/>
        </w:rPr>
      </w:pPr>
      <w:r w:rsidRPr="00120B15">
        <w:rPr>
          <w:noProof/>
          <w:color w:val="FFFFFF" w:themeColor="background1"/>
          <w:lang w:val="en-US"/>
        </w:rPr>
        <mc:AlternateContent>
          <mc:Choice Requires="wps">
            <w:drawing>
              <wp:anchor distT="0" distB="0" distL="114300" distR="114300" simplePos="0" relativeHeight="251707392" behindDoc="1" locked="0" layoutInCell="1" allowOverlap="1" wp14:anchorId="038CD294" wp14:editId="4C77332F">
                <wp:simplePos x="0" y="0"/>
                <wp:positionH relativeFrom="column">
                  <wp:posOffset>-914400</wp:posOffset>
                </wp:positionH>
                <wp:positionV relativeFrom="paragraph">
                  <wp:posOffset>1485900</wp:posOffset>
                </wp:positionV>
                <wp:extent cx="7696200" cy="638175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7696200" cy="63817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C163C" id="Rectangle 109" o:spid="_x0000_s1026" style="position:absolute;margin-left:-1in;margin-top:117pt;width:606pt;height:5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YkiwIAAHIFAAAOAAAAZHJzL2Uyb0RvYy54bWysVEtv2zAMvg/YfxB0X+1kbdoGcYogRYcB&#10;RVv0gZ4VWYoNyKJGKXGyXz9KdtygLXYYloNCmuTHN2dXu8awrUJfgy346CTnTFkJZW3XBX95vvl2&#10;wZkPwpbCgFUF3yvPr+Zfv8xaN1VjqMCUChmBWD9tXcGrENw0y7ysVCP8CThlSagBGxGIxXVWomgJ&#10;vTHZOM8nWQtYOgSpvKev152QzxO+1kqGe629CswUnGIL6cX0ruKbzWdiukbhqlr2YYh/iKIRtSWn&#10;A9S1CIJtsP4A1dQSwYMOJxKaDLSupUo5UDaj/F02T5VwKuVCxfFuKJP/f7DybvuArC6pd/klZ1Y0&#10;1KRHKpuwa6NY/Eglap2fkuaTe8Ce80TGfHcam/hPmbBdKut+KKvaBSbp4/nkckK94kySbPL9YnR+&#10;lgqfvZk79OGHgoZFouBIAaRyiu2tD+SSVA8q0ZsHU5c3tTGJwfVqaZBtRexxPs4nB/QjtSym0AWd&#10;qLA3Khob+6g05U9hjpPHNHlqwBNSKhtGnagSpercnOX0i5WhwAaLxCXAiKwpvAG7B4hT/RG7g+n1&#10;o6lKgzsY538LrDMeLJJnsGEwbmoL+BmAoax6z50+hX9UmkiuoNzTdCB0a+OdvKmpP7fChweBtCfU&#10;U9r9cE+PNtAWHHqKswrw92ffoz6NL0k5a2nvCu5/bQQqzsxPS4N9OTo9jYuamNOz8zExeCxZHUvs&#10;plkCtX1EV8bJREb9YA6kRmhe6UQsolcSCSvJd8FlwAOzDN09oCMj1WKR1Gg5nQi39snJCB6rGufv&#10;efcq0PVDGmi+7+Cwo2L6blY73WhpYbEJoOs0yG917etNi50Gpz9C8XIc80nr7VTO/wAAAP//AwBQ&#10;SwMEFAAGAAgAAAAhABYFXCvhAAAADgEAAA8AAABkcnMvZG93bnJldi54bWxMj8FOwzAQRO9I/IO1&#10;SNxaO2lU2hCnAgTiUKkSBXF2YpNExOvIdpPw92xOcHujHc3OFIfZ9mw0PnQOJSRrAcxg7XSHjYSP&#10;95fVDliICrXqHRoJPybAoby+KlSu3YRvZjzHhlEIhlxJaGMccs5D3RqrwtoNBun25bxVkaRvuPZq&#10;onDb81SILbeqQ/rQqsE8tab+Pl+sBJ+MRzfe7RP/6U9VfXydHp+zScrbm/nhHlg0c/wzw1KfqkNJ&#10;nSp3QR1YL2GVZBmNiRLSzQKLRWx3RBVRutkL4GXB/88ofwEAAP//AwBQSwECLQAUAAYACAAAACEA&#10;toM4kv4AAADhAQAAEwAAAAAAAAAAAAAAAAAAAAAAW0NvbnRlbnRfVHlwZXNdLnhtbFBLAQItABQA&#10;BgAIAAAAIQA4/SH/1gAAAJQBAAALAAAAAAAAAAAAAAAAAC8BAABfcmVscy8ucmVsc1BLAQItABQA&#10;BgAIAAAAIQCCbTYkiwIAAHIFAAAOAAAAAAAAAAAAAAAAAC4CAABkcnMvZTJvRG9jLnhtbFBLAQIt&#10;ABQABgAIAAAAIQAWBVwr4QAAAA4BAAAPAAAAAAAAAAAAAAAAAOUEAABkcnMvZG93bnJldi54bWxQ&#10;SwUGAAAAAAQABADzAAAA8wUAAAAA&#10;" fillcolor="#002060" strokecolor="#1f4d78 [1604]" strokeweight="1pt"/>
            </w:pict>
          </mc:Fallback>
        </mc:AlternateContent>
      </w:r>
      <w:r w:rsidR="00EE6962" w:rsidRPr="007A18FB">
        <w:rPr>
          <w:color w:val="FFFFFF" w:themeColor="background1"/>
          <w:sz w:val="28"/>
          <w:szCs w:val="28"/>
        </w:rPr>
        <w:t xml:space="preserve">Lord of the lost,                                                                                                                        we pray today for all those who are victims of human trafficking:                                   </w:t>
      </w:r>
      <w:r w:rsidR="00EE6962" w:rsidRPr="007A18FB">
        <w:rPr>
          <w:color w:val="FFFFFF" w:themeColor="background1"/>
          <w:sz w:val="28"/>
          <w:szCs w:val="28"/>
        </w:rPr>
        <w:lastRenderedPageBreak/>
        <w:t>people lured from their homes and families;                                                             people deceived while trying to find a better life;                                                          people who are desperate to trust anyone.</w:t>
      </w:r>
    </w:p>
    <w:p w14:paraId="2701DB33" w14:textId="77777777" w:rsidR="00EE6962" w:rsidRPr="007A18FB" w:rsidRDefault="00F14D8C" w:rsidP="007A18FB">
      <w:pPr>
        <w:rPr>
          <w:color w:val="FFFFFF" w:themeColor="background1"/>
          <w:sz w:val="28"/>
          <w:szCs w:val="28"/>
        </w:rPr>
      </w:pPr>
      <w:r w:rsidRPr="00120B15">
        <w:rPr>
          <w:noProof/>
          <w:color w:val="FFFFFF" w:themeColor="background1"/>
          <w:sz w:val="28"/>
          <w:szCs w:val="28"/>
          <w:lang w:val="en-US"/>
        </w:rPr>
        <mc:AlternateContent>
          <mc:Choice Requires="wps">
            <w:drawing>
              <wp:anchor distT="0" distB="0" distL="114300" distR="114300" simplePos="0" relativeHeight="251708416" behindDoc="1" locked="0" layoutInCell="1" allowOverlap="1" wp14:anchorId="13F36D7D" wp14:editId="7CBC1EF6">
                <wp:simplePos x="0" y="0"/>
                <wp:positionH relativeFrom="column">
                  <wp:posOffset>-981075</wp:posOffset>
                </wp:positionH>
                <wp:positionV relativeFrom="paragraph">
                  <wp:posOffset>-1658619</wp:posOffset>
                </wp:positionV>
                <wp:extent cx="7648575" cy="161353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7648575" cy="161353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45D88" id="Rectangle 110" o:spid="_x0000_s1026" style="position:absolute;margin-left:-77.25pt;margin-top:-130.6pt;width:602.25pt;height:127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S8jQIAAHMFAAAOAAAAZHJzL2Uyb0RvYy54bWysVFFPGzEMfp+0/xDlfdxdaQtUXFEFYpqE&#10;AAETz2kuaU/KxZmT9tr9+jm561EB2sO0PqTx2f5sf7F9ebVrDNsq9DXYkhcnOWfKSqhquyr5z5fb&#10;b+ec+SBsJQxYVfK98vxq/vXLZetmagRrMJVCRiDWz1pX8nUIbpZlXq5VI/wJOGVJqQEbEUjEVVah&#10;aAm9Mdkoz6dZC1g5BKm8p683nZLPE77WSoYHrb0KzJSccgvpxHQu45nNL8VshcKta9mnIf4hi0bU&#10;loIOUDciCLbB+gNUU0sEDzqcSGgy0LqWKtVA1RT5u2qe18KpVAuR491Ak/9/sPJ++4isrujtCuLH&#10;ioYe6YloE3ZlFIsfiaLW+RlZPrtH7CVP11jvTmMT/6kStku07gda1S4wSR/PpuPzydmEM0m6Ylqc&#10;Tk4nCTZ783fow3cFDYuXkiNlkPgU2zsfKCaZHkxiOA+mrm5rY5KAq+W1QbYV8ZHzUT49oB+ZZbGG&#10;Lut0C3ujorOxT0oTAZTnKEVMracGPCGlsqHoVGtRqS7MJKdfpIYSGzySlAAjsqb0BuweILb1R+wO&#10;prePrip17uCc/y2xznnwSJHBhsG5qS3gZwCGquojd/aU/hE18bqEak/tgdDNjXfytqb3uRM+PAqk&#10;QaGWoeEPD3RoA23Job9xtgb8/dn3aE/9S1rOWhq8kvtfG4GKM/PDUmdfFONxnNQkjCdnIxLwWLM8&#10;1thNcw307AWtGSfTNdoHc7hqhOaVdsQiRiWVsJJil1wGPAjXoVsItGWkWiySGU2nE+HOPjsZwSOr&#10;sf9edq8CXd+kgRr8Hg5DKmbverWzjZ4WFpsAuk6N/MZrzzdNdmqcfgvF1XEsJ6u3XTn/AwAA//8D&#10;AFBLAwQUAAYACAAAACEANtiPjuMAAAAPAQAADwAAAGRycy9kb3ducmV2LnhtbEyPy07DMBBF90j8&#10;gzVI7Fo/1PSRxqkAgVhUQqKgrp3YJBGxHdluEv6e6Qp2M5qjO+cWh9n2ZDQhdt5J4EsGxLja6841&#10;Ej4/XhZbIDEpp1XvnZHwYyIcytubQuXaT+7djKfUEAxxMVcS2pSGnNJYt8aquPSDcXj78sGqhGto&#10;qA5qwnDbU8HYmlrVOfzQqsE8tab+Pl2shMDHox83Ox7O4a2qj6/T4/NqkvL+bn7YA0lmTn8wXPVR&#10;HUp0qvzF6Uh6CQuerTJkcRJrLoBcGZYxLFhJEGKz2wItC/q/R/kLAAD//wMAUEsBAi0AFAAGAAgA&#10;AAAhALaDOJL+AAAA4QEAABMAAAAAAAAAAAAAAAAAAAAAAFtDb250ZW50X1R5cGVzXS54bWxQSwEC&#10;LQAUAAYACAAAACEAOP0h/9YAAACUAQAACwAAAAAAAAAAAAAAAAAvAQAAX3JlbHMvLnJlbHNQSwEC&#10;LQAUAAYACAAAACEA0+rkvI0CAABzBQAADgAAAAAAAAAAAAAAAAAuAgAAZHJzL2Uyb0RvYy54bWxQ&#10;SwECLQAUAAYACAAAACEANtiPjuMAAAAPAQAADwAAAAAAAAAAAAAAAADnBAAAZHJzL2Rvd25yZXYu&#10;eG1sUEsFBgAAAAAEAAQA8wAAAPcFAAAAAA==&#10;" fillcolor="#002060" strokecolor="#1f4d78 [1604]" strokeweight="1pt"/>
            </w:pict>
          </mc:Fallback>
        </mc:AlternateContent>
      </w:r>
      <w:r w:rsidR="00EE6962" w:rsidRPr="007A18FB">
        <w:rPr>
          <w:color w:val="FFFFFF" w:themeColor="background1"/>
          <w:sz w:val="28"/>
          <w:szCs w:val="28"/>
        </w:rPr>
        <w:t>Help us to be more vigilant and watchful;                                                                              to be aware of those who may need our help                                                                      those who do not know where help may lie.</w:t>
      </w:r>
    </w:p>
    <w:p w14:paraId="0D42F2BC" w14:textId="77777777" w:rsidR="00EE6962" w:rsidRPr="007A18FB" w:rsidRDefault="00EE6962" w:rsidP="007A18FB">
      <w:pPr>
        <w:rPr>
          <w:color w:val="FFFFFF" w:themeColor="background1"/>
          <w:sz w:val="28"/>
          <w:szCs w:val="28"/>
        </w:rPr>
      </w:pPr>
      <w:r w:rsidRPr="007A18FB">
        <w:rPr>
          <w:color w:val="FFFFFF" w:themeColor="background1"/>
          <w:sz w:val="28"/>
          <w:szCs w:val="28"/>
        </w:rPr>
        <w:t>Amen</w:t>
      </w:r>
    </w:p>
    <w:p w14:paraId="5C66BECB" w14:textId="77777777" w:rsidR="00EE6962" w:rsidRPr="007A18FB" w:rsidRDefault="00EE6962" w:rsidP="007A18FB">
      <w:pPr>
        <w:rPr>
          <w:color w:val="FFFFFF" w:themeColor="background1"/>
          <w:sz w:val="28"/>
          <w:szCs w:val="28"/>
        </w:rPr>
      </w:pPr>
    </w:p>
    <w:p w14:paraId="6CB2658C" w14:textId="77777777" w:rsidR="00EE6962" w:rsidRPr="007A18FB" w:rsidRDefault="00EE6962" w:rsidP="007A18FB">
      <w:pPr>
        <w:rPr>
          <w:color w:val="FFFFFF" w:themeColor="background1"/>
          <w:sz w:val="28"/>
          <w:szCs w:val="28"/>
        </w:rPr>
      </w:pPr>
      <w:r w:rsidRPr="007A18FB">
        <w:rPr>
          <w:noProof/>
          <w:color w:val="FFFFFF" w:themeColor="background1"/>
          <w:lang w:val="en-US"/>
        </w:rPr>
        <w:drawing>
          <wp:inline distT="0" distB="0" distL="0" distR="0" wp14:anchorId="57FCB94E" wp14:editId="155DBB95">
            <wp:extent cx="2295525" cy="1514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298462" cy="1516413"/>
                    </a:xfrm>
                    <a:prstGeom prst="rect">
                      <a:avLst/>
                    </a:prstGeom>
                    <a:ln>
                      <a:noFill/>
                    </a:ln>
                    <a:extLst>
                      <a:ext uri="{53640926-AAD7-44D8-BBD7-CCE9431645EC}">
                        <a14:shadowObscured xmlns:a14="http://schemas.microsoft.com/office/drawing/2010/main"/>
                      </a:ext>
                    </a:extLst>
                  </pic:spPr>
                </pic:pic>
              </a:graphicData>
            </a:graphic>
          </wp:inline>
        </w:drawing>
      </w:r>
    </w:p>
    <w:p w14:paraId="12EE8E51" w14:textId="77777777" w:rsidR="00EE6962" w:rsidRPr="007A18FB" w:rsidRDefault="00EE6962" w:rsidP="007A18FB">
      <w:pPr>
        <w:rPr>
          <w:i/>
          <w:color w:val="FFFFFF" w:themeColor="background1"/>
          <w:sz w:val="28"/>
          <w:szCs w:val="28"/>
        </w:rPr>
      </w:pPr>
      <w:r w:rsidRPr="007A18FB">
        <w:rPr>
          <w:i/>
          <w:color w:val="FFFFFF" w:themeColor="background1"/>
          <w:sz w:val="28"/>
          <w:szCs w:val="28"/>
        </w:rPr>
        <w:t>For traffickers...</w:t>
      </w:r>
    </w:p>
    <w:p w14:paraId="64D686FA" w14:textId="77777777" w:rsidR="00EE6962" w:rsidRPr="007A18FB" w:rsidRDefault="00EE6962" w:rsidP="007A18FB">
      <w:pPr>
        <w:rPr>
          <w:color w:val="FFFFFF" w:themeColor="background1"/>
          <w:sz w:val="28"/>
          <w:szCs w:val="28"/>
        </w:rPr>
      </w:pPr>
      <w:r w:rsidRPr="007A18FB">
        <w:rPr>
          <w:color w:val="FFFFFF" w:themeColor="background1"/>
          <w:sz w:val="28"/>
          <w:szCs w:val="28"/>
        </w:rPr>
        <w:t>Lord of changed hearts,                                                                                                              we pray today for those involved in trafficking                                                                   and human slavery.                                                                                                                     We pray that in their heart of hearts                                                                                       they know that what they do is evil.                                                                                         We pray that they will give up the lures of money, greed, control                                                 and repent the harm they have done                                                                                    and the suffering they have caused.</w:t>
      </w:r>
    </w:p>
    <w:p w14:paraId="1504FE96" w14:textId="77777777" w:rsidR="00EE6962" w:rsidRPr="007A18FB" w:rsidRDefault="00EE6962" w:rsidP="007A18FB">
      <w:pPr>
        <w:rPr>
          <w:color w:val="FFFFFF" w:themeColor="background1"/>
          <w:sz w:val="28"/>
          <w:szCs w:val="28"/>
        </w:rPr>
      </w:pPr>
      <w:r w:rsidRPr="007A18FB">
        <w:rPr>
          <w:color w:val="FFFFFF" w:themeColor="background1"/>
          <w:sz w:val="28"/>
          <w:szCs w:val="28"/>
        </w:rPr>
        <w:t xml:space="preserve">Amen </w:t>
      </w:r>
    </w:p>
    <w:p w14:paraId="7BA78B31" w14:textId="77777777" w:rsidR="00EE6962" w:rsidRPr="007A18FB" w:rsidRDefault="00EE6962" w:rsidP="007A18FB">
      <w:pPr>
        <w:rPr>
          <w:color w:val="FFFFFF" w:themeColor="background1"/>
          <w:sz w:val="28"/>
          <w:szCs w:val="28"/>
        </w:rPr>
      </w:pPr>
    </w:p>
    <w:p w14:paraId="6593DAAC" w14:textId="77777777" w:rsidR="00EE6962" w:rsidRPr="007A18FB" w:rsidRDefault="00EE6962" w:rsidP="007A18FB">
      <w:pPr>
        <w:rPr>
          <w:color w:val="FFFFFF" w:themeColor="background1"/>
          <w:sz w:val="28"/>
          <w:szCs w:val="28"/>
        </w:rPr>
      </w:pPr>
      <w:r w:rsidRPr="007A18FB">
        <w:rPr>
          <w:noProof/>
          <w:color w:val="FFFFFF" w:themeColor="background1"/>
          <w:lang w:val="en-US"/>
        </w:rPr>
        <w:drawing>
          <wp:inline distT="0" distB="0" distL="0" distR="0" wp14:anchorId="47F1F93A" wp14:editId="28F30575">
            <wp:extent cx="2314575" cy="1704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317534" cy="1707155"/>
                    </a:xfrm>
                    <a:prstGeom prst="rect">
                      <a:avLst/>
                    </a:prstGeom>
                    <a:ln>
                      <a:noFill/>
                    </a:ln>
                    <a:extLst>
                      <a:ext uri="{53640926-AAD7-44D8-BBD7-CCE9431645EC}">
                        <a14:shadowObscured xmlns:a14="http://schemas.microsoft.com/office/drawing/2010/main"/>
                      </a:ext>
                    </a:extLst>
                  </pic:spPr>
                </pic:pic>
              </a:graphicData>
            </a:graphic>
          </wp:inline>
        </w:drawing>
      </w:r>
    </w:p>
    <w:p w14:paraId="7438ECB2" w14:textId="77777777" w:rsidR="00EE6962" w:rsidRPr="007A18FB" w:rsidRDefault="00EE6962" w:rsidP="007A18FB">
      <w:pPr>
        <w:rPr>
          <w:i/>
          <w:color w:val="FFFFFF" w:themeColor="background1"/>
          <w:sz w:val="28"/>
          <w:szCs w:val="28"/>
        </w:rPr>
      </w:pPr>
      <w:r w:rsidRPr="007A18FB">
        <w:rPr>
          <w:i/>
          <w:color w:val="FFFFFF" w:themeColor="background1"/>
          <w:sz w:val="28"/>
          <w:szCs w:val="28"/>
        </w:rPr>
        <w:t>For all who work against human trafficking...</w:t>
      </w:r>
    </w:p>
    <w:p w14:paraId="46DD5E4D" w14:textId="77777777" w:rsidR="00EE6962" w:rsidRPr="007A18FB" w:rsidRDefault="00F14D8C" w:rsidP="007A18FB">
      <w:pPr>
        <w:rPr>
          <w:color w:val="FFFFFF" w:themeColor="background1"/>
          <w:sz w:val="28"/>
          <w:szCs w:val="28"/>
        </w:rPr>
      </w:pPr>
      <w:r>
        <w:rPr>
          <w:noProof/>
          <w:color w:val="FFFFFF" w:themeColor="background1"/>
          <w:sz w:val="28"/>
          <w:szCs w:val="28"/>
          <w:lang w:val="en-US"/>
        </w:rPr>
        <w:lastRenderedPageBreak/>
        <mc:AlternateContent>
          <mc:Choice Requires="wps">
            <w:drawing>
              <wp:anchor distT="0" distB="0" distL="114300" distR="114300" simplePos="0" relativeHeight="251735040" behindDoc="1" locked="0" layoutInCell="1" allowOverlap="1" wp14:anchorId="0E2515C0" wp14:editId="3FC01BBA">
                <wp:simplePos x="0" y="0"/>
                <wp:positionH relativeFrom="column">
                  <wp:posOffset>-923925</wp:posOffset>
                </wp:positionH>
                <wp:positionV relativeFrom="paragraph">
                  <wp:posOffset>-914401</wp:posOffset>
                </wp:positionV>
                <wp:extent cx="7553325" cy="1071562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7553325" cy="107156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F1B8" id="Rectangle 51" o:spid="_x0000_s1026" style="position:absolute;margin-left:-72.75pt;margin-top:-1in;width:594.75pt;height:843.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b4kAIAAJgFAAAOAAAAZHJzL2Uyb0RvYy54bWysVFFP2zAQfp+0/2D5fSQpBLaKFFUgpkls&#10;IGDi2Th2Y8n2ebbbtPv1OztpqBjapGl9cO98d9/5vtzd+cXWaLIRPiiwDa2OSkqE5dAqu2ro98fr&#10;Dx8pCZHZlmmwoqE7EejF4v27897NxQw60K3wBEFsmPeuoV2Mbl4UgXfCsHAETlg0SvCGRVT9qmg9&#10;6xHd6GJWlqdFD751HrgIAW+vBiNdZHwpBY+3UgYRiW4ovi3m0+fzOZ3F4pzNV565TvHxGewfXmGY&#10;sph0grpikZG1V79BGcU9BJDxiIMpQErFRa4Bq6nKV9U8dMyJXAuSE9xEU/h/sPzb5s4T1Ta0riix&#10;zOA3ukfWmF1pQfAOCepdmKPfg7vzoxZQTNVupTfpH+sg20zqbiJVbCPheHlW18fHs5oSjraqPKvq&#10;U9QQqHiJdz7EzwIMSUJDPT4gs8k2NyEOrnuXlC6AVu210jorqVXEpfZkw/AjM86FjXUO12vzFdrh&#10;vi7xN6bN3ZVC8iMO0IpU6lBcluJOi5RD23shkSUsZ5aRJ4TDpNVg6lgr/pYzAyZkiVVM2CPAWwXl&#10;D4GMjf4pVOT2noLLPz1s4HCKyJnBxinYKAv+LQAdp8yDP1J2QE0Sn6HdYQ95GIYrOH6t8DPesBDv&#10;mMdpwrnDDRFv8ZAa+obCKFHSgf/51n3yxyZHKyU9TmdDw48184IS/cVi+3+qTk7SOGflpD6boeIP&#10;Lc+HFrs2l4C9gR2Or8ti8o96L0oP5gkXyTJlRROzHHM3lEe/Vy7jsDVwFXGxXGY3HGHH4o19cDyB&#10;J1ZTmz5un5h3Yy9HnINvsJ9kNn/V0oNvirSwXEeQKvf7C68j3zj+uVnHVZX2y6GevV4W6uIXAAAA&#10;//8DAFBLAwQUAAYACAAAACEA5OEhAd4AAAAPAQAADwAAAGRycy9kb3ducmV2LnhtbEyPQU+DQBCF&#10;7yb+h82YeGsXFIxBlsaY8ANoK0lvW3YElJ0l7Lbgv3fworf3Mi9vvpfvFjuIK06+d6Qg3kYgkBpn&#10;emoVHA/l5hmED5qMHhyhgm/0sCtub3KdGTdThdd9aAWXkM+0gi6EMZPSNx1a7bduROLbh5usDmyn&#10;VppJz1xuB/kQRU/S6p74Q6dHfOuw+dpfrAJn6vlYxvp0OJZ180n18h5XlVL3d8vrC4iAS/gLw4rP&#10;6FAw09ldyHgxKNjESZpy9lclPGvNRMmqzqzS5DEFWeTy/47iBwAA//8DAFBLAQItABQABgAIAAAA&#10;IQC2gziS/gAAAOEBAAATAAAAAAAAAAAAAAAAAAAAAABbQ29udGVudF9UeXBlc10ueG1sUEsBAi0A&#10;FAAGAAgAAAAhADj9If/WAAAAlAEAAAsAAAAAAAAAAAAAAAAALwEAAF9yZWxzLy5yZWxzUEsBAi0A&#10;FAAGAAgAAAAhAKt7VviQAgAAmAUAAA4AAAAAAAAAAAAAAAAALgIAAGRycy9lMm9Eb2MueG1sUEsB&#10;Ai0AFAAGAAgAAAAhAOThIQHeAAAADwEAAA8AAAAAAAAAAAAAAAAA6gQAAGRycy9kb3ducmV2Lnht&#10;bFBLBQYAAAAABAAEAPMAAAD1BQAAAAA=&#10;" fillcolor="#1f3763 [1608]" strokecolor="#1f4d78 [1604]" strokeweight="1pt"/>
            </w:pict>
          </mc:Fallback>
        </mc:AlternateContent>
      </w:r>
      <w:r w:rsidR="00EE6962" w:rsidRPr="007A18FB">
        <w:rPr>
          <w:color w:val="FFFFFF" w:themeColor="background1"/>
          <w:sz w:val="28"/>
          <w:szCs w:val="28"/>
        </w:rPr>
        <w:t>Lord of creation,                                                                                                                     we thank you for all who are working to combat human trafficking:                                 for governments and agencies,                                                                                                for Church and other faith leaders,                                                                                          for charities and individuals.</w:t>
      </w:r>
    </w:p>
    <w:p w14:paraId="357790B5" w14:textId="77777777" w:rsidR="00EE6962" w:rsidRPr="007A18FB" w:rsidRDefault="00EE6962" w:rsidP="007A18FB">
      <w:pPr>
        <w:rPr>
          <w:color w:val="FFFFFF" w:themeColor="background1"/>
          <w:sz w:val="28"/>
          <w:szCs w:val="28"/>
        </w:rPr>
      </w:pPr>
      <w:r w:rsidRPr="007A18FB">
        <w:rPr>
          <w:color w:val="FFFFFF" w:themeColor="background1"/>
          <w:sz w:val="28"/>
          <w:szCs w:val="28"/>
        </w:rPr>
        <w:t>Help us to be part of love’s movement                                                                             to work for a world where human beings are                                                                      valued, free to come and go,                                                                                                where no one is enslaved, no one used against their will                                                   for other’s pleasure, or other’s need.</w:t>
      </w:r>
    </w:p>
    <w:p w14:paraId="46F73656" w14:textId="77777777" w:rsidR="00EE6962" w:rsidRPr="007A18FB" w:rsidRDefault="00EE6962" w:rsidP="007A18FB">
      <w:pPr>
        <w:rPr>
          <w:color w:val="FFFFFF" w:themeColor="background1"/>
          <w:sz w:val="28"/>
          <w:szCs w:val="28"/>
        </w:rPr>
      </w:pPr>
      <w:r w:rsidRPr="007A18FB">
        <w:rPr>
          <w:color w:val="FFFFFF" w:themeColor="background1"/>
          <w:sz w:val="28"/>
          <w:szCs w:val="28"/>
        </w:rPr>
        <w:t>Amen</w:t>
      </w:r>
    </w:p>
    <w:p w14:paraId="14EC5F21" w14:textId="77777777" w:rsidR="00EE6962" w:rsidRPr="007A18FB" w:rsidRDefault="00EE6962" w:rsidP="007A18FB">
      <w:pPr>
        <w:rPr>
          <w:color w:val="FFFFFF" w:themeColor="background1"/>
          <w:sz w:val="28"/>
          <w:szCs w:val="28"/>
        </w:rPr>
      </w:pPr>
    </w:p>
    <w:p w14:paraId="4B0A3F51" w14:textId="77777777" w:rsidR="00EE6962" w:rsidRPr="00120B15" w:rsidRDefault="00EE6962">
      <w:pPr>
        <w:rPr>
          <w:color w:val="FFFFFF" w:themeColor="background1"/>
          <w:sz w:val="28"/>
        </w:rPr>
      </w:pPr>
      <w:r w:rsidRPr="00120B15">
        <w:rPr>
          <w:color w:val="FFFFFF" w:themeColor="background1"/>
          <w:sz w:val="28"/>
        </w:rPr>
        <w:br w:type="page"/>
      </w:r>
    </w:p>
    <w:bookmarkStart w:id="17" w:name="_Toc498363309"/>
    <w:p w14:paraId="632BE775" w14:textId="77777777" w:rsidR="00EE6962" w:rsidRPr="007A18FB" w:rsidRDefault="00EE6962" w:rsidP="003F630B">
      <w:pPr>
        <w:pStyle w:val="Heading1"/>
        <w:rPr>
          <w:b/>
        </w:rPr>
      </w:pPr>
      <w:r w:rsidRPr="003F630B">
        <w:rPr>
          <w:b/>
          <w:noProof/>
          <w:color w:val="FFFFFF" w:themeColor="background1"/>
          <w:lang w:val="en-US"/>
        </w:rPr>
        <w:lastRenderedPageBreak/>
        <mc:AlternateContent>
          <mc:Choice Requires="wps">
            <w:drawing>
              <wp:anchor distT="0" distB="0" distL="114300" distR="114300" simplePos="0" relativeHeight="251709440" behindDoc="1" locked="0" layoutInCell="1" allowOverlap="1" wp14:anchorId="47F47228" wp14:editId="07CC3C3B">
                <wp:simplePos x="0" y="0"/>
                <wp:positionH relativeFrom="column">
                  <wp:posOffset>-923925</wp:posOffset>
                </wp:positionH>
                <wp:positionV relativeFrom="paragraph">
                  <wp:posOffset>-914400</wp:posOffset>
                </wp:positionV>
                <wp:extent cx="7629525" cy="1085850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7629525" cy="108585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C4A14" id="Rectangle 111" o:spid="_x0000_s1026" style="position:absolute;margin-left:-72.75pt;margin-top:-1in;width:600.75pt;height:85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5JigIAAHMFAAAOAAAAZHJzL2Uyb0RvYy54bWysVEtv2zAMvg/YfxB0X/1A00dQpwhadBhQ&#10;tEXToWdFlhIDsqhRSpzs14+SHTdoix2GXWxSJD8+9FFX17vWsK1C34CteHGSc6ashLqxq4r/fLn7&#10;dsGZD8LWwoBVFd8rz69nX79cdW6qSliDqRUyArF+2rmKr0Nw0yzzcq1a4U/AKUtGDdiKQCqushpF&#10;R+ityco8P8s6wNohSOU9nd72Rj5L+ForGR619iowU3GqLaQvpu8yfrPZlZiuULh1I4cyxD9U0YrG&#10;UtIR6lYEwTbYfIBqG4ngQYcTCW0GWjdSpR6omyJ/181iLZxKvdBwvBvH5P8frHzYPiFrarq7ouDM&#10;ipYu6ZnGJuzKKBYPaUSd81PyXLgnHDRPYux3p7GNf+qE7dJY9+NY1S4wSYfnZ+XlpJxwJslW5BeT&#10;i0meJp+9xTv04buClkWh4kgVpHmK7b0PlJNcDy4xnQfT1HeNMUnB1fLGINuKeMl5mZ8d0I/csthD&#10;X3WSwt6oGGzss9I0AKqzTBkT9dSIJ6RUNhS9aS1q1aehDsYexohUZgKMyJrKG7EHgEjrj9h9f4N/&#10;DFWJuWNw/rfC+uAxImUGG8bgtrGAnwEY6mrI3PtT+UejieIS6j3RA6HfG+/kXUP3cy98eBJIi0Ir&#10;RcsfHumjDXQVh0HibA34+7Pz6E/8JStnHS1exf2vjUDFmflhidmXxelp3NSknE7OS1Lw2LI8tthN&#10;ewN07cRdqi6J0T+Yg6gR2ld6I+YxK5mElZS74jLgQbkJ/YNAr4xU83lyo+10ItzbhZMRPE418u9l&#10;9yrQDSQNRPAHOCypmL7jau8bIy3MNwF0k4j8Ntdh3rTZiTjDKxSfjmM9eb29lbM/AAAA//8DAFBL&#10;AwQUAAYACAAAACEAmfuoYeAAAAAPAQAADwAAAGRycy9kb3ducmV2LnhtbEyPQU+DQBCF7yb+h82Y&#10;eGsXDKAiS6NG46FJE2vT8wIjENlZsrsF/PdOvejte5mXN+8Vm8UMYkLne0sK4nUEAqm2TU+tgsPH&#10;6+oOhA+aGj1YQgXf6GFTXl4UOm/sTO847UMrOIR8rhV0IYy5lL7u0Gi/tiMS3z6tMzqwdK1snJ45&#10;3AzyJooyaXRP/KHTIz53WH/tT0aBi6etnW7vY3d0u6revs1PL8ms1PXV8vgAIuAS/sxwrs/VoeRO&#10;lT1R48WgYBUnacreX0p41tkTpRlTxZRmTLIs5P8d5Q8AAAD//wMAUEsBAi0AFAAGAAgAAAAhALaD&#10;OJL+AAAA4QEAABMAAAAAAAAAAAAAAAAAAAAAAFtDb250ZW50X1R5cGVzXS54bWxQSwECLQAUAAYA&#10;CAAAACEAOP0h/9YAAACUAQAACwAAAAAAAAAAAAAAAAAvAQAAX3JlbHMvLnJlbHNQSwECLQAUAAYA&#10;CAAAACEARIGOSYoCAABzBQAADgAAAAAAAAAAAAAAAAAuAgAAZHJzL2Uyb0RvYy54bWxQSwECLQAU&#10;AAYACAAAACEAmfuoYeAAAAAPAQAADwAAAAAAAAAAAAAAAADkBAAAZHJzL2Rvd25yZXYueG1sUEsF&#10;BgAAAAAEAAQA8wAAAPEFAAAAAA==&#10;" fillcolor="#002060" strokecolor="#1f4d78 [1604]" strokeweight="1pt"/>
            </w:pict>
          </mc:Fallback>
        </mc:AlternateContent>
      </w:r>
      <w:r w:rsidRPr="003F630B">
        <w:rPr>
          <w:b/>
          <w:color w:val="FFFFFF" w:themeColor="background1"/>
        </w:rPr>
        <w:t>Reflections</w:t>
      </w:r>
      <w:bookmarkEnd w:id="17"/>
    </w:p>
    <w:p w14:paraId="265B55F6" w14:textId="77777777" w:rsidR="00EE6962" w:rsidRPr="007A18FB" w:rsidRDefault="00EE6962" w:rsidP="007A18FB">
      <w:pPr>
        <w:spacing w:line="240" w:lineRule="auto"/>
        <w:rPr>
          <w:rFonts w:cstheme="minorHAnsi"/>
          <w:b/>
          <w:color w:val="FFFFFF" w:themeColor="background1"/>
          <w:sz w:val="32"/>
        </w:rPr>
      </w:pPr>
    </w:p>
    <w:p w14:paraId="18FD8BC5" w14:textId="77777777" w:rsidR="00EE6962" w:rsidRPr="007A18FB" w:rsidRDefault="00EE6962" w:rsidP="007A18FB">
      <w:pPr>
        <w:spacing w:line="240" w:lineRule="auto"/>
        <w:rPr>
          <w:rFonts w:cstheme="minorHAnsi"/>
          <w:b/>
          <w:color w:val="FFFFFF" w:themeColor="background1"/>
          <w:sz w:val="32"/>
        </w:rPr>
      </w:pPr>
      <w:r w:rsidRPr="007A18FB">
        <w:rPr>
          <w:rFonts w:cstheme="minorHAnsi"/>
          <w:b/>
          <w:color w:val="FFFFFF" w:themeColor="background1"/>
          <w:sz w:val="32"/>
        </w:rPr>
        <w:t>“Modern slavery is an appalling crime that has no place in today's society. Yet these figures show it is taking place here – often out of sight – in shops, fields, building sites and behind the curtains of houses on ordinary streets.”</w:t>
      </w:r>
    </w:p>
    <w:p w14:paraId="51E7D065" w14:textId="77777777" w:rsidR="00EE6962" w:rsidRPr="007A18FB" w:rsidRDefault="00EE6962" w:rsidP="007A18FB">
      <w:pPr>
        <w:spacing w:line="240" w:lineRule="auto"/>
        <w:rPr>
          <w:rFonts w:cstheme="minorHAnsi"/>
          <w:b/>
          <w:color w:val="FFFFFF" w:themeColor="background1"/>
          <w:sz w:val="32"/>
        </w:rPr>
      </w:pPr>
      <w:r w:rsidRPr="007A18FB">
        <w:rPr>
          <w:rFonts w:cstheme="minorHAnsi"/>
          <w:b/>
          <w:color w:val="FFFFFF" w:themeColor="background1"/>
          <w:sz w:val="32"/>
        </w:rPr>
        <w:t>Modern Slavery and Organised Crime Minister, Karen Bradley 2014</w:t>
      </w:r>
    </w:p>
    <w:p w14:paraId="453285A3" w14:textId="77777777" w:rsidR="00EE6962" w:rsidRPr="007A18FB" w:rsidRDefault="00EE6962" w:rsidP="007A18FB">
      <w:pPr>
        <w:spacing w:line="240" w:lineRule="auto"/>
        <w:rPr>
          <w:rFonts w:cstheme="minorHAnsi"/>
          <w:color w:val="FFFFFF" w:themeColor="background1"/>
          <w:sz w:val="32"/>
        </w:rPr>
      </w:pPr>
    </w:p>
    <w:p w14:paraId="3E3D9AFA" w14:textId="77777777" w:rsidR="00EE6962" w:rsidRPr="007A18FB" w:rsidRDefault="00EE6962" w:rsidP="007A18FB">
      <w:pPr>
        <w:spacing w:line="240" w:lineRule="auto"/>
        <w:rPr>
          <w:rFonts w:cstheme="minorHAnsi"/>
          <w:color w:val="FFFFFF" w:themeColor="background1"/>
          <w:sz w:val="32"/>
        </w:rPr>
      </w:pPr>
      <w:r w:rsidRPr="007A18FB">
        <w:rPr>
          <w:rFonts w:cstheme="minorHAnsi"/>
          <w:color w:val="FFFFFF" w:themeColor="background1"/>
          <w:sz w:val="32"/>
        </w:rPr>
        <w:t>What does it take to get behind the locked doors and the curtains? Below is a story of Christian love, care and befriending from a charity involved in helping victims of trafficking for you to think about:</w:t>
      </w:r>
    </w:p>
    <w:p w14:paraId="5C6F3DB6" w14:textId="77777777" w:rsidR="00EE6962" w:rsidRPr="007A18FB" w:rsidRDefault="00EE6962" w:rsidP="007A18FB">
      <w:pPr>
        <w:spacing w:line="240" w:lineRule="auto"/>
        <w:rPr>
          <w:rFonts w:cstheme="minorHAnsi"/>
          <w:color w:val="FFFFFF" w:themeColor="background1"/>
          <w:sz w:val="32"/>
        </w:rPr>
      </w:pPr>
    </w:p>
    <w:p w14:paraId="329F679A" w14:textId="77777777" w:rsidR="00EE6962" w:rsidRPr="007A18FB" w:rsidRDefault="00EE6962" w:rsidP="007A18FB">
      <w:pPr>
        <w:spacing w:line="240" w:lineRule="auto"/>
        <w:rPr>
          <w:rFonts w:cstheme="minorHAnsi"/>
          <w:color w:val="FFFFFF" w:themeColor="background1"/>
          <w:sz w:val="32"/>
        </w:rPr>
      </w:pPr>
      <w:r w:rsidRPr="007A18FB">
        <w:rPr>
          <w:rFonts w:cstheme="minorHAnsi"/>
          <w:noProof/>
          <w:color w:val="FFFFFF" w:themeColor="background1"/>
          <w:lang w:val="en-US"/>
        </w:rPr>
        <w:drawing>
          <wp:inline distT="0" distB="0" distL="0" distR="0" wp14:anchorId="412F52CA" wp14:editId="4F87E16E">
            <wp:extent cx="5676900" cy="3998739"/>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5676900" cy="3998739"/>
                    </a:xfrm>
                    <a:prstGeom prst="rect">
                      <a:avLst/>
                    </a:prstGeom>
                    <a:ln>
                      <a:noFill/>
                    </a:ln>
                    <a:extLst>
                      <a:ext uri="{53640926-AAD7-44D8-BBD7-CCE9431645EC}">
                        <a14:shadowObscured xmlns:a14="http://schemas.microsoft.com/office/drawing/2010/main"/>
                      </a:ext>
                    </a:extLst>
                  </pic:spPr>
                </pic:pic>
              </a:graphicData>
            </a:graphic>
          </wp:inline>
        </w:drawing>
      </w:r>
    </w:p>
    <w:p w14:paraId="28565BC9" w14:textId="77777777" w:rsidR="00EE6962" w:rsidRPr="007A18FB" w:rsidRDefault="00EE6962" w:rsidP="007A18FB">
      <w:pPr>
        <w:spacing w:line="240" w:lineRule="auto"/>
        <w:rPr>
          <w:rFonts w:cstheme="minorHAnsi"/>
          <w:color w:val="FFFFFF" w:themeColor="background1"/>
          <w:sz w:val="20"/>
        </w:rPr>
      </w:pPr>
      <w:r w:rsidRPr="007A18FB">
        <w:rPr>
          <w:rFonts w:cstheme="minorHAnsi"/>
          <w:color w:val="FFFFFF" w:themeColor="background1"/>
          <w:sz w:val="20"/>
        </w:rPr>
        <w:t>Photo by Sam Carpenter</w:t>
      </w:r>
    </w:p>
    <w:p w14:paraId="140BE385" w14:textId="77777777" w:rsidR="00EE6962" w:rsidRPr="007A18FB" w:rsidRDefault="00EE6962" w:rsidP="007A18FB">
      <w:pPr>
        <w:spacing w:line="240" w:lineRule="auto"/>
        <w:rPr>
          <w:rFonts w:cstheme="minorHAnsi"/>
          <w:color w:val="FFFFFF" w:themeColor="background1"/>
          <w:sz w:val="32"/>
        </w:rPr>
      </w:pPr>
      <w:r w:rsidRPr="007A18FB">
        <w:rPr>
          <w:rFonts w:cstheme="minorHAnsi"/>
          <w:i/>
          <w:iCs/>
          <w:color w:val="FFFFFF" w:themeColor="background1"/>
          <w:sz w:val="32"/>
        </w:rPr>
        <w:t xml:space="preserve">In 2008, as a group of friends we felt prompted by God to respond to the issue of sexual exploitation in the sex industry </w:t>
      </w:r>
      <w:r w:rsidRPr="007A18FB">
        <w:rPr>
          <w:rFonts w:cstheme="minorHAnsi"/>
          <w:i/>
          <w:iCs/>
          <w:color w:val="FFFFFF" w:themeColor="background1"/>
          <w:sz w:val="32"/>
        </w:rPr>
        <w:lastRenderedPageBreak/>
        <w:t xml:space="preserve">and human </w:t>
      </w:r>
      <w:r w:rsidRPr="00120B15">
        <w:rPr>
          <w:rFonts w:cstheme="minorHAnsi"/>
          <w:i/>
          <w:iCs/>
          <w:noProof/>
          <w:color w:val="FFFFFF" w:themeColor="background1"/>
          <w:sz w:val="32"/>
          <w:lang w:val="en-US"/>
        </w:rPr>
        <mc:AlternateContent>
          <mc:Choice Requires="wps">
            <w:drawing>
              <wp:anchor distT="0" distB="0" distL="114300" distR="114300" simplePos="0" relativeHeight="251710464" behindDoc="1" locked="0" layoutInCell="1" allowOverlap="1" wp14:anchorId="2AE00ED5" wp14:editId="70A5BAFF">
                <wp:simplePos x="0" y="0"/>
                <wp:positionH relativeFrom="column">
                  <wp:posOffset>-952501</wp:posOffset>
                </wp:positionH>
                <wp:positionV relativeFrom="paragraph">
                  <wp:posOffset>-914400</wp:posOffset>
                </wp:positionV>
                <wp:extent cx="7591425" cy="1066800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7591425" cy="106680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C4534F" id="Rectangle 112" o:spid="_x0000_s1026" style="position:absolute;margin-left:-75pt;margin-top:-1in;width:597.75pt;height:840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SyjQIAAHMFAAAOAAAAZHJzL2Uyb0RvYy54bWysVEtPGzEQvlfqf7B8L/sQCTRigyIQVSUE&#10;iFBxdrx2diW/OnaySX99x94HEUU9VL3sejwz3zz8zVxdH7QiewG+taaixVlOiTDc1q3ZVvTHy92X&#10;S0p8YKZmyhpR0aPw9Hr5+dNV5xaitI1VtQCCIMYvOlfRJgS3yDLPG6GZP7NOGFRKC5oFFGGb1cA6&#10;RNcqK/N8nnUWageWC+/x9rZX0mXCl1Lw8CilF4GoimJuIX0hfTfxmy2v2GILzDUtH9Jg/5CFZq3B&#10;oBPULQuM7KD9A0q3HKy3MpxxqzMrZctFqgGrKfJ31awb5kSqBZvj3dQm//9g+cP+CUhb49sVJSWG&#10;aXykZ2wbM1slSLzEFnXOL9By7Z5gkDweY70HCTr+sRJySG09Tm0Vh0A4Xl7Mvhbn5YwSjroin88v&#10;8zx1Pnvzd+DDN2E1iYeKAmaQ+sn29z5gTDQdTWI4b1Vb37VKJQG2mxsFZM/iI+dlPh/RT8yyWEOf&#10;dTqFoxLRWZlnIbEBmGeZIibqiQmPcS5MKHpVw2rRh5lhCVOUSNbokdJMgBFZYnoT9gAwWvYgI3Zf&#10;32AfXUVi7uSc/y2x3nnySJGtCZOzbo2FjwAUVjVE7u0x/ZPWxOPG1kekB9h+brzjdy2+zz3z4YkB&#10;DgqOFA5/eMSPVLarqB1OlDQWfn10H+2Rv6ilpMPBq6j/uWMgKFHfDTIbuXIeJzUJ57OLEgU41WxO&#10;NWanbyw+e4FrxvF0jPZBjUcJVr/ijljFqKhihmPsivIAo3AT+oWAW4aL1SqZ4XQ6Fu7N2vEIHrsa&#10;+fdyeGXgBpIGJPiDHYeULd5xtbeNnsaudsHKNhH5ra9Dv3GyE3GGLRRXx6mcrN525fI3AAAA//8D&#10;AFBLAwQUAAYACAAAACEAeRRXfuEAAAAPAQAADwAAAGRycy9kb3ducmV2LnhtbEyPwU7DMBBE70j8&#10;g7VI3Fo7kBQIcSpAIA6VkGgrzk68JBHxOrLdJPw9zqnc3mhHszPFdjY9G9H5zpKEZC2AIdVWd9RI&#10;OB7eVvfAfFCkVW8JJfyih215eVGoXNuJPnHch4bFEPK5ktCGMOSc+7pFo/zaDkjx9m2dUSFK13Dt&#10;1BTDTc9vhNhwozqKH1o14EuL9c/+ZCS4ZNzZ8e4hcV/uo6p379PzazpJeX01Pz0CCziHsxmW+rE6&#10;lLFTZU+kPeslrJJMxDFhoTSNtHhEmmXAqkjZ7UYALwv+f0f5BwAA//8DAFBLAQItABQABgAIAAAA&#10;IQC2gziS/gAAAOEBAAATAAAAAAAAAAAAAAAAAAAAAABbQ29udGVudF9UeXBlc10ueG1sUEsBAi0A&#10;FAAGAAgAAAAhADj9If/WAAAAlAEAAAsAAAAAAAAAAAAAAAAALwEAAF9yZWxzLy5yZWxzUEsBAi0A&#10;FAAGAAgAAAAhAKiSRLKNAgAAcwUAAA4AAAAAAAAAAAAAAAAALgIAAGRycy9lMm9Eb2MueG1sUEsB&#10;Ai0AFAAGAAgAAAAhAHkUV37hAAAADwEAAA8AAAAAAAAAAAAAAAAA5wQAAGRycy9kb3ducmV2Lnht&#10;bFBLBQYAAAAABAAEAPMAAAD1BQAAAAA=&#10;" fillcolor="#002060" strokecolor="#1f4d78 [1604]" strokeweight="1pt"/>
            </w:pict>
          </mc:Fallback>
        </mc:AlternateContent>
      </w:r>
      <w:r w:rsidRPr="007A18FB">
        <w:rPr>
          <w:rFonts w:cstheme="minorHAnsi"/>
          <w:i/>
          <w:iCs/>
          <w:color w:val="FFFFFF" w:themeColor="background1"/>
          <w:sz w:val="32"/>
        </w:rPr>
        <w:t xml:space="preserve">trafficking.  Having no experience or expertise in the area we did the only thing that we knew how to do; pray!  So we began prayer walking around the area of our town where the brothels and saunas were each week; praying for the people that they represented.  After a few months we knocked on the door of one of the saunas, introduced ourselves and explained we were from the local church and that we pray for them each week and asked if they had anything specifically that we could pray for.  The lady who answered the door seemed quite confused, but once she worked out that we weren't joking, she told us how dangerous it had been recently in the sauna and asked if we could pray for their safety.   We have come to learn that most people in the sex industry will face a daily risk of violence and exploitation. The woman then encouraged us to knock again the next week to see what they'd like prayer for!    So we began to build relationships with some of the women in the different saunas, after a while they invited us in for a cup of tea each week and we spend an hour or so talking about anything and everything - from the big issues in life to what brand of nail varnish we prefer to wear!  We have learnt that the people behind the labels are people just like us; with hopes and dreams, shame and pride, fear and pain.  As we have become friends with people in the saunas I think that they have also realised that behind our labels of 'Christian" or "middle class" we are also people just like them!   We have shared in the ups and the downs of our lives together, and our lives are all the </w:t>
      </w:r>
      <w:proofErr w:type="gramStart"/>
      <w:r w:rsidRPr="007A18FB">
        <w:rPr>
          <w:rFonts w:cstheme="minorHAnsi"/>
          <w:i/>
          <w:iCs/>
          <w:color w:val="FFFFFF" w:themeColor="background1"/>
          <w:sz w:val="32"/>
        </w:rPr>
        <w:t>more richer</w:t>
      </w:r>
      <w:proofErr w:type="gramEnd"/>
      <w:r w:rsidRPr="007A18FB">
        <w:rPr>
          <w:rFonts w:cstheme="minorHAnsi"/>
          <w:i/>
          <w:iCs/>
          <w:color w:val="FFFFFF" w:themeColor="background1"/>
          <w:sz w:val="32"/>
        </w:rPr>
        <w:t xml:space="preserve"> for it.   No child dreams of working in the sex industry when they grow up.  People enter the sex industry for many different reasons. In our experience the minority would say that they enter it freely. For many they enter the sex industry as a matter of survival; often due to financial need, to sustain an addiction, homelessness, lack of opportunity, or complex vulnerabilities, and others are coerced or forced. Whatever the entry route there is a very real story behind every single person. There are many tales of tragic loss, lack, abuse and pain; and it has been heart-breaking to hear some of these first hand. The majority of people that we have </w:t>
      </w:r>
      <w:r w:rsidRPr="007A18FB">
        <w:rPr>
          <w:rFonts w:cstheme="minorHAnsi"/>
          <w:i/>
          <w:iCs/>
          <w:color w:val="FFFFFF" w:themeColor="background1"/>
          <w:sz w:val="32"/>
        </w:rPr>
        <w:lastRenderedPageBreak/>
        <w:t>met fear being judged or labelled for their involvement in the sex industry, and this sense of shame can prevent them from building friendships with people in the community and seeking help from statutory services.  For people who have been trafficked, the lack of personal freedom makes them even more 'invisible', inaccessible and isolated.  So it really does feel like a privilege that God has opened the door for us to get to know people in the sex industry.  Some of the women remain working in the sex industry and we've also had the joy of supporting some women to exit it; but our friendship is not conditional and is not based on the choices they make, or whether someone chooses to remain in the sex industry or not.  The people that we have had the privilege of becoming friends with in the sex industry display incredible strength, dignity and courage, and they have each taught us so much as they have dared to believe that there is hope and that "nothing is impossible".   </w:t>
      </w:r>
      <w:r w:rsidRPr="007A18FB">
        <w:rPr>
          <w:rFonts w:cstheme="minorHAnsi"/>
          <w:color w:val="FFFFFF" w:themeColor="background1"/>
          <w:sz w:val="32"/>
        </w:rPr>
        <w:t xml:space="preserve"> </w:t>
      </w:r>
    </w:p>
    <w:p w14:paraId="27243352" w14:textId="77777777" w:rsidR="00EE6962" w:rsidRPr="007A18FB" w:rsidRDefault="00EE6962" w:rsidP="007A18FB">
      <w:pPr>
        <w:spacing w:line="240" w:lineRule="auto"/>
        <w:rPr>
          <w:rFonts w:cstheme="minorHAnsi"/>
          <w:b/>
          <w:color w:val="FFFFFF" w:themeColor="background1"/>
          <w:sz w:val="32"/>
        </w:rPr>
      </w:pPr>
      <w:r w:rsidRPr="00120B15">
        <w:rPr>
          <w:rFonts w:cstheme="minorHAnsi"/>
          <w:b/>
          <w:noProof/>
          <w:color w:val="FFFFFF" w:themeColor="background1"/>
          <w:sz w:val="32"/>
          <w:lang w:val="en-US"/>
        </w:rPr>
        <mc:AlternateContent>
          <mc:Choice Requires="wps">
            <w:drawing>
              <wp:anchor distT="0" distB="0" distL="114300" distR="114300" simplePos="0" relativeHeight="251711488" behindDoc="1" locked="0" layoutInCell="1" allowOverlap="1" wp14:anchorId="2103BCA1" wp14:editId="276826DC">
                <wp:simplePos x="0" y="0"/>
                <wp:positionH relativeFrom="column">
                  <wp:posOffset>-914400</wp:posOffset>
                </wp:positionH>
                <wp:positionV relativeFrom="paragraph">
                  <wp:posOffset>-4745355</wp:posOffset>
                </wp:positionV>
                <wp:extent cx="7581900" cy="1104900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7581900" cy="110490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683592" id="Rectangle 113" o:spid="_x0000_s1026" style="position:absolute;margin-left:-1in;margin-top:-373.65pt;width:597pt;height:870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jwjQIAAHMFAAAOAAAAZHJzL2Uyb0RvYy54bWysVE1v2zAMvQ/YfxB0X21n6VdQpwhadBhQ&#10;tEHboWdFlmIDsqhRSpzs14+SHTfoih2GXWxRJB/JJ5JX17vWsK1C34AteXGSc6ashKqx65L/eLn7&#10;csGZD8JWwoBVJd8rz6/nnz9ddW6mJlCDqRQyArF+1rmS1yG4WZZ5WatW+BNwypJSA7YikIjrrELR&#10;EXprskmen2UdYOUQpPKebm97JZ8nfK2VDI9aexWYKTnlFtIX03cVv9n8SszWKFzdyCEN8Q9ZtKKx&#10;FHSEuhVBsA02f0C1jUTwoMOJhDYDrRupUg1UTZG/q+a5Fk6lWogc70aa/P+DlQ/bJbKmorcrvnJm&#10;RUuP9ES0Cbs2isVLoqhzfkaWz26Jg+TpGOvdaWzjnyphu0TrfqRV7QKTdHl+elFc5sS+JF1R5FMS&#10;EvPZm79DH74paFk8lBwpg8Sn2N77QDHJ9GASw3kwTXXXGJMEXK9uDLKtiI+cT/KzA/qRWRZr6LNO&#10;p7A3Kjob+6Q0EUB5TlLE1HpqxBNSKhuKXlWLSvVhTqmEMUps1uiR0kyAEVlTeiP2AHCw7EEO2H19&#10;g310ValzR+f8b4n1zqNHigw2jM5tYwE/AjBU1RC5t6f0j6iJxxVUe2oPhH5uvJN3Db3PvfBhKZAG&#10;hR6Vhj880kcb6EoOw4mzGvDXR/fRnvqXtJx1NHgl9z83AhVn5rulzr4sptM4qUmYnp5PSMBjzepY&#10;YzftDdCzF7RmnEzHaB/M4agR2lfaEYsYlVTCSopdchnwINyEfiHQlpFqsUhmNJ1OhHv77GQEj6zG&#10;/nvZvQp0Q5MGavAHOAypmL3r1d42elpYbALoJjXyG68D3zTZqXGGLRRXx7GcrN525fw3AAAA//8D&#10;AFBLAwQUAAYACAAAACEAeiooauMAAAAOAQAADwAAAGRycy9kb3ducmV2LnhtbEyPwU7DMBBE70j8&#10;g7VI3Fo7JZAmxKkAgThUQqKgnp14SSLidWS7Sfh73BPcdndGs2/K3WIGNqHzvSUJyVoAQ2qs7qmV&#10;8PnxstoC80GRVoMllPCDHnbV5UWpCm1nesfpEFoWQ8gXSkIXwlhw7psOjfJrOyJF7cs6o0JcXcu1&#10;U3MMNwPfCHHHjeopfujUiE8dNt+Hk5HgkmlvpyxP3NG91c3+dX58Tmcpr6+Wh3tgAZfwZ4YzfkSH&#10;KjLV9kTas0HCKknTWCbEKUuzG2Bnj7gV8VZLyPNNBrwq+f8a1S8AAAD//wMAUEsBAi0AFAAGAAgA&#10;AAAhALaDOJL+AAAA4QEAABMAAAAAAAAAAAAAAAAAAAAAAFtDb250ZW50X1R5cGVzXS54bWxQSwEC&#10;LQAUAAYACAAAACEAOP0h/9YAAACUAQAACwAAAAAAAAAAAAAAAAAvAQAAX3JlbHMvLnJlbHNQSwEC&#10;LQAUAAYACAAAACEANAFo8I0CAABzBQAADgAAAAAAAAAAAAAAAAAuAgAAZHJzL2Uyb0RvYy54bWxQ&#10;SwECLQAUAAYACAAAACEAeiooauMAAAAOAQAADwAAAAAAAAAAAAAAAADnBAAAZHJzL2Rvd25yZXYu&#10;eG1sUEsFBgAAAAAEAAQA8wAAAPcFAAAAAA==&#10;" fillcolor="#002060" strokecolor="#1f4d78 [1604]" strokeweight="1pt"/>
            </w:pict>
          </mc:Fallback>
        </mc:AlternateContent>
      </w:r>
    </w:p>
    <w:p w14:paraId="32D187A3" w14:textId="77777777" w:rsidR="00EE6962" w:rsidRPr="007A18FB" w:rsidRDefault="00EE6962" w:rsidP="007A18FB">
      <w:pPr>
        <w:spacing w:line="240" w:lineRule="auto"/>
        <w:rPr>
          <w:rFonts w:cstheme="minorHAnsi"/>
          <w:b/>
          <w:color w:val="FFFFFF" w:themeColor="background1"/>
          <w:sz w:val="32"/>
        </w:rPr>
      </w:pPr>
      <w:r w:rsidRPr="007A18FB">
        <w:rPr>
          <w:rFonts w:cstheme="minorHAnsi"/>
          <w:b/>
          <w:color w:val="FFFFFF" w:themeColor="background1"/>
          <w:sz w:val="32"/>
        </w:rPr>
        <w:t>Some things to think about:</w:t>
      </w:r>
    </w:p>
    <w:p w14:paraId="2B4D508F" w14:textId="77777777" w:rsidR="00EE6962" w:rsidRPr="007A18FB" w:rsidRDefault="00EE6962" w:rsidP="007A18FB">
      <w:pPr>
        <w:spacing w:line="240" w:lineRule="auto"/>
        <w:rPr>
          <w:rFonts w:cstheme="minorHAnsi"/>
          <w:color w:val="FFFFFF" w:themeColor="background1"/>
          <w:sz w:val="32"/>
        </w:rPr>
      </w:pPr>
      <w:r w:rsidRPr="007A18FB">
        <w:rPr>
          <w:rFonts w:cstheme="minorHAnsi"/>
          <w:color w:val="FFFFFF" w:themeColor="background1"/>
          <w:sz w:val="32"/>
        </w:rPr>
        <w:t>What do you think this story tells us about the importance and relevance of prayer?</w:t>
      </w:r>
    </w:p>
    <w:p w14:paraId="50183758" w14:textId="77777777" w:rsidR="00EE6962" w:rsidRPr="007A18FB" w:rsidRDefault="00EE6962" w:rsidP="007A18FB">
      <w:pPr>
        <w:spacing w:line="240" w:lineRule="auto"/>
        <w:rPr>
          <w:rFonts w:cstheme="minorHAnsi"/>
          <w:color w:val="FFFFFF" w:themeColor="background1"/>
          <w:sz w:val="32"/>
        </w:rPr>
      </w:pPr>
      <w:r w:rsidRPr="007A18FB">
        <w:rPr>
          <w:rFonts w:cstheme="minorHAnsi"/>
          <w:color w:val="FFFFFF" w:themeColor="background1"/>
          <w:sz w:val="32"/>
        </w:rPr>
        <w:t>How important is it that friendships come without judgement on people’s choices, mistakes or lifestyles?</w:t>
      </w:r>
    </w:p>
    <w:p w14:paraId="4C100A0D" w14:textId="77777777" w:rsidR="00EE6962" w:rsidRPr="007A18FB" w:rsidRDefault="00EE6962" w:rsidP="007A18FB">
      <w:pPr>
        <w:spacing w:line="240" w:lineRule="auto"/>
        <w:rPr>
          <w:rFonts w:cstheme="minorHAnsi"/>
          <w:color w:val="FFFFFF" w:themeColor="background1"/>
          <w:sz w:val="32"/>
        </w:rPr>
      </w:pPr>
      <w:r w:rsidRPr="007A18FB">
        <w:rPr>
          <w:rFonts w:cstheme="minorHAnsi"/>
          <w:color w:val="FFFFFF" w:themeColor="background1"/>
          <w:sz w:val="32"/>
        </w:rPr>
        <w:t>What do you think are the risks in such relationships – on both sides?</w:t>
      </w:r>
    </w:p>
    <w:p w14:paraId="1E5E81D2" w14:textId="77777777" w:rsidR="00EE6962" w:rsidRPr="00120B15" w:rsidRDefault="00EE6962">
      <w:pPr>
        <w:rPr>
          <w:color w:val="FFFFFF" w:themeColor="background1"/>
          <w:sz w:val="28"/>
        </w:rPr>
      </w:pPr>
      <w:r w:rsidRPr="00120B15">
        <w:rPr>
          <w:color w:val="FFFFFF" w:themeColor="background1"/>
          <w:sz w:val="28"/>
        </w:rPr>
        <w:br w:type="page"/>
      </w:r>
    </w:p>
    <w:bookmarkStart w:id="18" w:name="_Toc498363310"/>
    <w:p w14:paraId="2AA71AC0" w14:textId="77777777" w:rsidR="00EE6962" w:rsidRPr="003F630B" w:rsidRDefault="00EE6962" w:rsidP="003F630B">
      <w:pPr>
        <w:pStyle w:val="Heading1"/>
        <w:rPr>
          <w:color w:val="FFFFFF" w:themeColor="background1"/>
        </w:rPr>
      </w:pPr>
      <w:r w:rsidRPr="003F630B">
        <w:rPr>
          <w:b/>
          <w:noProof/>
          <w:color w:val="FFFFFF" w:themeColor="background1"/>
          <w:lang w:val="en-US"/>
        </w:rPr>
        <w:lastRenderedPageBreak/>
        <mc:AlternateContent>
          <mc:Choice Requires="wps">
            <w:drawing>
              <wp:anchor distT="0" distB="0" distL="114300" distR="114300" simplePos="0" relativeHeight="251712512" behindDoc="1" locked="0" layoutInCell="1" allowOverlap="1" wp14:anchorId="61A78C81" wp14:editId="73C60EBF">
                <wp:simplePos x="0" y="0"/>
                <wp:positionH relativeFrom="column">
                  <wp:posOffset>-971550</wp:posOffset>
                </wp:positionH>
                <wp:positionV relativeFrom="paragraph">
                  <wp:posOffset>-914400</wp:posOffset>
                </wp:positionV>
                <wp:extent cx="7600950" cy="1085850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7600950" cy="108585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E785DB" id="Rectangle 114" o:spid="_x0000_s1026" style="position:absolute;margin-left:-76.5pt;margin-top:-1in;width:598.5pt;height:85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EsigIAAHMFAAAOAAAAZHJzL2Uyb0RvYy54bWysVE1v2zAMvQ/YfxB0X20HST+COkXQosOA&#10;oi3aDj0rshQbkEWNUuJkv36U7LhBW+ww7GKLIvlIPpG8vNq1hm0V+gZsyYuTnDNlJVSNXZf858vt&#10;t3POfBC2EgasKvleeX61+PrlsnNzNYEaTKWQEYj1886VvA7BzbPMy1q1wp+AU5aUGrAVgURcZxWK&#10;jtBbk03y/DTrACuHIJX3dHvTK/ki4WutZHjQ2qvATMkpt5C+mL6r+M0Wl2K+RuHqRg5piH/IohWN&#10;paAj1I0Igm2w+QDVNhLBgw4nEtoMtG6kSjVQNUX+rprnWjiVaiFyvBtp8v8PVt5vH5E1Fb1dMeXM&#10;ipYe6YloE3ZtFIuXRFHn/Jwsn90jDpKnY6x3p7GNf6qE7RKt+5FWtQtM0uXZaZ5fzIh9SboiP5+d&#10;z/LEfPbm79CH7wpaFg8lR8og8Sm2dz5QTDI9mMRwHkxT3TbGJAHXq2uDbCviI+eT/PSAfmSWxRr6&#10;rNMp7I2KzsY+KU0EUJ6TFDG1nhrxhJTKhqJX1aJSfRiqYKxh9EhpJsCIrCm9EXsAiG39Ebuvb7CP&#10;rip17uic/y2x3nn0SJHBhtG5bSzgZwCGqhoi9/aU/hE18biCak/tgdDPjXfytqH3uRM+PAqkQaFH&#10;peEPD/TRBrqSw3DirAb8/dl9tKf+JS1nHQ1eyf2vjUDFmflhqbMviuk0TmoSprOzCQl4rFkda+ym&#10;vQZ69oLWjJPpGO2DORw1QvtKO2IZo5JKWEmxSy4DHoTr0C8E2jJSLZfJjKbTiXBnn52M4JHV2H8v&#10;u1eBbmjSQA1+D4chFfN3vdrbRk8Ly00A3aRGfuN14JsmOzXOsIXi6jiWk9Xbrlz8AQAA//8DAFBL&#10;AwQUAAYACAAAACEA8+dfrOAAAAAPAQAADwAAAGRycy9kb3ducmV2LnhtbEyPwU7DMBBE70j8g7VI&#10;3Fo7kIYS4lSAQBwqIVEqzk68JBHxOrLdJPw9Dhe4vdGOZmeK3Wx6NqLznSUJyVoAQ6qt7qiRcHx/&#10;Xm2B+aBIq94SSvhGD7vy/KxQubYTveF4CA2LIeRzJaENYcg593WLRvm1HZDi7dM6o0KUruHaqSmG&#10;m55fCZFxozqKH1o14GOL9dfhZCS4ZNzb8eY2cR/utar3L9PDUzpJeXkx398BCziHPzMs9WN1KGOn&#10;yp5Ie9ZLWCWb6zgmLJSmkRaP+KUq0ibLBPCy4P93lD8AAAD//wMAUEsBAi0AFAAGAAgAAAAhALaD&#10;OJL+AAAA4QEAABMAAAAAAAAAAAAAAAAAAAAAAFtDb250ZW50X1R5cGVzXS54bWxQSwECLQAUAAYA&#10;CAAAACEAOP0h/9YAAACUAQAACwAAAAAAAAAAAAAAAAAvAQAAX3JlbHMvLnJlbHNQSwECLQAUAAYA&#10;CAAAACEAIhehLIoCAABzBQAADgAAAAAAAAAAAAAAAAAuAgAAZHJzL2Uyb0RvYy54bWxQSwECLQAU&#10;AAYACAAAACEA8+dfrOAAAAAPAQAADwAAAAAAAAAAAAAAAADkBAAAZHJzL2Rvd25yZXYueG1sUEsF&#10;BgAAAAAEAAQA8wAAAPEFAAAAAA==&#10;" fillcolor="#002060" strokecolor="#1f4d78 [1604]" strokeweight="1pt"/>
            </w:pict>
          </mc:Fallback>
        </mc:AlternateContent>
      </w:r>
      <w:r w:rsidRPr="003F630B">
        <w:rPr>
          <w:b/>
          <w:color w:val="FFFFFF" w:themeColor="background1"/>
        </w:rPr>
        <w:t>Safe Spaces</w:t>
      </w:r>
      <w:bookmarkEnd w:id="18"/>
    </w:p>
    <w:p w14:paraId="67B9F9D6" w14:textId="77777777" w:rsidR="00EE6962" w:rsidRPr="003F630B" w:rsidRDefault="00EE6962" w:rsidP="003F630B"/>
    <w:p w14:paraId="64B26886" w14:textId="77777777" w:rsidR="00EE6962" w:rsidRPr="007A18FB" w:rsidRDefault="00EE6962" w:rsidP="007A18FB">
      <w:pPr>
        <w:spacing w:line="360" w:lineRule="auto"/>
        <w:rPr>
          <w:rFonts w:cstheme="minorHAnsi"/>
          <w:color w:val="FFFFFF" w:themeColor="background1"/>
          <w:sz w:val="28"/>
        </w:rPr>
      </w:pPr>
      <w:r w:rsidRPr="007A18FB">
        <w:rPr>
          <w:rFonts w:cstheme="minorHAnsi"/>
          <w:noProof/>
          <w:color w:val="FFFFFF" w:themeColor="background1"/>
          <w:lang w:val="en-US"/>
        </w:rPr>
        <w:drawing>
          <wp:inline distT="0" distB="0" distL="0" distR="0" wp14:anchorId="1030A615" wp14:editId="35602E4C">
            <wp:extent cx="5344787" cy="303847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5352036" cy="3042596"/>
                    </a:xfrm>
                    <a:prstGeom prst="rect">
                      <a:avLst/>
                    </a:prstGeom>
                    <a:ln>
                      <a:noFill/>
                    </a:ln>
                    <a:extLst>
                      <a:ext uri="{53640926-AAD7-44D8-BBD7-CCE9431645EC}">
                        <a14:shadowObscured xmlns:a14="http://schemas.microsoft.com/office/drawing/2010/main"/>
                      </a:ext>
                    </a:extLst>
                  </pic:spPr>
                </pic:pic>
              </a:graphicData>
            </a:graphic>
          </wp:inline>
        </w:drawing>
      </w:r>
    </w:p>
    <w:p w14:paraId="2B60B818" w14:textId="77777777" w:rsidR="00EE6962" w:rsidRPr="007A18FB" w:rsidRDefault="00EE6962" w:rsidP="007A18FB">
      <w:pPr>
        <w:spacing w:line="360" w:lineRule="auto"/>
        <w:rPr>
          <w:rFonts w:cstheme="minorHAnsi"/>
          <w:color w:val="FFFFFF" w:themeColor="background1"/>
          <w:sz w:val="20"/>
        </w:rPr>
      </w:pPr>
      <w:r w:rsidRPr="007A18FB">
        <w:rPr>
          <w:rFonts w:cstheme="minorHAnsi"/>
          <w:color w:val="FFFFFF" w:themeColor="background1"/>
          <w:sz w:val="20"/>
        </w:rPr>
        <w:t>Photo by Valerie Everett</w:t>
      </w:r>
    </w:p>
    <w:p w14:paraId="38833B46"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 xml:space="preserve">Imagine what it is that makes you feel safe. What does ‘feeling safe’ mean? Who do you trust to keep you safe and who would you trust to save your life? Who would you trust to help you if you were lost or frightened? </w:t>
      </w:r>
    </w:p>
    <w:p w14:paraId="1D85BC02"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Where do you feel most safe? What sort of place is it? What makes it reassuring?</w:t>
      </w:r>
    </w:p>
    <w:p w14:paraId="2E8A4875"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 xml:space="preserve">Victims of trafficking have often lost everything they once trusted or which made them feel safe. Often, they do not ask for help, even if they have an opportunity, because they do not know who to trust or whether asking for help would make their situation worse. </w:t>
      </w:r>
    </w:p>
    <w:p w14:paraId="0A0A7F08"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 xml:space="preserve">People who have been trafficked need places where they can feel safe and they need people they can trust. But many do not feel safe anywhere and may not feel they can trust anyone. This might be because they have come from countries or places where they have been </w:t>
      </w:r>
      <w:r w:rsidRPr="007A18FB">
        <w:rPr>
          <w:rFonts w:cstheme="minorHAnsi"/>
          <w:color w:val="FFFFFF" w:themeColor="background1"/>
          <w:sz w:val="28"/>
        </w:rPr>
        <w:lastRenderedPageBreak/>
        <w:t xml:space="preserve">persecuted or have been at risk of being killed, or from places where the authorities are corrupt. Many will have experienced betrayal, not least at the hands of the traffickers, and many will have lost all their savings and property, even their passports and identity documents. Some will have been told that anyone offering to help in fact wants to deport them or hurt them. For this reason, some victims of trafficking become dependent on their traffickers, and will be reluctant to accept help or to leave them. </w:t>
      </w:r>
    </w:p>
    <w:p w14:paraId="4FB8172B" w14:textId="77777777" w:rsidR="00EE6962" w:rsidRPr="007A18FB" w:rsidRDefault="00EE6962" w:rsidP="007A18FB">
      <w:pPr>
        <w:spacing w:line="360" w:lineRule="auto"/>
        <w:rPr>
          <w:rFonts w:cstheme="minorHAnsi"/>
          <w:color w:val="FFFFFF" w:themeColor="background1"/>
          <w:sz w:val="28"/>
        </w:rPr>
      </w:pPr>
      <w:r w:rsidRPr="00120B15">
        <w:rPr>
          <w:rFonts w:cstheme="minorHAnsi"/>
          <w:noProof/>
          <w:color w:val="FFFFFF" w:themeColor="background1"/>
          <w:sz w:val="28"/>
          <w:lang w:val="en-US"/>
        </w:rPr>
        <mc:AlternateContent>
          <mc:Choice Requires="wps">
            <w:drawing>
              <wp:anchor distT="0" distB="0" distL="114300" distR="114300" simplePos="0" relativeHeight="251713536" behindDoc="1" locked="0" layoutInCell="1" allowOverlap="1" wp14:anchorId="45DCFC11" wp14:editId="49BEE594">
                <wp:simplePos x="0" y="0"/>
                <wp:positionH relativeFrom="column">
                  <wp:posOffset>-923925</wp:posOffset>
                </wp:positionH>
                <wp:positionV relativeFrom="paragraph">
                  <wp:posOffset>-3450590</wp:posOffset>
                </wp:positionV>
                <wp:extent cx="7553325" cy="1099185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7553325" cy="109918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EFFF" id="Rectangle 115" o:spid="_x0000_s1026" style="position:absolute;margin-left:-72.75pt;margin-top:-271.7pt;width:594.75pt;height:86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tjQIAAHMFAAAOAAAAZHJzL2Uyb0RvYy54bWysVE1v2zAMvQ/YfxB0X22nTT+COkXQosOA&#10;oi3aDj0rshQbkEWNUuJkv36U7LhBW+wwLAdFNMlH8onk5dW2NWyj0DdgS14c5ZwpK6Fq7KrkP19u&#10;v51z5oOwlTBgVcl3yvOr+dcvl52bqQnUYCqFjECsn3Wu5HUIbpZlXtaqFf4InLKk1ICtCCTiKqtQ&#10;dITemmyS56dZB1g5BKm8p683vZLPE77WSoYHrb0KzJSccgvpxHQu45nNL8VshcLVjRzSEP+QRSsa&#10;S0FHqBsRBFtj8wGqbSSCBx2OJLQZaN1IlWqgaor8XTXPtXAq1ULkeDfS5P8frLzfPCJrKnq7YsqZ&#10;FS090hPRJuzKKBY/EkWd8zOyfHaPOEierrHercY2/lMlbJto3Y20qm1gkj6eTafHxxNCl6Qr8ouL&#10;4nyamM/e/B368F1By+Kl5EgZJD7F5s4Hikmme5MYzoNpqtvGmCTganltkG1EfOR8kp/u0Q/MslhD&#10;n3W6hZ1R0dnYJ6WJAMpzkiKm1lMjnpBS2VD0qlpUqg8zzekXqaHERo8kJcCIrCm9EXsAiG39EbuH&#10;Geyjq0qdOzrnf0usdx49UmSwYXRuGwv4GYChqobIvT2lf0BNvC6h2lF7IPRz4528beh97oQPjwJp&#10;UGikaPjDAx3aQFdyGG6c1YC/P/se7al/SctZR4NXcv9rLVBxZn5Y6uyL4uQkTmoSTqZnExLwULM8&#10;1Nh1ew307AWtGSfTNdoHs79qhPaVdsQiRiWVsJJil1wG3AvXoV8ItGWkWiySGU2nE+HOPjsZwSOr&#10;sf9etq8C3dCkgRr8HvZDKmbverW3jZ4WFusAukmN/MbrwDdNdmqcYQvF1XEoJ6u3XTn/AwAA//8D&#10;AFBLAwQUAAYACAAAACEAdLhGkuMAAAAPAQAADwAAAGRycy9kb3ducmV2LnhtbEyPwU7DMBBE70j8&#10;g7VI3FrH4LQlxKkAgThUQqJUPTuJSSLidWS7Sfh7tqdym9E+zc7k29n2bDQ+dA4ViGUCzGDl6g4b&#10;BYevt8UGWIgaa907NAp+TYBtcX2V66x2E36acR8bRiEYMq2gjXHIOA9Va6wOSzcYpNu381ZHsr7h&#10;tdcThdue3yXJilvdIX1o9WBeWlP97E9WgRfjzo3rB+GP/qOsdu/T86uclLq9mZ8egUUzxwsM5/pU&#10;HQrqVLoT1oH1ChZCpimxpFJ5L4GdmURKGliSEpv1CniR8/87ij8AAAD//wMAUEsBAi0AFAAGAAgA&#10;AAAhALaDOJL+AAAA4QEAABMAAAAAAAAAAAAAAAAAAAAAAFtDb250ZW50X1R5cGVzXS54bWxQSwEC&#10;LQAUAAYACAAAACEAOP0h/9YAAACUAQAACwAAAAAAAAAAAAAAAAAvAQAAX3JlbHMvLnJlbHNQSwEC&#10;LQAUAAYACAAAACEA1S5/rY0CAABzBQAADgAAAAAAAAAAAAAAAAAuAgAAZHJzL2Uyb0RvYy54bWxQ&#10;SwECLQAUAAYACAAAACEAdLhGkuMAAAAPAQAADwAAAAAAAAAAAAAAAADnBAAAZHJzL2Rvd25yZXYu&#10;eG1sUEsFBgAAAAAEAAQA8wAAAPcFAAAAAA==&#10;" fillcolor="#002060" strokecolor="#1f4d78 [1604]" strokeweight="1pt"/>
            </w:pict>
          </mc:Fallback>
        </mc:AlternateContent>
      </w:r>
      <w:r w:rsidRPr="007A18FB">
        <w:rPr>
          <w:rFonts w:cstheme="minorHAnsi"/>
          <w:color w:val="FFFFFF" w:themeColor="background1"/>
          <w:sz w:val="28"/>
        </w:rPr>
        <w:t>Some will have been damaged physically and mentally by their treatment and this may make them even more suspicious and afraid.</w:t>
      </w:r>
    </w:p>
    <w:p w14:paraId="645DAE7A" w14:textId="77777777" w:rsidR="00EE6962" w:rsidRPr="007A18FB" w:rsidRDefault="00EE6962" w:rsidP="007A18FB">
      <w:pPr>
        <w:spacing w:line="360" w:lineRule="auto"/>
        <w:rPr>
          <w:rFonts w:cstheme="minorHAnsi"/>
          <w:color w:val="FFFFFF" w:themeColor="background1"/>
          <w:sz w:val="28"/>
        </w:rPr>
      </w:pPr>
    </w:p>
    <w:p w14:paraId="78FB60B3"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Churches were traditionally places of sanctuary, where people who were in trouble could seek safety and seek help. What would it take for your church or your Christian community to be a safe space for victims of trafficking, either as a first place to ask for help, or as a place to begin recovery?</w:t>
      </w:r>
    </w:p>
    <w:p w14:paraId="5EB99FD2" w14:textId="77777777" w:rsidR="00EE6962" w:rsidRPr="007A18FB" w:rsidRDefault="00EE6962" w:rsidP="007A18FB">
      <w:pPr>
        <w:spacing w:line="360" w:lineRule="auto"/>
        <w:rPr>
          <w:rFonts w:cstheme="minorHAnsi"/>
          <w:b/>
          <w:color w:val="FFFFFF" w:themeColor="background1"/>
          <w:sz w:val="28"/>
        </w:rPr>
      </w:pPr>
    </w:p>
    <w:p w14:paraId="1235319B" w14:textId="77777777" w:rsidR="00EE6962" w:rsidRPr="007A18FB" w:rsidRDefault="00EE6962" w:rsidP="007A18FB">
      <w:pPr>
        <w:spacing w:line="360" w:lineRule="auto"/>
        <w:rPr>
          <w:rFonts w:cstheme="minorHAnsi"/>
          <w:b/>
          <w:color w:val="FFFFFF" w:themeColor="background1"/>
          <w:sz w:val="28"/>
        </w:rPr>
      </w:pPr>
    </w:p>
    <w:p w14:paraId="1DBCB385" w14:textId="77777777" w:rsidR="00EE6962" w:rsidRPr="007A18FB" w:rsidRDefault="00EE6962" w:rsidP="007A18FB">
      <w:pPr>
        <w:spacing w:line="360" w:lineRule="auto"/>
        <w:rPr>
          <w:rFonts w:cstheme="minorHAnsi"/>
          <w:b/>
          <w:color w:val="FFFFFF" w:themeColor="background1"/>
          <w:sz w:val="28"/>
        </w:rPr>
      </w:pPr>
      <w:r w:rsidRPr="007A18FB">
        <w:rPr>
          <w:rFonts w:cstheme="minorHAnsi"/>
          <w:b/>
          <w:color w:val="FFFFFF" w:themeColor="background1"/>
          <w:sz w:val="28"/>
        </w:rPr>
        <w:t>Three things to think about:</w:t>
      </w:r>
    </w:p>
    <w:p w14:paraId="6B3FAF3C"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Trust: what can you do to show your charity/organisation/church is trustworthy?</w:t>
      </w:r>
    </w:p>
    <w:p w14:paraId="05327A4D"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Friendship: how can you befriend someone who is friendless?</w:t>
      </w:r>
    </w:p>
    <w:p w14:paraId="7C8A85DB" w14:textId="77777777" w:rsidR="00EE6962" w:rsidRPr="007A18FB" w:rsidRDefault="00EE6962" w:rsidP="007A18FB">
      <w:pPr>
        <w:spacing w:line="360" w:lineRule="auto"/>
        <w:rPr>
          <w:rFonts w:cstheme="minorHAnsi"/>
          <w:color w:val="FFFFFF" w:themeColor="background1"/>
          <w:sz w:val="28"/>
        </w:rPr>
      </w:pPr>
      <w:r w:rsidRPr="007A18FB">
        <w:rPr>
          <w:rFonts w:cstheme="minorHAnsi"/>
          <w:color w:val="FFFFFF" w:themeColor="background1"/>
          <w:sz w:val="28"/>
        </w:rPr>
        <w:t>Safety: how can you help to make a person feel safe?</w:t>
      </w:r>
    </w:p>
    <w:p w14:paraId="693E1100" w14:textId="77777777" w:rsidR="00EE6962" w:rsidRPr="007A18FB" w:rsidRDefault="00EE6962" w:rsidP="007A18FB">
      <w:pPr>
        <w:spacing w:line="360" w:lineRule="auto"/>
        <w:rPr>
          <w:rFonts w:cstheme="minorHAnsi"/>
          <w:color w:val="FFFFFF" w:themeColor="background1"/>
          <w:sz w:val="28"/>
        </w:rPr>
      </w:pPr>
    </w:p>
    <w:p w14:paraId="0D1F2351" w14:textId="77777777" w:rsidR="00EE6962" w:rsidRPr="007A18FB" w:rsidRDefault="00EE6962" w:rsidP="007A18FB">
      <w:pPr>
        <w:spacing w:line="360" w:lineRule="auto"/>
        <w:rPr>
          <w:rFonts w:cstheme="minorHAnsi"/>
          <w:color w:val="FFFFFF" w:themeColor="background1"/>
          <w:sz w:val="28"/>
        </w:rPr>
      </w:pPr>
      <w:r w:rsidRPr="00120B15">
        <w:rPr>
          <w:rFonts w:cstheme="minorHAnsi"/>
          <w:noProof/>
          <w:color w:val="FFFFFF" w:themeColor="background1"/>
          <w:sz w:val="28"/>
          <w:lang w:val="en-US"/>
        </w:rPr>
        <w:lastRenderedPageBreak/>
        <mc:AlternateContent>
          <mc:Choice Requires="wps">
            <w:drawing>
              <wp:anchor distT="0" distB="0" distL="114300" distR="114300" simplePos="0" relativeHeight="251714560" behindDoc="1" locked="0" layoutInCell="1" allowOverlap="1" wp14:anchorId="3B7A2A98" wp14:editId="58C0DC2A">
                <wp:simplePos x="0" y="0"/>
                <wp:positionH relativeFrom="column">
                  <wp:posOffset>-923925</wp:posOffset>
                </wp:positionH>
                <wp:positionV relativeFrom="paragraph">
                  <wp:posOffset>-876300</wp:posOffset>
                </wp:positionV>
                <wp:extent cx="7591425" cy="107061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7591425" cy="107061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7627D" id="Rectangle 116" o:spid="_x0000_s1026" style="position:absolute;margin-left:-72.75pt;margin-top:-69pt;width:597.75pt;height:843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TajAIAAHMFAAAOAAAAZHJzL2Uyb0RvYy54bWysVMFu2zAMvQ/YPwi6r7aDJt2COkXQosOA&#10;oi2aDj0rshQbkEWNUuJkXz9KdtygLXYYloMimuQj+UTy8mrfGrZT6BuwJS/Ocs6UlVA1dlPyn8+3&#10;X75y5oOwlTBgVckPyvOrxedPl52bqwnUYCqFjECsn3eu5HUIbp5lXtaqFf4MnLKk1ICtCCTiJqtQ&#10;dITemmyS57OsA6wcglTe09ebXskXCV9rJcOD1l4FZkpOuYV0YjrX8cwWl2K+QeHqRg5piH/IohWN&#10;paAj1I0Igm2xeQfVNhLBgw5nEtoMtG6kSjVQNUX+pppVLZxKtRA53o00+f8HK+93j8iait6umHFm&#10;RUuP9ES0CbsxisWPRFHn/JwsV+4RB8nTNda719jGf6qE7ROth5FWtQ9M0seL6bfifDLlTJKuyC/y&#10;WZEn5rNXf4c+fFfQsngpOVIGiU+xu/OBYpLp0SSG82Ca6rYxJgm4WV8bZDsRHzmf5LMj+olZFmvo&#10;s063cDAqOhv7pDQRQHlOUsTUemrEE1IqG4peVYtK9WGmOf0iNZTY6JGkBBiRNaU3Yg8Asa3fY/cw&#10;g310ValzR+f8b4n1zqNHigw2jM5tYwE/AjBU1RC5t6f0T6iJ1zVUB2oPhH5uvJO3Db3PnfDhUSAN&#10;Co0UDX94oEMb6EoOw42zGvD3R9+jPfUvaTnraPBK7n9tBSrOzA9LnU29ch4nNQnn04sJCXiqWZ9q&#10;7La9Bnr2gtaMk+ka7YM5XjVC+0I7YhmjkkpYSbFLLgMehevQLwTaMlItl8mMptOJcGdXTkbwyGrs&#10;v+f9i0A3NGmgBr+H45CK+Zte7W2jp4XlNoBuUiO/8jrwTZOdGmfYQnF1nMrJ6nVXLv4AAAD//wMA&#10;UEsDBBQABgAIAAAAIQA3wNFK4QAAAA8BAAAPAAAAZHJzL2Rvd25yZXYueG1sTI/BTsMwEETvSPyD&#10;tUjcWjuQQAlxKkAgDpWQaCvOTmySiHgd2W4S/p7Nqdxmd0ezb4rtbHs2Gh86hxKStQBmsHa6w0bC&#10;8fC22gALUaFWvUMj4dcE2JaXF4XKtZvw04z72DAKwZArCW2MQ855qFtjVVi7wSDdvp23KtLoG669&#10;mijc9vxGiDtuVYf0oVWDeWlN/bM/WQk+GXduvH9I/Jf/qOrd+/T8mk5SXl/NT4/Aopnj2QwLPqFD&#10;SUyVO6EOrJewStIsI++ibjdUa/GITJCqSGUp7XhZ8P89yj8AAAD//wMAUEsBAi0AFAAGAAgAAAAh&#10;ALaDOJL+AAAA4QEAABMAAAAAAAAAAAAAAAAAAAAAAFtDb250ZW50X1R5cGVzXS54bWxQSwECLQAU&#10;AAYACAAAACEAOP0h/9YAAACUAQAACwAAAAAAAAAAAAAAAAAvAQAAX3JlbHMvLnJlbHNQSwECLQAU&#10;AAYACAAAACEAS1DE2owCAABzBQAADgAAAAAAAAAAAAAAAAAuAgAAZHJzL2Uyb0RvYy54bWxQSwEC&#10;LQAUAAYACAAAACEAN8DRSuEAAAAPAQAADwAAAAAAAAAAAAAAAADmBAAAZHJzL2Rvd25yZXYueG1s&#10;UEsFBgAAAAAEAAQA8wAAAPQFAAAAAA==&#10;" fillcolor="#002060" strokecolor="#1f4d78 [1604]" strokeweight="1pt"/>
            </w:pict>
          </mc:Fallback>
        </mc:AlternateContent>
      </w:r>
      <w:r w:rsidRPr="007A18FB">
        <w:rPr>
          <w:rFonts w:cstheme="minorHAnsi"/>
          <w:color w:val="FFFFFF" w:themeColor="background1"/>
          <w:sz w:val="28"/>
        </w:rPr>
        <w:t xml:space="preserve">Imagine you have been given the task of designing a safe space for someone who is recovering after having been trafficked. </w:t>
      </w:r>
    </w:p>
    <w:p w14:paraId="7E9A86A1" w14:textId="77777777" w:rsidR="00EE6962" w:rsidRPr="007A18FB" w:rsidRDefault="00EE6962" w:rsidP="007971D1">
      <w:pPr>
        <w:numPr>
          <w:ilvl w:val="0"/>
          <w:numId w:val="9"/>
        </w:numPr>
        <w:spacing w:after="200" w:line="360" w:lineRule="auto"/>
        <w:contextualSpacing/>
        <w:rPr>
          <w:rFonts w:cstheme="minorHAnsi"/>
          <w:color w:val="FFFFFF" w:themeColor="background1"/>
          <w:sz w:val="28"/>
        </w:rPr>
      </w:pPr>
      <w:r w:rsidRPr="007A18FB">
        <w:rPr>
          <w:rFonts w:cstheme="minorHAnsi"/>
          <w:color w:val="FFFFFF" w:themeColor="background1"/>
          <w:sz w:val="28"/>
        </w:rPr>
        <w:t>What sort of issues will you need to consider?</w:t>
      </w:r>
    </w:p>
    <w:p w14:paraId="092BD523" w14:textId="77777777" w:rsidR="00EE6962" w:rsidRPr="007A18FB" w:rsidRDefault="00EE6962" w:rsidP="007971D1">
      <w:pPr>
        <w:numPr>
          <w:ilvl w:val="0"/>
          <w:numId w:val="9"/>
        </w:numPr>
        <w:spacing w:after="200" w:line="360" w:lineRule="auto"/>
        <w:contextualSpacing/>
        <w:rPr>
          <w:rFonts w:cstheme="minorHAnsi"/>
          <w:color w:val="FFFFFF" w:themeColor="background1"/>
          <w:sz w:val="28"/>
        </w:rPr>
      </w:pPr>
      <w:r w:rsidRPr="007A18FB">
        <w:rPr>
          <w:rFonts w:cstheme="minorHAnsi"/>
          <w:color w:val="FFFFFF" w:themeColor="background1"/>
          <w:sz w:val="28"/>
        </w:rPr>
        <w:t xml:space="preserve">How will you design the space? </w:t>
      </w:r>
    </w:p>
    <w:p w14:paraId="719C62EC" w14:textId="77777777" w:rsidR="00EE6962" w:rsidRPr="007A18FB" w:rsidRDefault="00EE6962" w:rsidP="007971D1">
      <w:pPr>
        <w:numPr>
          <w:ilvl w:val="0"/>
          <w:numId w:val="9"/>
        </w:numPr>
        <w:spacing w:after="200" w:line="360" w:lineRule="auto"/>
        <w:contextualSpacing/>
        <w:rPr>
          <w:rFonts w:cstheme="minorHAnsi"/>
          <w:color w:val="FFFFFF" w:themeColor="background1"/>
          <w:sz w:val="28"/>
        </w:rPr>
      </w:pPr>
      <w:r w:rsidRPr="007A18FB">
        <w:rPr>
          <w:rFonts w:cstheme="minorHAnsi"/>
          <w:color w:val="FFFFFF" w:themeColor="background1"/>
          <w:sz w:val="28"/>
        </w:rPr>
        <w:t xml:space="preserve">What will you put in it? </w:t>
      </w:r>
    </w:p>
    <w:p w14:paraId="178BF551" w14:textId="77777777" w:rsidR="00EE6962" w:rsidRPr="007A18FB" w:rsidRDefault="00EE6962" w:rsidP="007971D1">
      <w:pPr>
        <w:numPr>
          <w:ilvl w:val="0"/>
          <w:numId w:val="9"/>
        </w:numPr>
        <w:spacing w:after="200" w:line="360" w:lineRule="auto"/>
        <w:contextualSpacing/>
        <w:rPr>
          <w:rFonts w:cstheme="minorHAnsi"/>
          <w:color w:val="FFFFFF" w:themeColor="background1"/>
          <w:sz w:val="28"/>
        </w:rPr>
      </w:pPr>
      <w:r w:rsidRPr="007A18FB">
        <w:rPr>
          <w:rFonts w:cstheme="minorHAnsi"/>
          <w:color w:val="FFFFFF" w:themeColor="background1"/>
          <w:sz w:val="28"/>
        </w:rPr>
        <w:t xml:space="preserve">Who will be there? </w:t>
      </w:r>
    </w:p>
    <w:p w14:paraId="6F4EE862" w14:textId="77777777" w:rsidR="00EE6962" w:rsidRPr="007A18FB" w:rsidRDefault="00EE6962" w:rsidP="007971D1">
      <w:pPr>
        <w:numPr>
          <w:ilvl w:val="0"/>
          <w:numId w:val="9"/>
        </w:numPr>
        <w:spacing w:after="200" w:line="360" w:lineRule="auto"/>
        <w:contextualSpacing/>
        <w:rPr>
          <w:rFonts w:cstheme="minorHAnsi"/>
          <w:color w:val="FFFFFF" w:themeColor="background1"/>
          <w:sz w:val="28"/>
        </w:rPr>
      </w:pPr>
      <w:r w:rsidRPr="007A18FB">
        <w:rPr>
          <w:rFonts w:cstheme="minorHAnsi"/>
          <w:color w:val="FFFFFF" w:themeColor="background1"/>
          <w:sz w:val="28"/>
        </w:rPr>
        <w:t xml:space="preserve">What might happen there? </w:t>
      </w:r>
    </w:p>
    <w:p w14:paraId="4135EE23" w14:textId="77777777" w:rsidR="00EE6962" w:rsidRPr="007A18FB" w:rsidRDefault="00EE6962" w:rsidP="007A18FB">
      <w:pPr>
        <w:spacing w:line="360" w:lineRule="auto"/>
        <w:rPr>
          <w:rFonts w:cstheme="minorHAnsi"/>
          <w:color w:val="FFFFFF" w:themeColor="background1"/>
          <w:sz w:val="28"/>
        </w:rPr>
      </w:pPr>
    </w:p>
    <w:p w14:paraId="4CFD9C57" w14:textId="77777777" w:rsidR="00EE6962" w:rsidRPr="00120B15" w:rsidRDefault="00EE6962">
      <w:pPr>
        <w:rPr>
          <w:color w:val="FFFFFF" w:themeColor="background1"/>
          <w:sz w:val="28"/>
        </w:rPr>
      </w:pPr>
      <w:r w:rsidRPr="00120B15">
        <w:rPr>
          <w:color w:val="FFFFFF" w:themeColor="background1"/>
          <w:sz w:val="28"/>
        </w:rPr>
        <w:br w:type="page"/>
      </w:r>
    </w:p>
    <w:bookmarkStart w:id="19" w:name="_Toc498363311"/>
    <w:p w14:paraId="38639776" w14:textId="77777777" w:rsidR="00EE6962" w:rsidRPr="003F630B" w:rsidRDefault="00EE6962" w:rsidP="003F630B">
      <w:pPr>
        <w:pStyle w:val="Heading1"/>
        <w:rPr>
          <w:b/>
          <w:color w:val="FFFFFF" w:themeColor="background1"/>
        </w:rPr>
      </w:pPr>
      <w:r w:rsidRPr="003F630B">
        <w:rPr>
          <w:b/>
          <w:noProof/>
          <w:color w:val="FFFFFF" w:themeColor="background1"/>
          <w:lang w:val="en-US"/>
        </w:rPr>
        <w:lastRenderedPageBreak/>
        <mc:AlternateContent>
          <mc:Choice Requires="wps">
            <w:drawing>
              <wp:anchor distT="0" distB="0" distL="114300" distR="114300" simplePos="0" relativeHeight="251715584" behindDoc="1" locked="0" layoutInCell="1" allowOverlap="1" wp14:anchorId="79CB1404" wp14:editId="7ECBD8B5">
                <wp:simplePos x="0" y="0"/>
                <wp:positionH relativeFrom="column">
                  <wp:posOffset>-962025</wp:posOffset>
                </wp:positionH>
                <wp:positionV relativeFrom="paragraph">
                  <wp:posOffset>-904875</wp:posOffset>
                </wp:positionV>
                <wp:extent cx="7667625" cy="106965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7667625" cy="1069657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3564" id="Rectangle 117" o:spid="_x0000_s1026" style="position:absolute;margin-left:-75.75pt;margin-top:-71.25pt;width:603.75pt;height:84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cxkAIAAJoFAAAOAAAAZHJzL2Uyb0RvYy54bWysVFFrGzEMfh/sPxi/r3cXmmQNvZTQ0jHo&#10;2tJ29Nn12TmDbXm2k0v26yf7LtfQlQ3G8uBIlvTJ+k7S+cXOaLIVPiiwNa1OSkqE5dAou67p96fr&#10;T58pCZHZhmmwoqZ7EejF8uOH884txARa0I3wBEFsWHSupm2MblEUgbfCsHACTlg0SvCGRVT9umg8&#10;6xDd6GJSlrOiA984D1yEgLdXvZEuM76Ugsc7KYOIRNcU3xbz6fP5ks5iec4Wa89cq/jwDPYPrzBM&#10;WUw6Ql2xyMjGq9+gjOIeAsh4wsEUIKXiIteA1VTlm2oeW+ZErgXJCW6kKfw/WH67vfdENfjtqjkl&#10;lhn8SA9IG7NrLUi6RIo6Fxbo+eju/aAFFFO9O+lN+sdKyC7Tuh9pFbtIOF7OZ7P5bDKlhKOtKmdn&#10;s+l8mmCL13jnQ/wiwJAk1NTjCzKfbHsTYu96cEnpAmjVXCuts5KaRVxqT7YMPzPjXNg4yeF6Y75B&#10;099PS/wNaXN/pZD8iCO0IpXaF5eluNci5dD2QUjkCcvpkUeE46RVThpa1oi/5cyACVliFSP2APBe&#10;QdXw9ME/hYrc4GNw2Wf/U/AYkTODjWOwURb8ewA6jpl7f6TsiJokvkCzxy7y0I9XcPxa4We8YSHe&#10;M4/zhJOHOyLe4SE1dDWFQaKkBf/zvfvkj22OVko6nM+ahh8b5gUl+qvFATirTk/TQGfldDqfoOKP&#10;LS/HFrsxl4C9UeE2cjyLyT/qgyg9mGdcJauUFU3McsxdUx79QbmM/d7AZcTFapXdcIgdizf20fEE&#10;nlhNbfq0e2beDb0ccQ5u4TDLbPGmpXvfFGlhtYkgVe73V14HvnEB5GYdllXaMMd69npdqctfAAAA&#10;//8DAFBLAwQUAAYACAAAACEA5eh2ueEAAAAPAQAADwAAAGRycy9kb3ducmV2LnhtbEyPzWrDMBCE&#10;74W+g9hCb4lkE5viWg6hpqdCoGnIWbG2thPrB0tO3Lfv+tTeZthh9ptyO5uB3XAMvbMSkrUAhrZx&#10;urethOPX++oFWIjKajU4ixJ+MMC2enwoVaHd3X7i7RBbRiU2FEpCF6MvOA9Nh0aFtfNo6fbtRqMi&#10;2bHlelR3KjcDT4XIuVG9pQ+d8vjWYXM9TEbCxbf70zG5+rw+8Y/9ZVen81RL+fw0716BRZzjXxgW&#10;fEKHipjObrI6sEHCKsmSjLKL2qSklozIchp4JpVtUgG8Kvn/HdUvAAAA//8DAFBLAQItABQABgAI&#10;AAAAIQC2gziS/gAAAOEBAAATAAAAAAAAAAAAAAAAAAAAAABbQ29udGVudF9UeXBlc10ueG1sUEsB&#10;Ai0AFAAGAAgAAAAhADj9If/WAAAAlAEAAAsAAAAAAAAAAAAAAAAALwEAAF9yZWxzLy5yZWxzUEsB&#10;Ai0AFAAGAAgAAAAhAB5KhzGQAgAAmgUAAA4AAAAAAAAAAAAAAAAALgIAAGRycy9lMm9Eb2MueG1s&#10;UEsBAi0AFAAGAAgAAAAhAOXodrnhAAAADwEAAA8AAAAAAAAAAAAAAAAA6gQAAGRycy9kb3ducmV2&#10;LnhtbFBLBQYAAAAABAAEAPMAAAD4BQAAAAA=&#10;" fillcolor="#823b0b [1605]" strokecolor="#1f4d78 [1604]" strokeweight="1pt"/>
            </w:pict>
          </mc:Fallback>
        </mc:AlternateContent>
      </w:r>
      <w:r w:rsidRPr="003F630B">
        <w:rPr>
          <w:b/>
          <w:color w:val="FFFFFF" w:themeColor="background1"/>
        </w:rPr>
        <w:t>Acknowledging Complicity</w:t>
      </w:r>
      <w:bookmarkEnd w:id="19"/>
    </w:p>
    <w:p w14:paraId="5FB66C3F" w14:textId="77777777" w:rsidR="00EE6962" w:rsidRPr="007A18FB" w:rsidRDefault="00EE6962" w:rsidP="007A18FB">
      <w:pPr>
        <w:rPr>
          <w:color w:val="FFFFFF" w:themeColor="background1"/>
          <w:sz w:val="28"/>
        </w:rPr>
      </w:pPr>
      <w:r w:rsidRPr="007A18FB">
        <w:rPr>
          <w:color w:val="FFFFFF" w:themeColor="background1"/>
          <w:sz w:val="28"/>
        </w:rPr>
        <w:t xml:space="preserve">In telling their stories, Jenny, Peter and Andy all acknowledged the uncomfortable feeling that they could have done more. They sensed something wasn’t right, but they weren’t really sure what they could do. </w:t>
      </w:r>
    </w:p>
    <w:p w14:paraId="746399AE" w14:textId="77777777" w:rsidR="00EE6962" w:rsidRPr="007A18FB" w:rsidRDefault="00EE6962" w:rsidP="007A18FB">
      <w:pPr>
        <w:rPr>
          <w:color w:val="FFFFFF" w:themeColor="background1"/>
          <w:sz w:val="28"/>
        </w:rPr>
      </w:pPr>
      <w:r w:rsidRPr="007A18FB">
        <w:rPr>
          <w:color w:val="FFFFFF" w:themeColor="background1"/>
          <w:sz w:val="28"/>
        </w:rPr>
        <w:t>They were also aware that it was possible that they were part of the problem. In Jenny’s case, she felt that by accepting the dinner invitation, she was tacitly becoming part of a set in which it was usual to expect to be cooked for and waited on. In Peter’s story he was aware that he was looking for the cheapest deal and that a cheap job for cash was probably what brought him into contact with the workers. In Andy’s case, while he needed the money, he was also willing to become inured to the strip club atmosphere and not think about what it might mean in terms of pressure on the girls.</w:t>
      </w:r>
    </w:p>
    <w:p w14:paraId="2C0B9E86" w14:textId="77777777" w:rsidR="00EE6962" w:rsidRPr="007A18FB" w:rsidRDefault="00EE6962" w:rsidP="007A18FB">
      <w:pPr>
        <w:jc w:val="center"/>
        <w:rPr>
          <w:color w:val="FFFFFF" w:themeColor="background1"/>
          <w:sz w:val="28"/>
        </w:rPr>
      </w:pPr>
      <w:r w:rsidRPr="007A18FB">
        <w:rPr>
          <w:noProof/>
          <w:color w:val="FFFFFF" w:themeColor="background1"/>
          <w:lang w:val="en-US"/>
        </w:rPr>
        <w:drawing>
          <wp:inline distT="0" distB="0" distL="0" distR="0" wp14:anchorId="6D459050" wp14:editId="20BE30F2">
            <wp:extent cx="3695700" cy="2762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screen">
                      <a:extLst>
                        <a:ext uri="{BEBA8EAE-BF5A-486C-A8C5-ECC9F3942E4B}">
                          <a14:imgProps xmlns:a14="http://schemas.microsoft.com/office/drawing/2010/main">
                            <a14:imgLayer r:embed="rId73">
                              <a14:imgEffect>
                                <a14:backgroundRemoval t="9651" b="98660" l="2814" r="96811"/>
                              </a14:imgEffect>
                            </a14:imgLayer>
                          </a14:imgProps>
                        </a:ext>
                        <a:ext uri="{28A0092B-C50C-407E-A947-70E740481C1C}">
                          <a14:useLocalDpi xmlns:a14="http://schemas.microsoft.com/office/drawing/2010/main"/>
                        </a:ext>
                      </a:extLst>
                    </a:blip>
                    <a:srcRect/>
                    <a:stretch/>
                  </pic:blipFill>
                  <pic:spPr bwMode="auto">
                    <a:xfrm>
                      <a:off x="0" y="0"/>
                      <a:ext cx="3700477" cy="2765820"/>
                    </a:xfrm>
                    <a:prstGeom prst="rect">
                      <a:avLst/>
                    </a:prstGeom>
                    <a:ln>
                      <a:noFill/>
                    </a:ln>
                    <a:extLst>
                      <a:ext uri="{53640926-AAD7-44D8-BBD7-CCE9431645EC}">
                        <a14:shadowObscured xmlns:a14="http://schemas.microsoft.com/office/drawing/2010/main"/>
                      </a:ext>
                    </a:extLst>
                  </pic:spPr>
                </pic:pic>
              </a:graphicData>
            </a:graphic>
          </wp:inline>
        </w:drawing>
      </w:r>
    </w:p>
    <w:p w14:paraId="54CD4D53" w14:textId="77777777" w:rsidR="00EE6962" w:rsidRPr="007A18FB" w:rsidRDefault="00EE6962" w:rsidP="007A18FB">
      <w:pPr>
        <w:jc w:val="center"/>
        <w:rPr>
          <w:color w:val="FFFFFF" w:themeColor="background1"/>
          <w:sz w:val="20"/>
        </w:rPr>
      </w:pPr>
      <w:r w:rsidRPr="007A18FB">
        <w:rPr>
          <w:color w:val="FFFFFF" w:themeColor="background1"/>
          <w:sz w:val="20"/>
        </w:rPr>
        <w:t xml:space="preserve">Photo by taxrebate.org.uk </w:t>
      </w:r>
    </w:p>
    <w:p w14:paraId="631C5067" w14:textId="77777777" w:rsidR="00EE6962" w:rsidRPr="007A18FB" w:rsidRDefault="00EE6962" w:rsidP="007A18FB">
      <w:pPr>
        <w:rPr>
          <w:color w:val="FFFFFF" w:themeColor="background1"/>
          <w:sz w:val="28"/>
        </w:rPr>
      </w:pPr>
      <w:r w:rsidRPr="007A18FB">
        <w:rPr>
          <w:color w:val="FFFFFF" w:themeColor="background1"/>
          <w:sz w:val="28"/>
        </w:rPr>
        <w:t>In all three scenarios, money is a factor and leads to the possibility of people’s bodies being exploited by others for material gain. The problem is, we all have a relationship with money and it can lead us into situations where our own needs eclipse the exploitation of others. So we have to be aware that we can actually create conditions where people are more likely to be trafficked.</w:t>
      </w:r>
    </w:p>
    <w:p w14:paraId="504564CC" w14:textId="77777777" w:rsidR="00EE6962" w:rsidRPr="007A18FB" w:rsidRDefault="00EE6962" w:rsidP="007A18FB">
      <w:pPr>
        <w:rPr>
          <w:color w:val="FFFFFF" w:themeColor="background1"/>
          <w:sz w:val="28"/>
        </w:rPr>
      </w:pPr>
      <w:r w:rsidRPr="007A18FB">
        <w:rPr>
          <w:color w:val="FFFFFF" w:themeColor="background1"/>
          <w:sz w:val="28"/>
        </w:rPr>
        <w:t xml:space="preserve">Another thing to reflect on is the fact that the Jenny, Peter and Andy’s stories didn’t really end very well. Jenny’s relationship with her work colleague soured, Peter was left feeling worried and with unfinished business and Andy lost his much-needed job. This shows that confronting the evil of human trafficking and modern slavery may come </w:t>
      </w:r>
      <w:r w:rsidRPr="007A18FB">
        <w:rPr>
          <w:color w:val="FFFFFF" w:themeColor="background1"/>
          <w:sz w:val="28"/>
        </w:rPr>
        <w:lastRenderedPageBreak/>
        <w:t>with costs. Many people may feel it is simply less trouble to say and do nothing.</w:t>
      </w:r>
    </w:p>
    <w:p w14:paraId="1138B6BC"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16608" behindDoc="1" locked="0" layoutInCell="1" allowOverlap="1" wp14:anchorId="3B686C56" wp14:editId="3010F077">
                <wp:simplePos x="0" y="0"/>
                <wp:positionH relativeFrom="column">
                  <wp:posOffset>-914400</wp:posOffset>
                </wp:positionH>
                <wp:positionV relativeFrom="paragraph">
                  <wp:posOffset>-1790700</wp:posOffset>
                </wp:positionV>
                <wp:extent cx="7581900" cy="110204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7581900" cy="1102042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6F51A" id="Rectangle 118" o:spid="_x0000_s1026" style="position:absolute;margin-left:-1in;margin-top:-141pt;width:597pt;height:867.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1xjwIAAJoFAAAOAAAAZHJzL2Uyb0RvYy54bWysVFFrGzEMfh/sPxi/r3cXkrUNvZTQ0jHo&#10;2tB29Nn12TmDbXm2k0v26yf7LtfQlQ3G8nCRLOmT9VnSxeXOaLIVPiiwNa1OSkqE5dAou67p96eb&#10;T2eUhMhswzRYUdO9CPRy8fHDRefmYgIt6EZ4giA2zDtX0zZGNy+KwFthWDgBJywaJXjDIqp+XTSe&#10;dYhudDEpy89FB75xHrgIAU+veyNdZHwpBY/3UgYRia4p3i3mr8/fl/QtFhdsvvbMtYoP12D/cAvD&#10;lMWkI9Q1i4xsvPoNyijuIYCMJxxMAVIqLnINWE1VvqnmsWVO5FqQnOBGmsL/g+V325UnqsG3q/Cp&#10;LDP4SA9IG7NrLUg6RIo6F+bo+ehWftACiqnenfQm/WMlZJdp3Y+0il0kHA9PZ2fVeYnsc7RVVTkp&#10;p5NZgi1e450P8YsAQ5JQU483yHyy7W2IvevBJaULoFVzo7TOSmoWcaU92TJ8Zsa5sHGSw/XGfIOm&#10;P5+V+BvS5v5KIfkSR2hFKrUvLktxr0XKoe2DkMgTltMjjwjHSaucNLSsEX/LmQETssQqRuwB4L2C&#10;quHqg38KFbnBx+Cyz/6n4DEiZwYbx2CjLPj3AHQcM/f+SNkRNUl8gWaPXeShH6/g+I3CZ7xlIa6Y&#10;x3nCt8cdEe/xIzV0NYVBoqQF//O98+SPbY5WSjqcz5qGHxvmBSX6q8UBOK+m0zTQWZnOTieo+GPL&#10;y7HFbswVYG9UuI0cz2Lyj/ogSg/mGVfJMmVFE7Mcc9eUR39QrmK/N3AZcbFcZjccYsfirX10PIEn&#10;VlObPu2emXdDL0ecgzs4zDKbv2np3jdFWlhuIkiV+/2V14FvXAC5WYdllTbMsZ69Xlfq4hcAAAD/&#10;/wMAUEsDBBQABgAIAAAAIQC7l/uj4QAAAA8BAAAPAAAAZHJzL2Rvd25yZXYueG1sTI/NasMwEITv&#10;hb6D2EJviWTXDsG1HEJNT4VA05CzYm1tJ9YPlpy4b9/Nqb19ww6zM+VmNgO74hh6ZyUkSwEMbeN0&#10;b1sJh6/3xRpYiMpqNTiLEn4wwKZ6fChVod3NfuJ1H1tGITYUSkIXoy84D02HRoWl82jp9u1GoyLJ&#10;seV6VDcKNwNPhVhxo3pLHzrl8a3D5rKfjISzb3fHQ3Lxq/rIP3bnbZ3OUy3l89O8fQUWcY5/ZrjX&#10;p+pQUaeTm6wObJCwSLKMxkSidJ0S3T0iF0Qnoix/yYFXJf+/o/oFAAD//wMAUEsBAi0AFAAGAAgA&#10;AAAhALaDOJL+AAAA4QEAABMAAAAAAAAAAAAAAAAAAAAAAFtDb250ZW50X1R5cGVzXS54bWxQSwEC&#10;LQAUAAYACAAAACEAOP0h/9YAAACUAQAACwAAAAAAAAAAAAAAAAAvAQAAX3JlbHMvLnJlbHNQSwEC&#10;LQAUAAYACAAAACEAoupdcY8CAACaBQAADgAAAAAAAAAAAAAAAAAuAgAAZHJzL2Uyb0RvYy54bWxQ&#10;SwECLQAUAAYACAAAACEAu5f7o+EAAAAPAQAADwAAAAAAAAAAAAAAAADpBAAAZHJzL2Rvd25yZXYu&#10;eG1sUEsFBgAAAAAEAAQA8wAAAPcFAAAAAA==&#10;" fillcolor="#823b0b [1605]" strokecolor="#1f4d78 [1604]" strokeweight="1pt"/>
            </w:pict>
          </mc:Fallback>
        </mc:AlternateContent>
      </w:r>
      <w:r w:rsidRPr="007A18FB">
        <w:rPr>
          <w:color w:val="FFFFFF" w:themeColor="background1"/>
          <w:sz w:val="28"/>
        </w:rPr>
        <w:t xml:space="preserve">Yet Christians are called to work not for our comfort but for God’s world and that can be difficult and come with personal costs. Are we prepared for that? At the very least we need to be aware of how we can make it less easy for the traffickers. </w:t>
      </w:r>
    </w:p>
    <w:p w14:paraId="47C70EDB" w14:textId="77777777" w:rsidR="00EE6962" w:rsidRPr="007A18FB" w:rsidRDefault="00EE6962" w:rsidP="007A18FB">
      <w:pPr>
        <w:rPr>
          <w:color w:val="FFFFFF" w:themeColor="background1"/>
          <w:sz w:val="28"/>
        </w:rPr>
      </w:pPr>
    </w:p>
    <w:p w14:paraId="3A91C91E" w14:textId="77777777" w:rsidR="00EE6962" w:rsidRPr="007A18FB" w:rsidRDefault="00EE6962" w:rsidP="007A18FB">
      <w:pPr>
        <w:rPr>
          <w:b/>
          <w:color w:val="FFFFFF" w:themeColor="background1"/>
          <w:sz w:val="28"/>
        </w:rPr>
      </w:pPr>
      <w:r w:rsidRPr="007A18FB">
        <w:rPr>
          <w:b/>
          <w:color w:val="FFFFFF" w:themeColor="background1"/>
          <w:sz w:val="28"/>
        </w:rPr>
        <w:t>Some things to think about:</w:t>
      </w:r>
    </w:p>
    <w:p w14:paraId="05DD4A69" w14:textId="77777777" w:rsidR="00EE6962" w:rsidRPr="007A18FB" w:rsidRDefault="00EE6962" w:rsidP="007A18FB">
      <w:pPr>
        <w:rPr>
          <w:color w:val="FFFFFF" w:themeColor="background1"/>
          <w:sz w:val="28"/>
        </w:rPr>
      </w:pPr>
      <w:r w:rsidRPr="007A18FB">
        <w:rPr>
          <w:color w:val="FFFFFF" w:themeColor="background1"/>
          <w:sz w:val="28"/>
        </w:rPr>
        <w:t>‘There are thousands of migrants here [in Calais] now. No-one's quite sure how many - 2,000 or 3,000 perhaps. The numbers are growing daily and all have their hearts set on a new life in the UK, which they appear to believe is a kind of wonderland that will answer all their problems.’</w:t>
      </w:r>
    </w:p>
    <w:p w14:paraId="157C4EB3" w14:textId="77777777" w:rsidR="00EE6962" w:rsidRPr="007A18FB" w:rsidRDefault="00B21A94" w:rsidP="007A18FB">
      <w:pPr>
        <w:rPr>
          <w:color w:val="FFFFFF" w:themeColor="background1"/>
          <w:sz w:val="28"/>
        </w:rPr>
      </w:pPr>
      <w:hyperlink r:id="rId74" w:history="1">
        <w:r w:rsidR="00EE6962" w:rsidRPr="009F3AE9">
          <w:rPr>
            <w:color w:val="FFFFFF" w:themeColor="background1"/>
            <w:sz w:val="28"/>
            <w:u w:val="single"/>
          </w:rPr>
          <w:t>http://www.bbc.co.uk/news/magazine-31008193</w:t>
        </w:r>
      </w:hyperlink>
      <w:r w:rsidR="00EE6962" w:rsidRPr="007A18FB">
        <w:rPr>
          <w:color w:val="FFFFFF" w:themeColor="background1"/>
          <w:sz w:val="28"/>
        </w:rPr>
        <w:t xml:space="preserve"> </w:t>
      </w:r>
    </w:p>
    <w:p w14:paraId="5CE3F77A" w14:textId="77777777" w:rsidR="00EE6962" w:rsidRPr="007A18FB" w:rsidRDefault="00EE6962" w:rsidP="007A18FB">
      <w:pPr>
        <w:rPr>
          <w:color w:val="FFFFFF" w:themeColor="background1"/>
          <w:sz w:val="28"/>
        </w:rPr>
      </w:pPr>
      <w:r w:rsidRPr="007A18FB">
        <w:rPr>
          <w:color w:val="FFFFFF" w:themeColor="background1"/>
          <w:sz w:val="28"/>
        </w:rPr>
        <w:t>People become vulnerable to trafficking when:</w:t>
      </w:r>
    </w:p>
    <w:p w14:paraId="3099E3FB"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 xml:space="preserve">They are offered the expectation of employment and financial reward </w:t>
      </w:r>
    </w:p>
    <w:p w14:paraId="1ACBD3CD"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 xml:space="preserve">In the sex industry, expectation of high financial rewards </w:t>
      </w:r>
    </w:p>
    <w:p w14:paraId="18891B1E"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They believe they can get access to material benefits associated with “the West”</w:t>
      </w:r>
    </w:p>
    <w:p w14:paraId="5EE217DA"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 xml:space="preserve">They believe they will achieve an improved social position and treatment </w:t>
      </w:r>
    </w:p>
    <w:p w14:paraId="22B9EAC0"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They are brought in because of the demand for “exotic” women as prostitutes</w:t>
      </w:r>
    </w:p>
    <w:p w14:paraId="516F9872"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 xml:space="preserve">They are brought in to service a growing pornography industry </w:t>
      </w:r>
    </w:p>
    <w:p w14:paraId="41383F4E"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Employers’ demand for cheap labour and unwillingness of other people to work in unskilled, low wage jobs</w:t>
      </w:r>
    </w:p>
    <w:p w14:paraId="25E170C6"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Consumers’ demand for cheap goods and services</w:t>
      </w:r>
    </w:p>
    <w:p w14:paraId="54B022D0" w14:textId="77777777" w:rsidR="00EE6962" w:rsidRPr="007A18FB" w:rsidRDefault="00EE6962" w:rsidP="007971D1">
      <w:pPr>
        <w:numPr>
          <w:ilvl w:val="0"/>
          <w:numId w:val="10"/>
        </w:numPr>
        <w:spacing w:after="200" w:line="276" w:lineRule="auto"/>
        <w:contextualSpacing/>
        <w:rPr>
          <w:color w:val="FFFFFF" w:themeColor="background1"/>
          <w:sz w:val="28"/>
        </w:rPr>
      </w:pPr>
      <w:r w:rsidRPr="007A18FB">
        <w:rPr>
          <w:color w:val="FFFFFF" w:themeColor="background1"/>
          <w:sz w:val="28"/>
        </w:rPr>
        <w:t>Strict migration regimes making legal migration difficult</w:t>
      </w:r>
    </w:p>
    <w:p w14:paraId="043458F6" w14:textId="77777777" w:rsidR="00EE6962" w:rsidRPr="007A18FB" w:rsidRDefault="00EE6962" w:rsidP="007A18FB">
      <w:pPr>
        <w:rPr>
          <w:color w:val="FFFFFF" w:themeColor="background1"/>
          <w:sz w:val="28"/>
        </w:rPr>
      </w:pPr>
      <w:r w:rsidRPr="007A18FB">
        <w:rPr>
          <w:i/>
          <w:color w:val="FFFFFF" w:themeColor="background1"/>
          <w:sz w:val="28"/>
        </w:rPr>
        <w:t>What do you think has to change to make the conditions for trafficking non-existent?</w:t>
      </w:r>
    </w:p>
    <w:p w14:paraId="67458F36" w14:textId="77777777" w:rsidR="00EE6962" w:rsidRPr="009F3AE9" w:rsidRDefault="00EE6962">
      <w:pPr>
        <w:rPr>
          <w:color w:val="FFFFFF" w:themeColor="background1"/>
          <w:sz w:val="28"/>
        </w:rPr>
      </w:pPr>
      <w:r w:rsidRPr="009F3AE9">
        <w:rPr>
          <w:color w:val="FFFFFF" w:themeColor="background1"/>
          <w:sz w:val="28"/>
        </w:rPr>
        <w:br w:type="page"/>
      </w:r>
    </w:p>
    <w:bookmarkStart w:id="20" w:name="_Toc498363312"/>
    <w:p w14:paraId="7293ED25" w14:textId="77777777" w:rsidR="00EE6962" w:rsidRPr="003F630B" w:rsidRDefault="00EE6962" w:rsidP="003F630B">
      <w:pPr>
        <w:pStyle w:val="Heading1"/>
        <w:rPr>
          <w:b/>
          <w:color w:val="FFFFFF" w:themeColor="background1"/>
        </w:rPr>
      </w:pPr>
      <w:r w:rsidRPr="003F630B">
        <w:rPr>
          <w:b/>
          <w:noProof/>
          <w:color w:val="FFFFFF" w:themeColor="background1"/>
          <w:lang w:val="en-US"/>
        </w:rPr>
        <w:lastRenderedPageBreak/>
        <mc:AlternateContent>
          <mc:Choice Requires="wps">
            <w:drawing>
              <wp:anchor distT="0" distB="0" distL="114300" distR="114300" simplePos="0" relativeHeight="251717632" behindDoc="1" locked="0" layoutInCell="1" allowOverlap="1" wp14:anchorId="14E5DB2D" wp14:editId="51160DEF">
                <wp:simplePos x="0" y="0"/>
                <wp:positionH relativeFrom="column">
                  <wp:posOffset>-914400</wp:posOffset>
                </wp:positionH>
                <wp:positionV relativeFrom="paragraph">
                  <wp:posOffset>-876300</wp:posOffset>
                </wp:positionV>
                <wp:extent cx="7620000" cy="10744200"/>
                <wp:effectExtent l="0" t="0" r="19050" b="19050"/>
                <wp:wrapNone/>
                <wp:docPr id="119" name="Rectangle 119"/>
                <wp:cNvGraphicFramePr/>
                <a:graphic xmlns:a="http://schemas.openxmlformats.org/drawingml/2006/main">
                  <a:graphicData uri="http://schemas.microsoft.com/office/word/2010/wordprocessingShape">
                    <wps:wsp>
                      <wps:cNvSpPr/>
                      <wps:spPr>
                        <a:xfrm>
                          <a:off x="0" y="0"/>
                          <a:ext cx="7620000" cy="107442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EC252" id="Rectangle 119" o:spid="_x0000_s1026" style="position:absolute;margin-left:-1in;margin-top:-69pt;width:600pt;height:846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x2jAIAAJoFAAAOAAAAZHJzL2Uyb0RvYy54bWysVMFu2zAMvQ/YPwi6r7aDtF2DOkWQosOA&#10;ri3aDj2rshQLkERNUuJkXz9KdtygCzZg2MUmRfJRfCJ5ebU1mmyEDwpsTauTkhJhOTTKrmr6/fnm&#10;02dKQmS2YRqsqOlOBHo1//jhsnMzMYEWdCM8QRAbZp2raRujmxVF4K0wLJyAExaNErxhEVW/KhrP&#10;OkQ3upiU5VnRgW+cBy5CwNPr3kjnGV9KweO9lEFEomuKd4v56/P3NX2L+SWbrTxzreLDNdg/3MIw&#10;ZTHpCHXNIiNrr36DMop7CCDjCQdTgJSKi1wDVlOV76p5apkTuRYkJ7iRpvD/YPnd5sET1eDbVReU&#10;WGbwkR6RNmZXWpB0iBR1LszQ88k9+EELKKZ6t9Kb9MdKyDbTuhtpFdtIOB6en+FLlcg+R1tVnk+n&#10;qCfY4i3e+RC/CDAkCTX1eIPMJ9vchti77l1SugBaNTdK66ykZhFL7cmG4TMzzoWNkxyu1+YbNP35&#10;ab5Ej5X7K4XkSxygFanUvrgsxZ0WKYe2j0IiT1hOjzwiHCatctLQskb8LWcGTMgSqxixB4BjBVUD&#10;Y4N/ChW5wcfgss/+p+AxImcGG8dgoyz4YwA6jpl7f6TsgJokvkKzwy7y0I9XcPxG4TPeshAfmMd5&#10;wrfHHRHv8SM1dDWFQaKkBf/z2HnyxzZHKyUdzmdNw48184IS/dXiAFxU02ka6KxMT88nqPhDy+uh&#10;xa7NErA3KtxGjmcx+Ue9F6UH84KrZJGyoolZjrlryqPfK8vY7w1cRlwsFtkNh9ixeGufHE/gidXU&#10;ps/bF+bd0MsR5+AO9rPMZu9auvdNkRYW6whS5X5/43XgGxdAbtZhWaUNc6hnr7eVOv8FAAD//wMA&#10;UEsDBBQABgAIAAAAIQCPkd7r4AAAAA8BAAAPAAAAZHJzL2Rvd25yZXYueG1sTI9Ba4NAEIXvhf6H&#10;ZQq9JatplGBdQ6j0VAg0DTlvdKom7uziron99x1P7e0b3uPNe/l2Mr244eA7SwriZQQCqbJ1R42C&#10;49f7YgPCB0217i2hgh/0sC0eH3Kd1fZOn3g7hEZwCPlMK2hDcJmUvmrRaL+0Dom1bzsYHfgcGlkP&#10;+s7hpperKEql0R3xh1Y7fGuxuh5Go+Dimv3pGF9dWp7kx/6yK1fTWCr1/DTtXkEEnMKfGeb6XB0K&#10;7nS2I9Ve9AoW8XrNY8JMLxum2RMlKdOZKUlYlUUu/+8ofgEAAP//AwBQSwECLQAUAAYACAAAACEA&#10;toM4kv4AAADhAQAAEwAAAAAAAAAAAAAAAAAAAAAAW0NvbnRlbnRfVHlwZXNdLnhtbFBLAQItABQA&#10;BgAIAAAAIQA4/SH/1gAAAJQBAAALAAAAAAAAAAAAAAAAAC8BAABfcmVscy8ucmVsc1BLAQItABQA&#10;BgAIAAAAIQApB3x2jAIAAJoFAAAOAAAAAAAAAAAAAAAAAC4CAABkcnMvZTJvRG9jLnhtbFBLAQIt&#10;ABQABgAIAAAAIQCPkd7r4AAAAA8BAAAPAAAAAAAAAAAAAAAAAOYEAABkcnMvZG93bnJldi54bWxQ&#10;SwUGAAAAAAQABADzAAAA8wUAAAAA&#10;" fillcolor="#823b0b [1605]" strokecolor="#1f4d78 [1604]" strokeweight="1pt"/>
            </w:pict>
          </mc:Fallback>
        </mc:AlternateContent>
      </w:r>
      <w:r w:rsidRPr="003F630B">
        <w:rPr>
          <w:b/>
          <w:color w:val="FFFFFF" w:themeColor="background1"/>
        </w:rPr>
        <w:t>Being Vigilant</w:t>
      </w:r>
      <w:bookmarkEnd w:id="20"/>
    </w:p>
    <w:p w14:paraId="2FFD9F2D" w14:textId="77777777" w:rsidR="00EE6962" w:rsidRPr="007A18FB" w:rsidRDefault="00EE6962" w:rsidP="007A18FB">
      <w:pPr>
        <w:rPr>
          <w:color w:val="FFFFFF" w:themeColor="background1"/>
          <w:sz w:val="28"/>
        </w:rPr>
      </w:pPr>
      <w:r w:rsidRPr="007A18FB">
        <w:rPr>
          <w:color w:val="FFFFFF" w:themeColor="background1"/>
          <w:sz w:val="28"/>
        </w:rPr>
        <w:t>It is easy enough to learn about the problems of human trafficking, but how do we have to change to meet the challenges of identifying and stopping trafficking in our own communities?</w:t>
      </w:r>
    </w:p>
    <w:p w14:paraId="2FD04935" w14:textId="77777777" w:rsidR="00EE6962" w:rsidRPr="007A18FB" w:rsidRDefault="00EE6962" w:rsidP="007A18FB">
      <w:pPr>
        <w:rPr>
          <w:color w:val="FFFFFF" w:themeColor="background1"/>
          <w:sz w:val="28"/>
        </w:rPr>
      </w:pPr>
      <w:r w:rsidRPr="007A18FB">
        <w:rPr>
          <w:color w:val="FFFFFF" w:themeColor="background1"/>
          <w:sz w:val="28"/>
        </w:rPr>
        <w:t>The first issue is one of awareness.  What sixth sense do we possess that tells us that something is not quite right or that things are not as they should be?</w:t>
      </w:r>
    </w:p>
    <w:p w14:paraId="64953125" w14:textId="77777777" w:rsidR="00EE6962" w:rsidRPr="007A18FB" w:rsidRDefault="00EE6962" w:rsidP="007A18FB">
      <w:pPr>
        <w:rPr>
          <w:color w:val="FFFFFF" w:themeColor="background1"/>
          <w:sz w:val="28"/>
        </w:rPr>
      </w:pPr>
      <w:r w:rsidRPr="007A18FB">
        <w:rPr>
          <w:color w:val="FFFFFF" w:themeColor="background1"/>
          <w:sz w:val="28"/>
        </w:rPr>
        <w:t>All of us perhaps need to become more aware of the communities around us. That doesn’t mean we should spy on people or intrude into their business, but just to make a little more time to know what is going on in our vicinity. Many people today spend a lot of their time talking on mobiles, listening to music or talking on phones, even when they are travelling around. That makes it more difficult for people who are in trouble to make themselves known, even when they are in plain sight.</w:t>
      </w:r>
    </w:p>
    <w:p w14:paraId="4A8B4FCD" w14:textId="77777777" w:rsidR="00EE6962" w:rsidRPr="007A18FB" w:rsidRDefault="00EE6962" w:rsidP="007A18FB">
      <w:pPr>
        <w:rPr>
          <w:color w:val="FFFFFF" w:themeColor="background1"/>
          <w:sz w:val="28"/>
        </w:rPr>
      </w:pPr>
    </w:p>
    <w:p w14:paraId="5D8152DF" w14:textId="77777777" w:rsidR="00EE6962" w:rsidRPr="007A18FB" w:rsidRDefault="00EE6962" w:rsidP="007A18FB">
      <w:pPr>
        <w:rPr>
          <w:color w:val="FFFFFF" w:themeColor="background1"/>
        </w:rPr>
      </w:pPr>
      <w:r w:rsidRPr="007A18FB">
        <w:rPr>
          <w:noProof/>
          <w:color w:val="FFFFFF" w:themeColor="background1"/>
          <w:lang w:val="en-US"/>
        </w:rPr>
        <w:drawing>
          <wp:inline distT="0" distB="0" distL="0" distR="0" wp14:anchorId="562179B1" wp14:editId="5D465C68">
            <wp:extent cx="5731510" cy="3229188"/>
            <wp:effectExtent l="0" t="0" r="2540" b="9525"/>
            <wp:docPr id="48" name="Picture 48" descr="Oblivious: A bystander stands listening to his headphones but fails to notice the infant in the buggy trundling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livious: A bystander stands listening to his headphones but fails to notice the infant in the buggy trundling past"/>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731510" cy="3229188"/>
                    </a:xfrm>
                    <a:prstGeom prst="rect">
                      <a:avLst/>
                    </a:prstGeom>
                    <a:noFill/>
                    <a:ln>
                      <a:noFill/>
                    </a:ln>
                  </pic:spPr>
                </pic:pic>
              </a:graphicData>
            </a:graphic>
          </wp:inline>
        </w:drawing>
      </w:r>
    </w:p>
    <w:p w14:paraId="45552854" w14:textId="77777777" w:rsidR="00EE6962" w:rsidRPr="007A18FB" w:rsidRDefault="00B21A94" w:rsidP="007A18FB">
      <w:pPr>
        <w:rPr>
          <w:color w:val="FFFFFF" w:themeColor="background1"/>
          <w:sz w:val="28"/>
        </w:rPr>
      </w:pPr>
      <w:hyperlink r:id="rId76" w:history="1">
        <w:r w:rsidR="00EE6962" w:rsidRPr="009F3AE9">
          <w:rPr>
            <w:color w:val="FFFFFF" w:themeColor="background1"/>
            <w:sz w:val="28"/>
            <w:u w:val="single"/>
          </w:rPr>
          <w:t>http://www.dailymail.co.uk/news/article-2721963/Heartstopping-moment-child-pushchair-falls-TRACKS-London-Tube-train-rescued-mother-just-seconds-spare.html</w:t>
        </w:r>
      </w:hyperlink>
      <w:r w:rsidR="00EE6962" w:rsidRPr="007A18FB">
        <w:rPr>
          <w:color w:val="FFFFFF" w:themeColor="background1"/>
          <w:sz w:val="28"/>
        </w:rPr>
        <w:t xml:space="preserve"> </w:t>
      </w:r>
    </w:p>
    <w:p w14:paraId="6EF8E6E5" w14:textId="77777777" w:rsidR="00EE6962" w:rsidRPr="007A18FB" w:rsidRDefault="00EE6962" w:rsidP="007A18FB">
      <w:pPr>
        <w:rPr>
          <w:color w:val="FFFFFF" w:themeColor="background1"/>
          <w:sz w:val="28"/>
        </w:rPr>
      </w:pPr>
      <w:r w:rsidRPr="007A18FB">
        <w:rPr>
          <w:color w:val="FFFFFF" w:themeColor="background1"/>
          <w:sz w:val="28"/>
        </w:rPr>
        <w:t xml:space="preserve">For example, this baby in a stroller fell on to the tracks while the man in the photo was entirely unaware that anything was happening. Fortunately the baby was rescued, but it seems amazing that this could </w:t>
      </w:r>
      <w:r w:rsidRPr="007A18FB">
        <w:rPr>
          <w:color w:val="FFFFFF" w:themeColor="background1"/>
          <w:sz w:val="28"/>
        </w:rPr>
        <w:lastRenderedPageBreak/>
        <w:t xml:space="preserve">happen while the man, a couple of yards away, was entirely oblivious. But sometimes we can be just as oblivious to what’s around us too. </w:t>
      </w:r>
    </w:p>
    <w:p w14:paraId="5DBECADD"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18656" behindDoc="1" locked="0" layoutInCell="1" allowOverlap="1" wp14:anchorId="6F53EB34" wp14:editId="0173198A">
                <wp:simplePos x="0" y="0"/>
                <wp:positionH relativeFrom="column">
                  <wp:posOffset>-942975</wp:posOffset>
                </wp:positionH>
                <wp:positionV relativeFrom="paragraph">
                  <wp:posOffset>-1771015</wp:posOffset>
                </wp:positionV>
                <wp:extent cx="7600950" cy="1070610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7600950" cy="107061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466FB" id="Rectangle 120" o:spid="_x0000_s1026" style="position:absolute;margin-left:-74.25pt;margin-top:-139.45pt;width:598.5pt;height:84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RqkAIAAJoFAAAOAAAAZHJzL2Uyb0RvYy54bWysVFFrGzEMfh/sPxi/r3cX0nYNvZSQ0jHo&#10;2tJ29Nn12TmDbXm2k0v26yf7LpfQlQ3G8nCRLOmT9VnS5dXWaLIRPiiwNa1OSkqE5dAou6rp9+eb&#10;T58pCZHZhmmwoqY7EejV/OOHy87NxARa0I3wBEFsmHWupm2MblYUgbfCsHACTlg0SvCGRVT9qmg8&#10;6xDd6GJSlmdFB75xHrgIAU+veyOdZ3wpBY/3UgYRia4p3i3mr8/f1/Qt5pdstvLMtYoP12D/cAvD&#10;lMWkI9Q1i4ysvfoNyijuIYCMJxxMAVIqLnINWE1VvqnmqWVO5FqQnOBGmsL/g+V3mwdPVINvN0F+&#10;LDP4SI9IG7MrLUg6RIo6F2bo+eQe/KAFFFO9W+lN+sdKyDbTuhtpFdtIOB6en5XlxSmic7RV5Xl5&#10;VpUZtjjEOx/iFwGGJKGmHm+Q+WSb2xAxJ7ruXVK6AFo1N0rrrKRmEUvtyYbhMzPOhY2THK7X5hs0&#10;/flpib9UDWLl/kohvXZAK1KpfXFZijstUg5tH4VEnrCcHnlEOE5a5aShZY34W84MmJAlVjFiDwDv&#10;FVQNVx/8U6jIDT4Gl332PwWPETkz2DgGG2XBvweg45i590fKjqhJ4is0O+wiD/14BcdvFD7jLQvx&#10;gXmcJ3x73BHxHj9SQ1dTGCRKWvA/3ztP/tjmaKWkw/msafixZl5Qor9aHICLajpNA52V6el56l5/&#10;bHk9tti1WQL2RoXbyPEsJv+o96L0YF5wlSxSVjQxyzF3TXn0e2UZ+72By4iLxSK74RA7Fm/tk+MJ&#10;PLGa2vR5+8K8G3o54hzcwX6W2exNS/e+KdLCYh1BqtzvB14HvnEB5GYdllXaMMd69jqs1PkvAAAA&#10;//8DAFBLAwQUAAYACAAAACEALw+jo+IAAAAPAQAADwAAAGRycy9kb3ducmV2LnhtbEyPwU7DMBBE&#10;70j8g7VI3Fo7UWlDiFNVRJyQKlGqnt14SdLGayt22vD3uFzgNrszmn1brCfTswsOvrMkIZkLYEi1&#10;1R01Evafb7MMmA+KtOotoYRv9LAu7+8KlWt7pQ+87ELDYgn5XEloQ3A5575u0Sg/tw4pel92MCrE&#10;cWi4HtQ1lpuep0IsuVEdxQutcvjaYn3ejUbCyTXbwz45u2V14O/b06ZKp7GS8vFh2rwACziFvzDc&#10;8CM6lJHpaEfSnvUSZskie4rZqNJV9gzslhG/u2NUC7FKgJcF//9H+QMAAP//AwBQSwECLQAUAAYA&#10;CAAAACEAtoM4kv4AAADhAQAAEwAAAAAAAAAAAAAAAAAAAAAAW0NvbnRlbnRfVHlwZXNdLnhtbFBL&#10;AQItABQABgAIAAAAIQA4/SH/1gAAAJQBAAALAAAAAAAAAAAAAAAAAC8BAABfcmVscy8ucmVsc1BL&#10;AQItABQABgAIAAAAIQByUERqkAIAAJoFAAAOAAAAAAAAAAAAAAAAAC4CAABkcnMvZTJvRG9jLnht&#10;bFBLAQItABQABgAIAAAAIQAvD6Oj4gAAAA8BAAAPAAAAAAAAAAAAAAAAAOoEAABkcnMvZG93bnJl&#10;di54bWxQSwUGAAAAAAQABADzAAAA+QUAAAAA&#10;" fillcolor="#823b0b [1605]" strokecolor="#1f4d78 [1604]" strokeweight="1pt"/>
            </w:pict>
          </mc:Fallback>
        </mc:AlternateContent>
      </w:r>
      <w:r>
        <w:rPr>
          <w:noProof/>
          <w:color w:val="FFFFFF" w:themeColor="background1"/>
          <w:sz w:val="28"/>
          <w:lang w:val="en-US"/>
        </w:rPr>
        <mc:AlternateContent>
          <mc:Choice Requires="wps">
            <w:drawing>
              <wp:anchor distT="0" distB="0" distL="114300" distR="114300" simplePos="0" relativeHeight="251727872" behindDoc="1" locked="0" layoutInCell="1" allowOverlap="1" wp14:anchorId="37A7691F" wp14:editId="2C78A7A0">
                <wp:simplePos x="0" y="0"/>
                <wp:positionH relativeFrom="column">
                  <wp:posOffset>-904875</wp:posOffset>
                </wp:positionH>
                <wp:positionV relativeFrom="paragraph">
                  <wp:posOffset>-1771016</wp:posOffset>
                </wp:positionV>
                <wp:extent cx="7534275" cy="10810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534275" cy="1081087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99B54" id="Rectangle 7" o:spid="_x0000_s1026" style="position:absolute;margin-left:-71.25pt;margin-top:-139.45pt;width:593.25pt;height:851.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9jAIAAJYFAAAOAAAAZHJzL2Uyb0RvYy54bWysVFFrGzEMfh/sPxi/r3eXJUsXeimhpWPQ&#10;taXt6LPrs3MG2/JsJ5fs10/2Xa6hKxuMleJIlvTJ+k7S2fnOaLIVPiiwNa1OSkqE5dAou67p98er&#10;D6eUhMhswzRYUdO9CPR8+f7dWecWYgIt6EZ4giA2LDpX0zZGtyiKwFthWDgBJywaJXjDIqp+XTSe&#10;dYhudDEpy09FB75xHrgIAW8veyNdZnwpBY+3UgYRia4pvi3m0+fzOZ3F8owt1p65VvHhGewfXmGY&#10;sph0hLpkkZGNV79BGcU9BJDxhIMpQErFRa4Bq6nKV9U8tMyJXAuSE9xIU/h/sPxme+eJamo6p8Qy&#10;g5/oHkljdq0FmSd6OhcW6PXg7vygBRRTrTvpTfrFKsguU7ofKRW7SDhezmcfp5P5jBKOtqo8xX/U&#10;EKh4iXc+xC8CDElCTT3mz1yy7XWIvevBJaULoFVzpbTOSmoUcaE92TL8xIxzYeMkh+uN+QZNfz8r&#10;8W9Im3srheRHHKEVqdS+uCzFvRYph7b3QiJHWE6PPCIcJ61y0tCyRvwtZwZMyBKrGLEHgLcKqoan&#10;D/4pVOTmHoPLPvufgseInBlsHIONsuDfAtBxzNz7I2VH1CTxGZo9dpCHfrSC41cKP+M1C/GOeZwl&#10;nDrcD/EWD6mhqykMEiUt+J9v3Sd/bHG0UtLhbNY0/NgwLyjRXy02/+dqOk3DnJXpbD5BxR9bno8t&#10;dmMuAHujwk3keBaTf9QHUXowT7hGVikrmpjlmLumPPqDchH7nYGLiIvVKrvhADsWr+2D4wk8sZra&#10;9HH3xLwbejniHNzAYY7Z4lVL974p0sJqE0Gq3O8vvA584/DnZh0WVdoux3r2elmny18AAAD//wMA&#10;UEsDBBQABgAIAAAAIQA5qJWX4wAAAA8BAAAPAAAAZHJzL2Rvd25yZXYueG1sTI/BbsIwEETvlfoP&#10;1lbqDZykaUpDHIQa9VQJqRRxNrFJAvHaih1I/77LqdxmtE+zM8VqMj276MF3FgXE8wiYxtqqDhsB&#10;u5/P2QKYDxKV7C1qAb/aw6p8fChkruwVv/VlGxpGIehzKaANweWc+7rVRvq5dRrpdrSDkYHs0HA1&#10;yCuFm54nUZRxIzukD610+qPV9Xk7GgEn12z2u/jssmrPvzandZVMYyXE89O0XgILegr/MNzqU3Uo&#10;qdPBjqg86wXM4jR5JZZU8rZ4B3ZjojSlgQdSafKSAS8Lfr+j/AMAAP//AwBQSwECLQAUAAYACAAA&#10;ACEAtoM4kv4AAADhAQAAEwAAAAAAAAAAAAAAAAAAAAAAW0NvbnRlbnRfVHlwZXNdLnhtbFBLAQIt&#10;ABQABgAIAAAAIQA4/SH/1gAAAJQBAAALAAAAAAAAAAAAAAAAAC8BAABfcmVscy8ucmVsc1BLAQIt&#10;ABQABgAIAAAAIQDV+kX9jAIAAJYFAAAOAAAAAAAAAAAAAAAAAC4CAABkcnMvZTJvRG9jLnhtbFBL&#10;AQItABQABgAIAAAAIQA5qJWX4wAAAA8BAAAPAAAAAAAAAAAAAAAAAOYEAABkcnMvZG93bnJldi54&#10;bWxQSwUGAAAAAAQABADzAAAA9gUAAAAA&#10;" fillcolor="#823b0b [1605]" strokecolor="#1f4d78 [1604]" strokeweight="1pt"/>
            </w:pict>
          </mc:Fallback>
        </mc:AlternateContent>
      </w:r>
      <w:r w:rsidRPr="007A18FB">
        <w:rPr>
          <w:color w:val="FFFFFF" w:themeColor="background1"/>
          <w:sz w:val="28"/>
        </w:rPr>
        <w:t>So how can we become more aware? Here are some ideas:</w:t>
      </w:r>
    </w:p>
    <w:p w14:paraId="7B795ADF" w14:textId="77777777" w:rsidR="00EE6962" w:rsidRPr="007A18FB" w:rsidRDefault="00EE6962" w:rsidP="007A18FB">
      <w:pPr>
        <w:rPr>
          <w:b/>
          <w:color w:val="FFFFFF" w:themeColor="background1"/>
          <w:sz w:val="36"/>
        </w:rPr>
      </w:pPr>
      <w:r w:rsidRPr="007A18FB">
        <w:rPr>
          <w:b/>
          <w:color w:val="FFFFFF" w:themeColor="background1"/>
          <w:sz w:val="36"/>
        </w:rPr>
        <w:t>Who is my neighbour?</w:t>
      </w:r>
    </w:p>
    <w:p w14:paraId="79A00E00" w14:textId="77777777" w:rsidR="00EE6962" w:rsidRPr="007A18FB" w:rsidRDefault="00EE6962" w:rsidP="007A18FB">
      <w:pPr>
        <w:rPr>
          <w:color w:val="FFFFFF" w:themeColor="background1"/>
          <w:sz w:val="28"/>
        </w:rPr>
      </w:pPr>
      <w:r w:rsidRPr="007A18FB">
        <w:rPr>
          <w:color w:val="FFFFFF" w:themeColor="background1"/>
          <w:sz w:val="28"/>
        </w:rPr>
        <w:t xml:space="preserve">Have a stroll around where you live. How many neighbours do you know by name, or by sight? How many people do you feel comfortable saying hello to, or smiling at when you meet them? </w:t>
      </w:r>
    </w:p>
    <w:p w14:paraId="0C4612E9" w14:textId="77777777" w:rsidR="00EE6962" w:rsidRPr="007A18FB" w:rsidRDefault="00EE6962" w:rsidP="007A18FB">
      <w:pPr>
        <w:rPr>
          <w:color w:val="FFFFFF" w:themeColor="background1"/>
          <w:sz w:val="28"/>
        </w:rPr>
      </w:pPr>
      <w:r w:rsidRPr="007A18FB">
        <w:rPr>
          <w:color w:val="FFFFFF" w:themeColor="background1"/>
          <w:sz w:val="28"/>
        </w:rPr>
        <w:t xml:space="preserve">When you are out and about in your area, have a look at the buildings you pass by. Do you know what they are all for? Are there any with bars on the windows or locked doors? </w:t>
      </w:r>
    </w:p>
    <w:p w14:paraId="77502053" w14:textId="77777777" w:rsidR="00EE6962" w:rsidRPr="007A18FB" w:rsidRDefault="00EE6962" w:rsidP="007A18FB">
      <w:pPr>
        <w:rPr>
          <w:color w:val="FFFFFF" w:themeColor="background1"/>
          <w:sz w:val="28"/>
        </w:rPr>
      </w:pPr>
    </w:p>
    <w:p w14:paraId="57F50C62" w14:textId="77777777" w:rsidR="00EE6962" w:rsidRPr="007A18FB" w:rsidRDefault="00EE6962" w:rsidP="007A18FB">
      <w:pPr>
        <w:rPr>
          <w:b/>
          <w:color w:val="FFFFFF" w:themeColor="background1"/>
          <w:sz w:val="36"/>
        </w:rPr>
      </w:pPr>
      <w:r w:rsidRPr="007A18FB">
        <w:rPr>
          <w:b/>
          <w:color w:val="FFFFFF" w:themeColor="background1"/>
          <w:sz w:val="36"/>
        </w:rPr>
        <w:t>Who is travelling with me?</w:t>
      </w:r>
    </w:p>
    <w:p w14:paraId="6EE8EBBB" w14:textId="77777777" w:rsidR="00EE6962" w:rsidRPr="007A18FB" w:rsidRDefault="00EE6962" w:rsidP="007A18FB">
      <w:pPr>
        <w:rPr>
          <w:color w:val="FFFFFF" w:themeColor="background1"/>
          <w:sz w:val="28"/>
        </w:rPr>
      </w:pPr>
      <w:r w:rsidRPr="007A18FB">
        <w:rPr>
          <w:color w:val="FFFFFF" w:themeColor="background1"/>
          <w:sz w:val="28"/>
        </w:rPr>
        <w:t xml:space="preserve">If you’re on a train or bus, ferry crossing or at an airport, are there young people or groups of people who seem lost, frightened, or wondering what to do next? </w:t>
      </w:r>
    </w:p>
    <w:p w14:paraId="78A866DB" w14:textId="77777777" w:rsidR="00EE6962" w:rsidRPr="007A18FB" w:rsidRDefault="00EE6962" w:rsidP="007A18FB">
      <w:pPr>
        <w:rPr>
          <w:color w:val="FFFFFF" w:themeColor="background1"/>
          <w:sz w:val="28"/>
        </w:rPr>
      </w:pPr>
      <w:r w:rsidRPr="007A18FB">
        <w:rPr>
          <w:color w:val="FFFFFF" w:themeColor="background1"/>
          <w:sz w:val="28"/>
        </w:rPr>
        <w:t xml:space="preserve">If you work with lorries or containers, it might be especially important to be vigilant. For example, in August 2014, workers at Tilbury Docks in Essex heard shouting coming from one of the containers that came in off a ship and discovered 35 terrified people trapped inside, one of whom had died. </w:t>
      </w:r>
      <w:hyperlink r:id="rId77" w:history="1">
        <w:r w:rsidRPr="009F3AE9">
          <w:rPr>
            <w:color w:val="FFFFFF" w:themeColor="background1"/>
            <w:sz w:val="28"/>
            <w:u w:val="single"/>
          </w:rPr>
          <w:t>http://www.independent.co.uk/news/uk/home-news/tilbury-docks-man-dies-after-over-30-adults-and-children-are-found-in-container-9673137.html</w:t>
        </w:r>
      </w:hyperlink>
    </w:p>
    <w:p w14:paraId="6F7EDE8F" w14:textId="77777777" w:rsidR="00EE6962" w:rsidRPr="007A18FB" w:rsidRDefault="00EE6962" w:rsidP="007A18FB">
      <w:pPr>
        <w:rPr>
          <w:b/>
          <w:color w:val="FFFFFF" w:themeColor="background1"/>
          <w:sz w:val="36"/>
        </w:rPr>
      </w:pPr>
    </w:p>
    <w:p w14:paraId="712D0FA7" w14:textId="77777777" w:rsidR="00EE6962" w:rsidRPr="007A18FB" w:rsidRDefault="00EE6962" w:rsidP="007A18FB">
      <w:pPr>
        <w:rPr>
          <w:b/>
          <w:color w:val="FFFFFF" w:themeColor="background1"/>
          <w:sz w:val="36"/>
        </w:rPr>
      </w:pPr>
      <w:r w:rsidRPr="007A18FB">
        <w:rPr>
          <w:b/>
          <w:color w:val="FFFFFF" w:themeColor="background1"/>
          <w:sz w:val="36"/>
        </w:rPr>
        <w:t>Being safe:</w:t>
      </w:r>
    </w:p>
    <w:p w14:paraId="68BE75AC"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19680" behindDoc="1" locked="0" layoutInCell="1" allowOverlap="1" wp14:anchorId="2BC37081" wp14:editId="03BFD45E">
                <wp:simplePos x="0" y="0"/>
                <wp:positionH relativeFrom="column">
                  <wp:posOffset>-904875</wp:posOffset>
                </wp:positionH>
                <wp:positionV relativeFrom="paragraph">
                  <wp:posOffset>-895350</wp:posOffset>
                </wp:positionV>
                <wp:extent cx="7534275" cy="1068705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7534275" cy="1068705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4CC92" id="Rectangle 121" o:spid="_x0000_s1026" style="position:absolute;margin-left:-71.25pt;margin-top:-70.5pt;width:593.25pt;height:84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IAkgIAAJoFAAAOAAAAZHJzL2Uyb0RvYy54bWysVFFPGzEMfp+0/xDlfdy1aylUXFEFYprE&#10;AAETzyGX9CIlcZakvXa/fk7ueq0Y2qRpfbjasf05/mL74nJrNNkIHxTYio5OSkqE5VAru6ro9+eb&#10;T2eUhMhszTRYUdGdCPRy8fHDRevmYgwN6Fp4giA2zFtX0SZGNy+KwBthWDgBJywaJXjDIqp+VdSe&#10;tYhudDEuy9OiBV87D1yEgKfXnZEuMr6Ugsd7KYOIRFcU7xbz1+fva/oWiws2X3nmGsX7a7B/uIVh&#10;ymLSAeqaRUbWXv0GZRT3EEDGEw6mACkVF7kGrGZUvqnmqWFO5FqQnOAGmsL/g+V3mwdPVI1vNx5R&#10;YpnBR3pE2phdaUHSIVLUujBHzyf34HstoJjq3Upv0j9WQraZ1t1Aq9hGwvFwNv08Gc+mlHC0jcrT&#10;s1k5zcwXh3jnQ/wiwJAkVNTjDTKfbHMbIuZE171LShdAq/pGaZ2V1CziSnuyYfjMjHNh4ziH67X5&#10;BnV3Pi3xl6pBrNxfKaTTDmhFKrUrLktxp0XKoe2jkMgTltMhDwjHSUc5aWhYLf6WMwMmZIlVDNg9&#10;wHsF5YfAq/f+KVTkBh+Cyy77n4KHiJwZbByCjbLg3wPQccjc+SNlR9Qk8RXqHXaRh268guM3Cp/x&#10;loX4wDzOE04e7oh4jx+poa0o9BIlDfif750nf2xztFLS4nxWNPxYMy8o0V8tDsD5aDJJA52VyXQ2&#10;RsUfW16PLXZtrgB7A1scb5fF5B/1XpQezAuukmXKiiZmOeauKI9+r1zFbm/gMuJiucxuOMSOxVv7&#10;5HgCT6ymNn3evjDv+l6OOAd3sJ9lNn/T0p1virSwXEeQKvf7gdeeb1wAuVn7ZZU2zLGevQ4rdfEL&#10;AAD//wMAUEsDBBQABgAIAAAAIQAhiizX4AAAAA8BAAAPAAAAZHJzL2Rvd25yZXYueG1sTI9Pa8JA&#10;EMXvBb/DMkJvupsQRdJsRBp6Kgi14nnNTpNo9g/ZjabfvmMv7e095vHm94rtZHp2wyF0zkpIlgIY&#10;2trpzjYSjp9viw2wEJXVqncWJXxjgG05eypUrt3dfuDtEBtGJTbkSkIbo885D3WLRoWl82jp9uUG&#10;oyLZoeF6UHcqNz1PhVhzozpLH1rl8bXF+noYjYSLb/anY3L16+rE3/eXXZVOYyXl83zavQCLOMW/&#10;MDzwCR1KYjq70erAegmLJEtXlP1VCc16ZESWkTqTWmWpAF4W/P+O8gcAAP//AwBQSwECLQAUAAYA&#10;CAAAACEAtoM4kv4AAADhAQAAEwAAAAAAAAAAAAAAAAAAAAAAW0NvbnRlbnRfVHlwZXNdLnhtbFBL&#10;AQItABQABgAIAAAAIQA4/SH/1gAAAJQBAAALAAAAAAAAAAAAAAAAAC8BAABfcmVscy8ucmVsc1BL&#10;AQItABQABgAIAAAAIQBAx8IAkgIAAJoFAAAOAAAAAAAAAAAAAAAAAC4CAABkcnMvZTJvRG9jLnht&#10;bFBLAQItABQABgAIAAAAIQAhiizX4AAAAA8BAAAPAAAAAAAAAAAAAAAAAOwEAABkcnMvZG93bnJl&#10;di54bWxQSwUGAAAAAAQABADzAAAA+QUAAAAA&#10;" fillcolor="#823b0b [1605]" strokecolor="#1f4d78 [1604]" strokeweight="1pt"/>
            </w:pict>
          </mc:Fallback>
        </mc:AlternateContent>
      </w:r>
      <w:r w:rsidRPr="007A18FB">
        <w:rPr>
          <w:color w:val="FFFFFF" w:themeColor="background1"/>
          <w:sz w:val="28"/>
        </w:rPr>
        <w:t>If you suspect someone is a victim of trafficking don’t try and tackle the matter just on your own. Get help: call the local police (101) or any other authorised agency</w:t>
      </w:r>
    </w:p>
    <w:p w14:paraId="6DB53900" w14:textId="77777777" w:rsidR="00EE6962" w:rsidRPr="007A18FB" w:rsidRDefault="00EE6962" w:rsidP="007A18FB">
      <w:pPr>
        <w:rPr>
          <w:color w:val="FFFFFF" w:themeColor="background1"/>
          <w:sz w:val="28"/>
        </w:rPr>
      </w:pPr>
      <w:r w:rsidRPr="007A18FB">
        <w:rPr>
          <w:color w:val="FFFFFF" w:themeColor="background1"/>
          <w:sz w:val="28"/>
        </w:rPr>
        <w:t xml:space="preserve"> </w:t>
      </w:r>
      <w:proofErr w:type="spellStart"/>
      <w:r w:rsidRPr="007A18FB">
        <w:rPr>
          <w:color w:val="FFFFFF" w:themeColor="background1"/>
          <w:sz w:val="28"/>
        </w:rPr>
        <w:t>Crimestoppers</w:t>
      </w:r>
      <w:proofErr w:type="spellEnd"/>
      <w:r w:rsidRPr="007A18FB">
        <w:rPr>
          <w:color w:val="FFFFFF" w:themeColor="background1"/>
          <w:sz w:val="28"/>
        </w:rPr>
        <w:t xml:space="preserve"> – 0800 555 111</w:t>
      </w:r>
    </w:p>
    <w:p w14:paraId="5C5895F5"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28896" behindDoc="1" locked="0" layoutInCell="1" allowOverlap="1" wp14:anchorId="7142C2E8" wp14:editId="293C374B">
                <wp:simplePos x="0" y="0"/>
                <wp:positionH relativeFrom="column">
                  <wp:posOffset>-923925</wp:posOffset>
                </wp:positionH>
                <wp:positionV relativeFrom="paragraph">
                  <wp:posOffset>-866775</wp:posOffset>
                </wp:positionV>
                <wp:extent cx="7591425" cy="106680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7591425" cy="106680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9DC77" id="Rectangle 26" o:spid="_x0000_s1026" style="position:absolute;margin-left:-72.75pt;margin-top:-68.25pt;width:597.75pt;height:84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TCkAIAAJgFAAAOAAAAZHJzL2Uyb0RvYy54bWysVMFu2zAMvQ/YPwi6r7aDJu2COkXQosOA&#10;rg3aDj2rshQLkERNUuJkXz9KdtygKzZg2MUmRfJRfCJ5cbkzmmyFDwpsTauTkhJhOTTKrmv6/enm&#10;0zklITLbMA1W1HQvAr1cfPxw0bm5mEALuhGeIIgN887VtI3RzYsi8FYYFk7ACYtGCd6wiKpfF41n&#10;HaIbXUzKclZ04BvngYsQ8PS6N9JFxpdS8HgvZRCR6Jri3WL++vx9Sd9iccHma89cq/hwDfYPtzBM&#10;WUw6Ql2zyMjGq9+gjOIeAsh4wsEUIKXiIteA1VTlm2oeW+ZErgXJCW6kKfw/WH63XXmimppOZpRY&#10;ZvCNHpA1ZtdaEDxDgjoX5uj36FZ+0AKKqdqd9Cb9sQ6yy6TuR1LFLhKOh2fTz9XpZEoJR1tVzmbn&#10;ZZl5L17jnQ/xiwBDklBTjxfIbLLtbYiYE10PLildAK2aG6V1VlKriCvtyZbhIzPOhY2THK435hs0&#10;/fkUsx7S5u5KIRn5CK1IpfbFZSnutUg5tH0QElnCcnrkEeE4aZWThpY14m85M2BClljFiD0AvFdQ&#10;lR4CaRj8U6jI7T0Gl332PwWPETkz2DgGG2XBvweg45i598dbHFGTxBdo9thDHvrhCo7fKHzGWxbi&#10;inmcJpw73BDxHj9SQ1dTGCRKWvA/3ztP/tjkaKWkw+msafixYV5Qor9abH9sqdM0zlk5nZ5NUPHH&#10;lpdji92YK8DeqHAXOZ7F5B/1QZQezDMukmXKiiZmOeauKY/+oFzFfmvgKuJiucxuOMKOxVv76HgC&#10;T6ymNn3aPTPvhl6OOAd3cJhkNn/T0r1virSw3ESQKvf7K68D3zj++f2HVZX2y7GevV4X6uIXAAAA&#10;//8DAFBLAwQUAAYACAAAACEAxjDE+eEAAAAPAQAADwAAAGRycy9kb3ducmV2LnhtbEyPzWrDMBCE&#10;74W+g9hCb4nkJDLFtRxCTU+FQNOQs2JvbSfWD5acuG/f9am9zbDD7Df5djI9u+EQOmcVJEsBDG3l&#10;6s42Co5f74sXYCFqW+veWVTwgwG2xeNDrrPa3e0n3g6xYVRiQ6YVtDH6jPNQtWh0WDqPlm7fbjA6&#10;kh0aXg/6TuWm5yshUm50Z+lDqz2+tVhdD6NRcPHN/nRMrj4tT/xjf9mVq2kslXp+mnavwCJO8S8M&#10;Mz6hQ0FMZzfaOrBewSLZSEnZWa1TUnNGSEEDz6TkZi2BFzn/v6P4BQAA//8DAFBLAQItABQABgAI&#10;AAAAIQC2gziS/gAAAOEBAAATAAAAAAAAAAAAAAAAAAAAAABbQ29udGVudF9UeXBlc10ueG1sUEsB&#10;Ai0AFAAGAAgAAAAhADj9If/WAAAAlAEAAAsAAAAAAAAAAAAAAAAALwEAAF9yZWxzLy5yZWxzUEsB&#10;Ai0AFAAGAAgAAAAhAOmMJMKQAgAAmAUAAA4AAAAAAAAAAAAAAAAALgIAAGRycy9lMm9Eb2MueG1s&#10;UEsBAi0AFAAGAAgAAAAhAMYwxPnhAAAADwEAAA8AAAAAAAAAAAAAAAAA6gQAAGRycy9kb3ducmV2&#10;LnhtbFBLBQYAAAAABAAEAPMAAAD4BQAAAAA=&#10;" fillcolor="#823b0b [1605]" strokecolor="#1f4d78 [1604]" strokeweight="1pt"/>
            </w:pict>
          </mc:Fallback>
        </mc:AlternateContent>
      </w:r>
      <w:r w:rsidRPr="007A18FB">
        <w:rPr>
          <w:color w:val="FFFFFF" w:themeColor="background1"/>
          <w:sz w:val="28"/>
        </w:rPr>
        <w:t>The Salvation Army – 0300 303 8151</w:t>
      </w:r>
    </w:p>
    <w:p w14:paraId="4D7DB3A4" w14:textId="77777777" w:rsidR="00EE6962" w:rsidRPr="007A18FB" w:rsidRDefault="00EE6962" w:rsidP="007A18FB">
      <w:pPr>
        <w:rPr>
          <w:color w:val="FFFFFF" w:themeColor="background1"/>
          <w:sz w:val="28"/>
        </w:rPr>
      </w:pPr>
      <w:r w:rsidRPr="007A18FB">
        <w:rPr>
          <w:color w:val="FFFFFF" w:themeColor="background1"/>
          <w:sz w:val="28"/>
        </w:rPr>
        <w:t>UKHTC – 0844 778 2406</w:t>
      </w:r>
    </w:p>
    <w:p w14:paraId="6A617A09" w14:textId="77777777" w:rsidR="00EE6962" w:rsidRPr="007A18FB" w:rsidRDefault="00EE6962" w:rsidP="007A18FB">
      <w:pPr>
        <w:rPr>
          <w:color w:val="FFFFFF" w:themeColor="background1"/>
          <w:sz w:val="28"/>
        </w:rPr>
      </w:pPr>
      <w:r w:rsidRPr="007A18FB">
        <w:rPr>
          <w:color w:val="FFFFFF" w:themeColor="background1"/>
          <w:sz w:val="28"/>
        </w:rPr>
        <w:t>NSPCC CTAC – 0808 800 5000</w:t>
      </w:r>
    </w:p>
    <w:p w14:paraId="389394D8" w14:textId="77777777" w:rsidR="00EE6962" w:rsidRPr="007A18FB" w:rsidRDefault="00F14D8C" w:rsidP="007A18FB">
      <w:pPr>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736064" behindDoc="1" locked="0" layoutInCell="1" allowOverlap="1" wp14:anchorId="0621F936" wp14:editId="60625299">
                <wp:simplePos x="0" y="0"/>
                <wp:positionH relativeFrom="column">
                  <wp:posOffset>-942975</wp:posOffset>
                </wp:positionH>
                <wp:positionV relativeFrom="paragraph">
                  <wp:posOffset>-914400</wp:posOffset>
                </wp:positionV>
                <wp:extent cx="7572375" cy="1067752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7572375" cy="1067752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1975" id="Rectangle 92" o:spid="_x0000_s1026" style="position:absolute;margin-left:-74.25pt;margin-top:-1in;width:596.25pt;height:840.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65jgIAAJgFAAAOAAAAZHJzL2Uyb0RvYy54bWysVFFPGzEMfp+0/xDlfdxdRylUXFEFYprE&#10;AAETzyGX9CIlcZakvXa/fk7uelQMbdK0PqR2bH+Ov7N9frE1mmyEDwpsTaujkhJhOTTKrmr6/en6&#10;0yklITLbMA1W1HQnAr1YfPxw3rm5mEALuhGeIIgN887VtI3RzYsi8FYYFo7ACYtGCd6wiKpfFY1n&#10;HaIbXUzK8qTowDfOAxch4O1Vb6SLjC+l4PFOyiAi0TXFt8V8+ny+pLNYnLP5yjPXKj48g/3DKwxT&#10;FpOOUFcsMrL26jcoo7iHADIecTAFSKm4yDVgNVX5pprHljmRa0FyghtpCv8Plt9u7j1RTU3PJpRY&#10;ZvAbPSBrzK60IHiHBHUuzNHv0d37QQsopmq30pv0j3WQbSZ1N5IqtpFwvJxNZ5PPsyklHG1VeTKb&#10;TSfTBFu8xjsf4hcBhiShph4fkNlkm5sQe9e9S0oXQKvmWmmdldQq4lJ7smH4kRnnwsZJDtdr8w2a&#10;/n5a4m9Im7srheRHHKAVqdS+uCzFnRYph7YPQiJLWE6PPCIcJq1y0tCyRvwtZwZMyBKrGLEHgPcK&#10;qoanD/4pVOT2HoPLPvufgseInBlsHIONsuDfA9BxzNz7I2UH1CTxBZod9pCHfriC49cKP+MNC/Ge&#10;eZwmnDvcEPEOD6mhqykMEiUt+J/v3Sd/bHK0UtLhdNY0/FgzLyjRXy22/1l1fJzGOSvH2GGo+EPL&#10;y6HFrs0lYG9UuIscz2Lyj3ovSg/mGRfJMmVFE7Mcc9eUR79XLmO/NXAVcbFcZjccYcfijX10PIEn&#10;VlObPm2fmXdDL0ecg1vYTzKbv2np3jdFWliuI0iV+/2V14FvHP/crMOqSvvlUM9erwt18QsAAP//&#10;AwBQSwMEFAAGAAgAAAAhAOlvs/3hAAAADwEAAA8AAABkcnMvZG93bnJldi54bWxMj8FuwjAQRO+V&#10;+g/WVuoNnNCEohAHoUY9VUIqRZxNvCSBeG3FDqR/X6eX9jajHc2+yTej7tgNe9caEhDPI2BIlVEt&#10;1QIOX++zFTDnJSnZGUIB3+hgUzw+5DJT5k6feNv7moUScpkU0HhvM85d1aCWbm4sUridTa+lD7av&#10;uerlPZTrji+iaMm1bCl8aKTFtwar637QAi623h0P8dUuyyP/2F225WIcSiGen8btGpjH0f+FYcIP&#10;6FAEppMZSDnWCZjFySoN2V+VhFlTJkomdQoqfXlNgRc5/7+j+AEAAP//AwBQSwECLQAUAAYACAAA&#10;ACEAtoM4kv4AAADhAQAAEwAAAAAAAAAAAAAAAAAAAAAAW0NvbnRlbnRfVHlwZXNdLnhtbFBLAQIt&#10;ABQABgAIAAAAIQA4/SH/1gAAAJQBAAALAAAAAAAAAAAAAAAAAC8BAABfcmVscy8ucmVsc1BLAQIt&#10;ABQABgAIAAAAIQBavY65jgIAAJgFAAAOAAAAAAAAAAAAAAAAAC4CAABkcnMvZTJvRG9jLnhtbFBL&#10;AQItABQABgAIAAAAIQDpb7P94QAAAA8BAAAPAAAAAAAAAAAAAAAAAOgEAABkcnMvZG93bnJldi54&#10;bWxQSwUGAAAAAAQABADzAAAA9gUAAAAA&#10;" fillcolor="#823b0b [1605]" strokecolor="#1f4d78 [1604]" strokeweight="1pt"/>
            </w:pict>
          </mc:Fallback>
        </mc:AlternateContent>
      </w:r>
    </w:p>
    <w:p w14:paraId="10C1F9B0" w14:textId="77777777" w:rsidR="00EE6962" w:rsidRPr="007A18FB" w:rsidRDefault="00EE6962" w:rsidP="007A18FB">
      <w:pPr>
        <w:rPr>
          <w:color w:val="FFFFFF" w:themeColor="background1"/>
          <w:sz w:val="28"/>
        </w:rPr>
      </w:pPr>
      <w:r w:rsidRPr="007A18FB">
        <w:rPr>
          <w:color w:val="FFFFFF" w:themeColor="background1"/>
          <w:sz w:val="28"/>
        </w:rPr>
        <w:t>For a list of all contact numbers please visit:</w:t>
      </w:r>
    </w:p>
    <w:p w14:paraId="7C9498E5" w14:textId="77777777" w:rsidR="00EE6962" w:rsidRPr="007A18FB" w:rsidRDefault="00B21A94" w:rsidP="007A18FB">
      <w:pPr>
        <w:rPr>
          <w:color w:val="FFFFFF" w:themeColor="background1"/>
          <w:sz w:val="28"/>
        </w:rPr>
      </w:pPr>
      <w:hyperlink r:id="rId78" w:history="1">
        <w:r w:rsidR="00EE6962" w:rsidRPr="009F3AE9">
          <w:rPr>
            <w:color w:val="FFFFFF" w:themeColor="background1"/>
            <w:sz w:val="28"/>
            <w:u w:val="single"/>
          </w:rPr>
          <w:t>http://www.nationalcrimeagency.gov.uk/about-us/what-we-do/specialist-capabilities/uk-human-trafficking-centre/national-referral-mechanism</w:t>
        </w:r>
      </w:hyperlink>
    </w:p>
    <w:p w14:paraId="6BBA7FBA" w14:textId="77777777" w:rsidR="00EE6962" w:rsidRPr="007A18FB" w:rsidRDefault="00EE6962" w:rsidP="007A18FB">
      <w:pPr>
        <w:rPr>
          <w:color w:val="FFFFFF" w:themeColor="background1"/>
          <w:sz w:val="28"/>
        </w:rPr>
      </w:pPr>
      <w:r w:rsidRPr="007A18FB">
        <w:rPr>
          <w:color w:val="FFFFFF" w:themeColor="background1"/>
          <w:sz w:val="28"/>
        </w:rPr>
        <w:t>Another important matter is to make sure that if you discover trafficking happening that you don’t do something to make matters worse:  it is very important that a victim of trafficking is not put in more danger due to the actions of a person trying to assist them. So make sure:</w:t>
      </w:r>
    </w:p>
    <w:p w14:paraId="6CC2EA32" w14:textId="77777777" w:rsidR="00EE6962" w:rsidRPr="007A18FB" w:rsidRDefault="00EE6962" w:rsidP="007971D1">
      <w:pPr>
        <w:numPr>
          <w:ilvl w:val="0"/>
          <w:numId w:val="11"/>
        </w:numPr>
        <w:spacing w:after="200" w:line="276" w:lineRule="auto"/>
        <w:contextualSpacing/>
        <w:rPr>
          <w:color w:val="FFFFFF" w:themeColor="background1"/>
          <w:sz w:val="28"/>
        </w:rPr>
      </w:pPr>
      <w:r w:rsidRPr="007A18FB">
        <w:rPr>
          <w:color w:val="FFFFFF" w:themeColor="background1"/>
          <w:sz w:val="28"/>
        </w:rPr>
        <w:t>The person consents to be helped and understands what you’re offering to do to help.</w:t>
      </w:r>
    </w:p>
    <w:p w14:paraId="0C9F6219" w14:textId="77777777" w:rsidR="00EE6962" w:rsidRPr="007A18FB" w:rsidRDefault="00EE6962" w:rsidP="007971D1">
      <w:pPr>
        <w:numPr>
          <w:ilvl w:val="0"/>
          <w:numId w:val="11"/>
        </w:numPr>
        <w:spacing w:after="200" w:line="276" w:lineRule="auto"/>
        <w:contextualSpacing/>
        <w:rPr>
          <w:color w:val="FFFFFF" w:themeColor="background1"/>
          <w:sz w:val="28"/>
        </w:rPr>
      </w:pPr>
      <w:r w:rsidRPr="007A18FB">
        <w:rPr>
          <w:color w:val="FFFFFF" w:themeColor="background1"/>
          <w:sz w:val="28"/>
        </w:rPr>
        <w:t>Tell them about their rights to assistance and protection</w:t>
      </w:r>
    </w:p>
    <w:p w14:paraId="59831C24" w14:textId="77777777" w:rsidR="00EE6962" w:rsidRPr="007A18FB" w:rsidRDefault="00EE6962" w:rsidP="007971D1">
      <w:pPr>
        <w:numPr>
          <w:ilvl w:val="0"/>
          <w:numId w:val="11"/>
        </w:numPr>
        <w:spacing w:after="200" w:line="276" w:lineRule="auto"/>
        <w:contextualSpacing/>
        <w:rPr>
          <w:color w:val="FFFFFF" w:themeColor="background1"/>
          <w:sz w:val="28"/>
        </w:rPr>
      </w:pPr>
      <w:r w:rsidRPr="007A18FB">
        <w:rPr>
          <w:color w:val="FFFFFF" w:themeColor="background1"/>
          <w:sz w:val="28"/>
        </w:rPr>
        <w:t>Refer them to responsible agencies</w:t>
      </w:r>
    </w:p>
    <w:p w14:paraId="15DB80B9" w14:textId="77777777" w:rsidR="00EE6962" w:rsidRPr="009F3AE9" w:rsidRDefault="00EE6962">
      <w:pPr>
        <w:rPr>
          <w:color w:val="FFFFFF" w:themeColor="background1"/>
          <w:sz w:val="28"/>
        </w:rPr>
      </w:pPr>
      <w:r w:rsidRPr="009F3AE9">
        <w:rPr>
          <w:color w:val="FFFFFF" w:themeColor="background1"/>
          <w:sz w:val="28"/>
        </w:rPr>
        <w:br w:type="page"/>
      </w:r>
    </w:p>
    <w:bookmarkStart w:id="21" w:name="_Toc498363313"/>
    <w:p w14:paraId="20E60569" w14:textId="77777777" w:rsidR="00EE6962" w:rsidRPr="003F630B" w:rsidRDefault="00EE6962" w:rsidP="003F630B">
      <w:pPr>
        <w:pStyle w:val="Heading1"/>
        <w:rPr>
          <w:b/>
          <w:color w:val="FFFFFF" w:themeColor="background1"/>
        </w:rPr>
      </w:pPr>
      <w:r w:rsidRPr="003F630B">
        <w:rPr>
          <w:b/>
          <w:noProof/>
          <w:color w:val="FFFFFF" w:themeColor="background1"/>
          <w:lang w:val="en-US"/>
        </w:rPr>
        <w:lastRenderedPageBreak/>
        <mc:AlternateContent>
          <mc:Choice Requires="wps">
            <w:drawing>
              <wp:anchor distT="0" distB="0" distL="114300" distR="114300" simplePos="0" relativeHeight="251720704" behindDoc="1" locked="0" layoutInCell="1" allowOverlap="1" wp14:anchorId="3707AA73" wp14:editId="3C22C2B6">
                <wp:simplePos x="0" y="0"/>
                <wp:positionH relativeFrom="column">
                  <wp:posOffset>-914400</wp:posOffset>
                </wp:positionH>
                <wp:positionV relativeFrom="paragraph">
                  <wp:posOffset>-914400</wp:posOffset>
                </wp:positionV>
                <wp:extent cx="7658100" cy="10782300"/>
                <wp:effectExtent l="0" t="0" r="19050" b="19050"/>
                <wp:wrapNone/>
                <wp:docPr id="122" name="Rectangle 122"/>
                <wp:cNvGraphicFramePr/>
                <a:graphic xmlns:a="http://schemas.openxmlformats.org/drawingml/2006/main">
                  <a:graphicData uri="http://schemas.microsoft.com/office/word/2010/wordprocessingShape">
                    <wps:wsp>
                      <wps:cNvSpPr/>
                      <wps:spPr>
                        <a:xfrm>
                          <a:off x="0" y="0"/>
                          <a:ext cx="7658100" cy="107823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07311" id="Rectangle 122" o:spid="_x0000_s1026" style="position:absolute;margin-left:-1in;margin-top:-1in;width:603pt;height:849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jgIAAJoFAAAOAAAAZHJzL2Uyb0RvYy54bWysVNtu2zAMfR+wfxD0vvqyXoM6RdCiw4Cu&#10;LdoOfVZlKRYgiZqkxMm+fpTsuEFXbMCwPDikSB6KRyTPLzZGk7XwQYFtaHVQUiIsh1bZZUO/P11/&#10;OqUkRGZbpsGKhm5FoBfzjx/OezcTNXSgW+EJgtgw611DuxjdrCgC74Rh4QCcsGiU4A2LqPpl0XrW&#10;I7rRRV2Wx0UPvnUeuAgBT68GI51nfCkFj3dSBhGJbijeLeavz9+X9C3m52y29Mx1io/XYP9wC8OU&#10;xaQT1BWLjKy8+g3KKO4hgIwHHEwBUioucg1YTVW+qeaxY07kWpCc4Caawv+D5bfre09Ui29X15RY&#10;ZvCRHpA2ZpdakHSIFPUuzNDz0d37UQsopno30pv0j5WQTaZ1O9EqNpFwPDw5PjqtSmSfo60qT07r&#10;z6ghUPEa73yIXwQYkoSGerxB5pOtb0IcXHcuKV0ArdprpXVWUrOIS+3JmuEzM86FjXUO1yvzDdrh&#10;/KjE35g291cKyZfYQytSqUNxWYpbLVIObR+ERJ6wnAF5QthPWuWkoWOt+FvODJiQJVYxYY8A7xVU&#10;jVcf/VOoyA0+BZdD9j8FTxE5M9g4BRtlwb8HoOOUefBHyvaoSeILtFvsIg/DeAXHrxU+4w0L8Z55&#10;nCd8e9wR8Q4/UkPfUBglSjrwP987T/7Y5milpMf5bGj4sWJeUKK/WhyAs+rwMA10Vg6PTmpU/L7l&#10;Zd9iV+YSsDcq3EaOZzH5R70TpQfzjKtkkbKiiVmOuRvKo98pl3HYG7iMuFgsshsOsWPxxj46nsAT&#10;q6lNnzbPzLuxlyPOwS3sZpnN3rT04JsiLSxWEaTK/f7K68g3LoDcrOOyShtmX89eryt1/gsAAP//&#10;AwBQSwMEFAAGAAgAAAAhAFgfclbdAAAADwEAAA8AAABkcnMvZG93bnJldi54bWxMT8FqwkAUvBf8&#10;h+UJvekmQYOk2Yg09FQQasXzmrwm0ezbJbvR9O/7vLS9zbwZ5s3k28n04oaD7ywpiJcRCKTK1h01&#10;Co6fb4sNCB801bq3hAq+0cO2mD3lOqvtnT7wdgiN4BDymVbQhuAyKX3VotF+aR0Sa192MDowHRpZ&#10;D/rO4aaXSRSl0uiO+EOrHb62WF0Po1Fwcc3+dIyvLi1P8n1/2ZXJNJZKPc+n3QuIgFP4M8OjPleH&#10;gjud7Ui1F72CRbxa8Zjwix6eKE34dma0XrMqi1z+31H8AAAA//8DAFBLAQItABQABgAIAAAAIQC2&#10;gziS/gAAAOEBAAATAAAAAAAAAAAAAAAAAAAAAABbQ29udGVudF9UeXBlc10ueG1sUEsBAi0AFAAG&#10;AAgAAAAhADj9If/WAAAAlAEAAAsAAAAAAAAAAAAAAAAALwEAAF9yZWxzLy5yZWxzUEsBAi0AFAAG&#10;AAgAAAAhAFSB/8GOAgAAmgUAAA4AAAAAAAAAAAAAAAAALgIAAGRycy9lMm9Eb2MueG1sUEsBAi0A&#10;FAAGAAgAAAAhAFgfclbdAAAADwEAAA8AAAAAAAAAAAAAAAAA6AQAAGRycy9kb3ducmV2LnhtbFBL&#10;BQYAAAAABAAEAPMAAADyBQAAAAA=&#10;" fillcolor="#823b0b [1605]" strokecolor="#1f4d78 [1604]" strokeweight="1pt"/>
            </w:pict>
          </mc:Fallback>
        </mc:AlternateContent>
      </w:r>
      <w:r w:rsidRPr="003F630B">
        <w:rPr>
          <w:b/>
          <w:color w:val="FFFFFF" w:themeColor="background1"/>
        </w:rPr>
        <w:t>Being Responsible</w:t>
      </w:r>
      <w:bookmarkEnd w:id="21"/>
    </w:p>
    <w:p w14:paraId="336A5C92" w14:textId="77777777" w:rsidR="00EE6962" w:rsidRPr="007A18FB" w:rsidRDefault="00EE6962" w:rsidP="007A18FB">
      <w:pPr>
        <w:rPr>
          <w:b/>
          <w:color w:val="FFFFFF" w:themeColor="background1"/>
          <w:sz w:val="28"/>
        </w:rPr>
      </w:pPr>
      <w:r w:rsidRPr="007A18FB">
        <w:rPr>
          <w:noProof/>
          <w:color w:val="FFFFFF" w:themeColor="background1"/>
          <w:lang w:val="en-US"/>
        </w:rPr>
        <w:drawing>
          <wp:inline distT="0" distB="0" distL="0" distR="0" wp14:anchorId="1C949E28" wp14:editId="0C841670">
            <wp:extent cx="5400675" cy="3629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407287" cy="3633468"/>
                    </a:xfrm>
                    <a:prstGeom prst="rect">
                      <a:avLst/>
                    </a:prstGeom>
                    <a:ln>
                      <a:noFill/>
                    </a:ln>
                    <a:extLst>
                      <a:ext uri="{53640926-AAD7-44D8-BBD7-CCE9431645EC}">
                        <a14:shadowObscured xmlns:a14="http://schemas.microsoft.com/office/drawing/2010/main"/>
                      </a:ext>
                    </a:extLst>
                  </pic:spPr>
                </pic:pic>
              </a:graphicData>
            </a:graphic>
          </wp:inline>
        </w:drawing>
      </w:r>
    </w:p>
    <w:p w14:paraId="126E1533" w14:textId="77777777" w:rsidR="00EE6962" w:rsidRPr="007A18FB" w:rsidRDefault="00EE6962" w:rsidP="007A18FB">
      <w:pPr>
        <w:rPr>
          <w:b/>
          <w:color w:val="FFFFFF" w:themeColor="background1"/>
          <w:sz w:val="28"/>
        </w:rPr>
      </w:pPr>
    </w:p>
    <w:p w14:paraId="242FF5EF" w14:textId="77777777" w:rsidR="00EE6962" w:rsidRPr="007A18FB" w:rsidRDefault="00EE6962" w:rsidP="007A18FB">
      <w:pPr>
        <w:rPr>
          <w:b/>
          <w:color w:val="FFFFFF" w:themeColor="background1"/>
          <w:sz w:val="28"/>
        </w:rPr>
      </w:pPr>
      <w:r w:rsidRPr="007A18FB">
        <w:rPr>
          <w:b/>
          <w:color w:val="FFFFFF" w:themeColor="background1"/>
          <w:sz w:val="28"/>
        </w:rPr>
        <w:t>There are a number of things we can all do in our own lives which can change the conditions in which traffickers flourish. For example:</w:t>
      </w:r>
    </w:p>
    <w:p w14:paraId="5EFA9256" w14:textId="77777777" w:rsidR="00EE6962" w:rsidRPr="007A18FB" w:rsidRDefault="00EE6962" w:rsidP="007A18FB">
      <w:pPr>
        <w:rPr>
          <w:b/>
          <w:color w:val="FFFFFF" w:themeColor="background1"/>
          <w:sz w:val="28"/>
        </w:rPr>
      </w:pPr>
    </w:p>
    <w:p w14:paraId="4DCCD624" w14:textId="77777777" w:rsidR="00EE6962" w:rsidRPr="007A18FB" w:rsidRDefault="00EE6962" w:rsidP="007A18FB">
      <w:pPr>
        <w:rPr>
          <w:b/>
          <w:color w:val="FFFFFF" w:themeColor="background1"/>
          <w:sz w:val="28"/>
        </w:rPr>
      </w:pPr>
      <w:r w:rsidRPr="007A18FB">
        <w:rPr>
          <w:b/>
          <w:color w:val="FFFFFF" w:themeColor="background1"/>
          <w:sz w:val="28"/>
        </w:rPr>
        <w:t>Sex</w:t>
      </w:r>
    </w:p>
    <w:p w14:paraId="4640084E" w14:textId="77777777" w:rsidR="00EE6962" w:rsidRPr="007A18FB" w:rsidRDefault="00EE6962" w:rsidP="007A18FB">
      <w:pPr>
        <w:rPr>
          <w:color w:val="FFFFFF" w:themeColor="background1"/>
          <w:sz w:val="28"/>
        </w:rPr>
      </w:pPr>
      <w:r w:rsidRPr="007A18FB">
        <w:rPr>
          <w:color w:val="FFFFFF" w:themeColor="background1"/>
          <w:sz w:val="28"/>
        </w:rPr>
        <w:t xml:space="preserve">The journalist A J Jacobs, in </w:t>
      </w:r>
      <w:r w:rsidRPr="007A18FB">
        <w:rPr>
          <w:i/>
          <w:color w:val="FFFFFF" w:themeColor="background1"/>
          <w:sz w:val="28"/>
        </w:rPr>
        <w:t>The Year of Living Biblically</w:t>
      </w:r>
      <w:r w:rsidRPr="007A18FB">
        <w:rPr>
          <w:color w:val="FFFFFF" w:themeColor="background1"/>
          <w:sz w:val="28"/>
        </w:rPr>
        <w:t xml:space="preserve">, tried to address the issue of living a pure life by banishing from his life all temptations to lust. This was difficult as he works for </w:t>
      </w:r>
      <w:r w:rsidRPr="007A18FB">
        <w:rPr>
          <w:i/>
          <w:color w:val="FFFFFF" w:themeColor="background1"/>
          <w:sz w:val="28"/>
        </w:rPr>
        <w:t>Esquire</w:t>
      </w:r>
      <w:r w:rsidRPr="007A18FB">
        <w:rPr>
          <w:color w:val="FFFFFF" w:themeColor="background1"/>
          <w:sz w:val="28"/>
        </w:rPr>
        <w:t>, a magazine which interviews celebrities about their sex lives and publishes pictures of women and men in alluring poses.</w:t>
      </w:r>
    </w:p>
    <w:p w14:paraId="218B8163" w14:textId="77777777" w:rsidR="00EE6962" w:rsidRPr="007A18FB" w:rsidRDefault="00EE6962" w:rsidP="007A18FB">
      <w:pPr>
        <w:rPr>
          <w:color w:val="FFFFFF" w:themeColor="background1"/>
          <w:sz w:val="28"/>
        </w:rPr>
      </w:pPr>
      <w:r w:rsidRPr="007A18FB">
        <w:rPr>
          <w:color w:val="FFFFFF" w:themeColor="background1"/>
          <w:sz w:val="28"/>
        </w:rPr>
        <w:t xml:space="preserve">A J Jacobs started by covering up all photographs and images which he thought might inspire lustful thoughts but then discovered something odd. Having previously been previously inured to billboards, magazines, scenes in film and TV, by trying to avoid them he discovered he could not think of anything else. Covering up photos just made him think about what was underneath and the more he tried to avoid sex in our western culture the more he found himself faced with it. This showed that we are so surrounded by sexual images and ideas in our culture that for the </w:t>
      </w:r>
      <w:r w:rsidRPr="007A18FB">
        <w:rPr>
          <w:color w:val="FFFFFF" w:themeColor="background1"/>
          <w:sz w:val="28"/>
        </w:rPr>
        <w:lastRenderedPageBreak/>
        <w:t>most time we neither notice nor are aroused by it: it is just there, playing into our subconscious all the time and we never notice how we are affected by it. When we become consciously aware of it, it affects us and makes us more uncomfortable.</w:t>
      </w:r>
    </w:p>
    <w:p w14:paraId="7FEF7FC3"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21728" behindDoc="1" locked="0" layoutInCell="1" allowOverlap="1" wp14:anchorId="425D791D" wp14:editId="16FC30BE">
                <wp:simplePos x="0" y="0"/>
                <wp:positionH relativeFrom="column">
                  <wp:posOffset>-923925</wp:posOffset>
                </wp:positionH>
                <wp:positionV relativeFrom="paragraph">
                  <wp:posOffset>-2536825</wp:posOffset>
                </wp:positionV>
                <wp:extent cx="7553325" cy="1146810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7553325" cy="114681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0C970" id="Rectangle 123" o:spid="_x0000_s1026" style="position:absolute;margin-left:-72.75pt;margin-top:-199.75pt;width:594.75pt;height:90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FgkgIAAJoFAAAOAAAAZHJzL2Uyb0RvYy54bWysVMFu2zAMvQ/YPwi6r7bTpO2COEXQosOA&#10;rg3aDj0rshQbkERNUuJkXz9KdpygKzZgWA4KKZKP4jPJ2fVOK7IVzjdgSlqc5ZQIw6FqzLqk31/u&#10;Pl1R4gMzFVNgREn3wtPr+ccPs9ZOxQhqUJVwBEGMn7a2pHUIdpplntdCM38GVhg0SnCaBVTdOqsc&#10;axFdq2yU5xdZC66yDrjwHm9vOyOdJ3wpBQ+PUnoRiCopvi2k06VzFc9sPmPTtWO2bnj/DPYPr9Cs&#10;MZh0gLplgZGNa36D0g134EGGMw46AykbLlINWE2Rv6nmuWZWpFqQHG8Hmvz/g+UP26UjTYXfbnRO&#10;iWEaP9IT0sbMWgkSL5Gi1vopej7bpes1j2Ksdyedjv9YCdklWvcDrWIXCMfLy8nk/Hw0oYSjrSjG&#10;F1dFnpjPjvHW+fBFgCZRKKnDFyQ+2fbeB8yJrgeXmM6Daqq7RqmkxGYRN8qRLcPPzDgXJoxSuNro&#10;b1B195Mcf7EaxEr9FUM67YiWxVK74pIU9krEHMo8CYk8YTkd8oBwmrRISX3NKvG3nAkwIkusYsDu&#10;Ad4rqOif3vvHUJEafAjOu+x/Ch4iUmYwYQjWjQH3HoAKQ+bOHyk7oSaKK6j22EUOuvHylt81+Bnv&#10;mQ9L5nCecPJwR4RHPKSCtqTQS5TU4H6+dx/9sc3RSkmL81lS/2PDnKBEfTU4AJ+L8TgOdFLGk8sR&#10;Ku7Usjq1mI2+AeyNAreR5UmM/kEdROlAv+IqWcSsaGKGY+6S8uAOyk3o9gYuIy4Wi+SGQ2xZuDfP&#10;lkfwyGps05fdK3O27+WAc/AAh1lm0zct3fnGSAOLTQDZpH4/8trzjQsgNWu/rOKGOdWT13Glzn8B&#10;AAD//wMAUEsDBBQABgAIAAAAIQBpIpEX4gAAAA8BAAAPAAAAZHJzL2Rvd25yZXYueG1sTI/NbsIw&#10;EITvlfoO1lbqDezQJCohDkKNeqqEVIo4m2RJAvGPYgfSt+9yKrcZ7Wj2m3w96Z5dcfCdNRKiuQCG&#10;prJ1ZxoJ+5/P2TswH5SpVW8NSvhFD+vi+SlXWW1v5huvu9AwKjE+UxLaEFzGua9a1MrPrUNDt5Md&#10;tApkh4bXg7pRue75QoiUa9UZ+tAqhx8tVpfdqCWcXbM97KOLS8sD/9qeN+ViGkspX1+mzQpYwCn8&#10;h+GOT+hQENPRjqb2rJcwi+IkoSypt+WS1D0j4pgGHknFIk2AFzl/3FH8AQAA//8DAFBLAQItABQA&#10;BgAIAAAAIQC2gziS/gAAAOEBAAATAAAAAAAAAAAAAAAAAAAAAABbQ29udGVudF9UeXBlc10ueG1s&#10;UEsBAi0AFAAGAAgAAAAhADj9If/WAAAAlAEAAAsAAAAAAAAAAAAAAAAALwEAAF9yZWxzLy5yZWxz&#10;UEsBAi0AFAAGAAgAAAAhAG2kgWCSAgAAmgUAAA4AAAAAAAAAAAAAAAAALgIAAGRycy9lMm9Eb2Mu&#10;eG1sUEsBAi0AFAAGAAgAAAAhAGkikRfiAAAADwEAAA8AAAAAAAAAAAAAAAAA7AQAAGRycy9kb3du&#10;cmV2LnhtbFBLBQYAAAAABAAEAPMAAAD7BQAAAAA=&#10;" fillcolor="#823b0b [1605]" strokecolor="#1f4d78 [1604]" strokeweight="1pt"/>
            </w:pict>
          </mc:Fallback>
        </mc:AlternateContent>
      </w:r>
      <w:r w:rsidRPr="007A18FB">
        <w:rPr>
          <w:color w:val="FFFFFF" w:themeColor="background1"/>
          <w:sz w:val="28"/>
        </w:rPr>
        <w:t xml:space="preserve">The fact of sex work is a bit like this. Most of the time we never think about it. We read about or hear on the news about child sex abuse, child sex tourism and other crimes with horror and distaste without recognising the sexualisation of our culture all around us. </w:t>
      </w:r>
    </w:p>
    <w:p w14:paraId="22056303" w14:textId="77777777" w:rsidR="00EE6962" w:rsidRPr="007A18FB" w:rsidRDefault="00EE6962" w:rsidP="007A18FB">
      <w:pPr>
        <w:rPr>
          <w:color w:val="FFFFFF" w:themeColor="background1"/>
          <w:sz w:val="28"/>
        </w:rPr>
      </w:pPr>
      <w:r w:rsidRPr="007A18FB">
        <w:rPr>
          <w:color w:val="FFFFFF" w:themeColor="background1"/>
          <w:sz w:val="28"/>
        </w:rPr>
        <w:t xml:space="preserve">Many of us would feel deeply uncomfortable about walking through a red light district or finding out what goes on in strip clubs. But that can also mean that the victims of trafficking can be hidden in plain sight. </w:t>
      </w:r>
    </w:p>
    <w:p w14:paraId="43B437A4" w14:textId="77777777" w:rsidR="00EE6962" w:rsidRPr="007A18FB" w:rsidRDefault="00EE6962" w:rsidP="007A18FB">
      <w:pPr>
        <w:rPr>
          <w:color w:val="FFFFFF" w:themeColor="background1"/>
          <w:sz w:val="28"/>
        </w:rPr>
      </w:pPr>
      <w:r w:rsidRPr="007A18FB">
        <w:rPr>
          <w:color w:val="FFFFFF" w:themeColor="background1"/>
          <w:sz w:val="28"/>
        </w:rPr>
        <w:t xml:space="preserve">One of the things we can do is to become more aware of the sex industry all around us. </w:t>
      </w:r>
    </w:p>
    <w:p w14:paraId="73C76857" w14:textId="77777777" w:rsidR="00EE6962" w:rsidRPr="007A18FB" w:rsidRDefault="00EE6962" w:rsidP="007A18FB">
      <w:pPr>
        <w:rPr>
          <w:color w:val="FFFFFF" w:themeColor="background1"/>
          <w:sz w:val="28"/>
        </w:rPr>
      </w:pPr>
    </w:p>
    <w:p w14:paraId="43FAC2AC" w14:textId="77777777" w:rsidR="00EE6962" w:rsidRPr="007A18FB" w:rsidRDefault="00EE6962" w:rsidP="007A18FB">
      <w:pPr>
        <w:rPr>
          <w:b/>
          <w:color w:val="FFFFFF" w:themeColor="background1"/>
          <w:sz w:val="28"/>
        </w:rPr>
      </w:pPr>
      <w:r w:rsidRPr="007A18FB">
        <w:rPr>
          <w:b/>
          <w:color w:val="FFFFFF" w:themeColor="background1"/>
          <w:sz w:val="28"/>
        </w:rPr>
        <w:t>Asylum seekers and refugees</w:t>
      </w:r>
    </w:p>
    <w:p w14:paraId="060B1E13" w14:textId="77777777" w:rsidR="00EE6962" w:rsidRPr="007A18FB" w:rsidRDefault="00EE6962" w:rsidP="007A18FB">
      <w:pPr>
        <w:rPr>
          <w:color w:val="FFFFFF" w:themeColor="background1"/>
          <w:sz w:val="28"/>
        </w:rPr>
      </w:pPr>
      <w:r w:rsidRPr="007A18FB">
        <w:rPr>
          <w:color w:val="FFFFFF" w:themeColor="background1"/>
          <w:sz w:val="28"/>
        </w:rPr>
        <w:t xml:space="preserve">People trafficking often occurs when people are desperate to get away from persecution or the murderous intent of others. Gangs take advantage of people, often demanding money or identity documents and then stranding people or leaving them in dangerous situations. </w:t>
      </w:r>
    </w:p>
    <w:p w14:paraId="738D6D5B" w14:textId="77777777" w:rsidR="00EE6962" w:rsidRPr="007A18FB" w:rsidRDefault="00EE6962" w:rsidP="007A18FB">
      <w:pPr>
        <w:rPr>
          <w:color w:val="FFFFFF" w:themeColor="background1"/>
          <w:sz w:val="28"/>
        </w:rPr>
      </w:pPr>
    </w:p>
    <w:p w14:paraId="13A92D94" w14:textId="77777777" w:rsidR="00EE6962" w:rsidRPr="007A18FB" w:rsidRDefault="00EE6962" w:rsidP="007A18FB">
      <w:pPr>
        <w:rPr>
          <w:color w:val="FFFFFF" w:themeColor="background1"/>
          <w:sz w:val="28"/>
        </w:rPr>
      </w:pPr>
      <w:r w:rsidRPr="007A18FB">
        <w:rPr>
          <w:color w:val="FFFFFF" w:themeColor="background1"/>
          <w:sz w:val="28"/>
        </w:rPr>
        <w:t xml:space="preserve">Some people believe asylum seekers, refugees and illegal immigrants are only in the UK to sponge off our benefits system and to receive healthcare. So it is up to us to work in the ‘gap’ between the plight of people who may be stranded after being deceived and those who see them as a menace. It may help if we are willing to listen and to hear their stories without judgement in order to determine what kind of help they require. </w:t>
      </w:r>
    </w:p>
    <w:p w14:paraId="5C46416F" w14:textId="77777777" w:rsidR="00EE6962" w:rsidRPr="007A18FB" w:rsidRDefault="00EE6962" w:rsidP="007A18FB">
      <w:pPr>
        <w:rPr>
          <w:color w:val="FFFFFF" w:themeColor="background1"/>
          <w:sz w:val="28"/>
        </w:rPr>
      </w:pPr>
    </w:p>
    <w:p w14:paraId="0E4921C9" w14:textId="77777777" w:rsidR="00EE6962" w:rsidRPr="007A18FB" w:rsidRDefault="00EE6962" w:rsidP="007A18FB">
      <w:pPr>
        <w:rPr>
          <w:b/>
          <w:color w:val="FFFFFF" w:themeColor="background1"/>
          <w:sz w:val="28"/>
        </w:rPr>
      </w:pPr>
      <w:r w:rsidRPr="007A18FB">
        <w:rPr>
          <w:b/>
          <w:color w:val="FFFFFF" w:themeColor="background1"/>
          <w:sz w:val="28"/>
        </w:rPr>
        <w:t>Labour</w:t>
      </w:r>
    </w:p>
    <w:p w14:paraId="26A1C30F"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22752" behindDoc="1" locked="0" layoutInCell="1" allowOverlap="1" wp14:anchorId="63E6AF61" wp14:editId="23E30B95">
                <wp:simplePos x="0" y="0"/>
                <wp:positionH relativeFrom="column">
                  <wp:posOffset>-942975</wp:posOffset>
                </wp:positionH>
                <wp:positionV relativeFrom="paragraph">
                  <wp:posOffset>2399665</wp:posOffset>
                </wp:positionV>
                <wp:extent cx="7724775" cy="7467600"/>
                <wp:effectExtent l="0" t="0" r="28575" b="19050"/>
                <wp:wrapNone/>
                <wp:docPr id="124" name="Rectangle 124"/>
                <wp:cNvGraphicFramePr/>
                <a:graphic xmlns:a="http://schemas.openxmlformats.org/drawingml/2006/main">
                  <a:graphicData uri="http://schemas.microsoft.com/office/word/2010/wordprocessingShape">
                    <wps:wsp>
                      <wps:cNvSpPr/>
                      <wps:spPr>
                        <a:xfrm>
                          <a:off x="0" y="0"/>
                          <a:ext cx="7724775" cy="74676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79952" id="Rectangle 124" o:spid="_x0000_s1026" style="position:absolute;margin-left:-74.25pt;margin-top:188.95pt;width:608.25pt;height:58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VkAIAAJkFAAAOAAAAZHJzL2Uyb0RvYy54bWysVFFrGzEMfh/sPxi/r3cJaW8NvZTQ0jHo&#10;2tJ29Nn12TmDbXm2k0v26yf7LpfQlQ3G8uBIlvTJ+k7SxeXWaLIRPiiwNZ2clJQIy6FRdlXT7883&#10;nz5TEiKzDdNgRU13ItDLxccPF52biym0oBvhCYLYMO9cTdsY3bwoAm+FYeEEnLBolOANi6j6VdF4&#10;1iG60cW0LM+KDnzjPHARAt5e90a6yPhSCh7vpQwiEl1TfFvMp8/nazqLxQWbrzxzreLDM9g/vMIw&#10;ZTHpCHXNIiNrr36DMop7CCDjCQdTgJSKi1wDVjMp31Tz1DInci1ITnAjTeH/wfK7zYMnqsFvN51R&#10;YpnBj/SItDG70oKkS6Soc2GOnk/uwQ9aQDHVu5XepH+shGwzrbuRVrGNhONlVU1nVXVKCUdbNTur&#10;zspMfHEIdz7ELwIMSUJNPT4g08k2tyFiSnTdu6RsAbRqbpTWWUm9Iq60JxuGX5lxLmyc5nC9Nt+g&#10;6e9PS/ylYhArt1cK6bUDWpEq7WvLUtxpkXJo+ygk0oTV9MgjwnHSSU4aWtaIv+XMgAlZYhUj9gDw&#10;XkGT4emDfwoVub/H4LLP/qfgMSJnBhvHYKMs+PcAdBwz9/5I2RE1SXyFZodN5KGfruD4jcLPeMtC&#10;fGAexwkHD1dEvMdDauhqCoNESQv+53v3yR+7HK2UdDieNQ0/1swLSvRXi/1/PpnN0jxnZXZaTVHx&#10;x5bXY4tdmyvA3pjgMnI8i8k/6r0oPZgX3CTLlBVNzHLMXVMe/V65iv3awF3ExXKZ3XCGHYu39snx&#10;BJ5YTW36vH1h3g29HHEM7mA/ymz+pqV73xRpYbmOIFXu9wOvA984/7lZh12VFsyxnr0OG3XxCwAA&#10;//8DAFBLAwQUAAYACAAAACEAquzET+MAAAAOAQAADwAAAGRycy9kb3ducmV2LnhtbEyPwW7CMAyG&#10;75P2DpEn7QZpYS2la4rQqp0mIY0hzqHx2kLjRE0K3dsvnLabLX/6/f3FZtI9u+LgOkMC4nkEDKk2&#10;qqNGwOHrfZYBc16Skr0hFPCDDjbl40Mhc2Vu9InXvW9YCCGXSwGt9zbn3NUtaunmxiKF27cZtPRh&#10;HRquBnkL4brniyhKuZYdhQ+ttPjWYn3Zj1rA2Ta74yG+2LQ68o/deVstprES4vlp2r4C8zj5Pxju&#10;+kEdyuB0MiMpx3oBs/glSwIrYLlarYHdkSjNQr9TmJJkuQZeFvx/jfIXAAD//wMAUEsBAi0AFAAG&#10;AAgAAAAhALaDOJL+AAAA4QEAABMAAAAAAAAAAAAAAAAAAAAAAFtDb250ZW50X1R5cGVzXS54bWxQ&#10;SwECLQAUAAYACAAAACEAOP0h/9YAAACUAQAACwAAAAAAAAAAAAAAAAAvAQAAX3JlbHMvLnJlbHNQ&#10;SwECLQAUAAYACAAAACEAGGuvlZACAACZBQAADgAAAAAAAAAAAAAAAAAuAgAAZHJzL2Uyb0RvYy54&#10;bWxQSwECLQAUAAYACAAAACEAquzET+MAAAAOAQAADwAAAAAAAAAAAAAAAADqBAAAZHJzL2Rvd25y&#10;ZXYueG1sUEsFBgAAAAAEAAQA8wAAAPoFAAAAAA==&#10;" fillcolor="#823b0b [1605]" strokecolor="#1f4d78 [1604]" strokeweight="1pt"/>
            </w:pict>
          </mc:Fallback>
        </mc:AlternateContent>
      </w:r>
      <w:r w:rsidRPr="007A18FB">
        <w:rPr>
          <w:color w:val="FFFFFF" w:themeColor="background1"/>
          <w:sz w:val="28"/>
        </w:rPr>
        <w:t xml:space="preserve">Another thing we can do is be responsible when we employ people’s labour, whether that’s some work being done on our houses and gardens or if we run a business. Make sure that people are properly employed, paid, have proper equipment and breaks and are not coerced into what they are doing. </w:t>
      </w:r>
    </w:p>
    <w:p w14:paraId="26C4E247" w14:textId="77777777" w:rsidR="00EE6962" w:rsidRPr="007A18FB" w:rsidRDefault="00F14D8C" w:rsidP="007A18FB">
      <w:pPr>
        <w:rPr>
          <w:b/>
          <w:color w:val="FFFFFF" w:themeColor="background1"/>
          <w:sz w:val="28"/>
        </w:rPr>
      </w:pPr>
      <w:r>
        <w:rPr>
          <w:b/>
          <w:noProof/>
          <w:color w:val="FFFFFF" w:themeColor="background1"/>
          <w:sz w:val="28"/>
          <w:lang w:val="en-US"/>
        </w:rPr>
        <w:lastRenderedPageBreak/>
        <mc:AlternateContent>
          <mc:Choice Requires="wps">
            <w:drawing>
              <wp:anchor distT="0" distB="0" distL="114300" distR="114300" simplePos="0" relativeHeight="251737088" behindDoc="1" locked="0" layoutInCell="1" allowOverlap="1" wp14:anchorId="584029D2" wp14:editId="30913D33">
                <wp:simplePos x="0" y="0"/>
                <wp:positionH relativeFrom="column">
                  <wp:posOffset>-942975</wp:posOffset>
                </wp:positionH>
                <wp:positionV relativeFrom="paragraph">
                  <wp:posOffset>-904876</wp:posOffset>
                </wp:positionV>
                <wp:extent cx="7581900" cy="1071562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7581900" cy="1071562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FF156" id="Rectangle 93" o:spid="_x0000_s1026" style="position:absolute;margin-left:-74.25pt;margin-top:-71.25pt;width:597pt;height:84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UVjwIAAJgFAAAOAAAAZHJzL2Uyb0RvYy54bWysVE1v2zAMvQ/YfxB0X21nTT+COkXQosOA&#10;rg3aDj2rshQLkERNUuJkv36U7LhBV2zAsBwUUiQfxWeSF5dbo8lG+KDA1rQ6KikRlkOj7Kqm359u&#10;Pp1REiKzDdNgRU13ItDL+ccPF52biQm0oBvhCYLYMOtcTdsY3awoAm+FYeEInLBolOANi6j6VdF4&#10;1iG60cWkLE+KDnzjPHARAt5e90Y6z/hSCh7vpQwiEl1TfFvMp8/nSzqL+QWbrTxzreLDM9g/vMIw&#10;ZTHpCHXNIiNrr36DMop7CCDjEQdTgJSKi1wDVlOVb6p5bJkTuRYkJ7iRpvD/YPndZumJamp6/pkS&#10;ywx+owdkjdmVFgTvkKDOhRn6PbqlH7SAYqp2K71J/1gH2WZSdyOpYhsJx8vT6Vl1XiL3HG1VeVpN&#10;TybTBFu8xjsf4hcBhiShph4fkNlkm9sQe9e9S0oXQKvmRmmdldQq4kp7smH4kRnnwsZJDtdr8w2a&#10;/n5a4m9Im7srheRHHKAVqdS+uCzFnRYph7YPQiJLWE6PPCIcJq1y0tCyRvwtZwZMyBKrGLEHgPcK&#10;qoanD/4pVOT2HoPLPvufgseInBlsHIONsuDfA9BxzNz7I2UH1CTxBZod9pCHfriC4zcKP+MtC3HJ&#10;PE4TfnvcEPEeD6mhqykMEiUt+J/v3Sd/bHK0UtLhdNY0/FgzLyjRXy22/3l1fJzGOSvH09MJKv7Q&#10;8nJosWtzBdgbFe4ix7OY/KPei9KDecZFskhZ0cQsx9w15dHvlavYbw1cRVwsFtkNR9ixeGsfHU/g&#10;idXUpk/bZ+bd0MsR5+AO9pPMZm9auvdNkRYW6whS5X5/5XXgG8c/N+uwqtJ+OdSz1+tCnf8CAAD/&#10;/wMAUEsDBBQABgAIAAAAIQAmCLyS4AAAAA8BAAAPAAAAZHJzL2Rvd25yZXYueG1sTI/BasMwDIbv&#10;g72D0WC31k5ISsnilLKw06CwrvTsxl6SNpZN7LTZ20/dZbt9Qj+/PpWb2Q7sasbQO5SQLAUwg43T&#10;PbYSDp9vizWwEBVqNTg0Er5NgE31+FCqQrsbfpjrPraMSjAUSkIXoy84D01nrApL5w3S7suNVkUa&#10;x5brUd2o3A48FWLFreqRLnTKm9fONJf9ZCWcfbs7HpKLX9VH/r47b+t0nmopn5/m7QuwaOb4F4a7&#10;PqlDRU4nN6EObJCwSLJ1TtlfSonuGZHlRCeiPMsF8Krk//+ofgAAAP//AwBQSwECLQAUAAYACAAA&#10;ACEAtoM4kv4AAADhAQAAEwAAAAAAAAAAAAAAAAAAAAAAW0NvbnRlbnRfVHlwZXNdLnhtbFBLAQIt&#10;ABQABgAIAAAAIQA4/SH/1gAAAJQBAAALAAAAAAAAAAAAAAAAAC8BAABfcmVscy8ucmVsc1BLAQIt&#10;ABQABgAIAAAAIQChBVUVjwIAAJgFAAAOAAAAAAAAAAAAAAAAAC4CAABkcnMvZTJvRG9jLnhtbFBL&#10;AQItABQABgAIAAAAIQAmCLyS4AAAAA8BAAAPAAAAAAAAAAAAAAAAAOkEAABkcnMvZG93bnJldi54&#10;bWxQSwUGAAAAAAQABADzAAAA9gUAAAAA&#10;" fillcolor="#823b0b [1605]" strokecolor="#1f4d78 [1604]" strokeweight="1pt"/>
            </w:pict>
          </mc:Fallback>
        </mc:AlternateContent>
      </w:r>
      <w:r w:rsidR="00EE6962" w:rsidRPr="007A18FB">
        <w:rPr>
          <w:b/>
          <w:color w:val="FFFFFF" w:themeColor="background1"/>
          <w:sz w:val="28"/>
        </w:rPr>
        <w:t>Money</w:t>
      </w:r>
    </w:p>
    <w:p w14:paraId="6A2990BD" w14:textId="77777777" w:rsidR="00EE6962" w:rsidRPr="007A18FB" w:rsidRDefault="00EE6962" w:rsidP="007A18FB">
      <w:pPr>
        <w:rPr>
          <w:color w:val="FFFFFF" w:themeColor="background1"/>
          <w:sz w:val="28"/>
        </w:rPr>
      </w:pPr>
      <w:r w:rsidRPr="007A18FB">
        <w:rPr>
          <w:color w:val="FFFFFF" w:themeColor="background1"/>
          <w:sz w:val="28"/>
        </w:rPr>
        <w:t xml:space="preserve">Some people, especially children, may be trafficked for begging. While Christians may wish to help people who are homeless and in need it is worth considering what else a young person or child asking for money may be experiencing. Perhaps food and drink would be a better gift, or a bit of time to talk to them and see if they will trust you with their story. </w:t>
      </w:r>
    </w:p>
    <w:p w14:paraId="57A27F6C" w14:textId="77777777" w:rsidR="00EE6962" w:rsidRPr="007A18FB" w:rsidRDefault="00EE6962" w:rsidP="007A18FB">
      <w:pPr>
        <w:rPr>
          <w:color w:val="FFFFFF" w:themeColor="background1"/>
          <w:sz w:val="28"/>
        </w:rPr>
      </w:pPr>
    </w:p>
    <w:p w14:paraId="0FFF2722" w14:textId="77777777" w:rsidR="00EE6962" w:rsidRPr="007A18FB" w:rsidRDefault="00EE6962" w:rsidP="007A18FB">
      <w:pPr>
        <w:rPr>
          <w:b/>
          <w:color w:val="FFFFFF" w:themeColor="background1"/>
          <w:sz w:val="28"/>
        </w:rPr>
      </w:pPr>
      <w:r w:rsidRPr="007A18FB">
        <w:rPr>
          <w:b/>
          <w:color w:val="FFFFFF" w:themeColor="background1"/>
          <w:sz w:val="28"/>
        </w:rPr>
        <w:t>Organ donation</w:t>
      </w:r>
    </w:p>
    <w:p w14:paraId="4A8CEF1C" w14:textId="77777777" w:rsidR="00EE6962" w:rsidRPr="007A18FB" w:rsidRDefault="00EE6962" w:rsidP="007A18FB">
      <w:pPr>
        <w:rPr>
          <w:color w:val="FFFFFF" w:themeColor="background1"/>
          <w:sz w:val="28"/>
        </w:rPr>
      </w:pPr>
      <w:r w:rsidRPr="007A18FB">
        <w:rPr>
          <w:color w:val="FFFFFF" w:themeColor="background1"/>
          <w:sz w:val="28"/>
        </w:rPr>
        <w:t xml:space="preserve">If more people carry an organ donation card then there would be more organs available for transplant and the temptation to </w:t>
      </w:r>
      <w:proofErr w:type="spellStart"/>
      <w:r w:rsidRPr="007A18FB">
        <w:rPr>
          <w:color w:val="FFFFFF" w:themeColor="background1"/>
          <w:sz w:val="28"/>
        </w:rPr>
        <w:t>traffick</w:t>
      </w:r>
      <w:proofErr w:type="spellEnd"/>
      <w:r w:rsidRPr="007A18FB">
        <w:rPr>
          <w:color w:val="FFFFFF" w:themeColor="background1"/>
          <w:sz w:val="28"/>
        </w:rPr>
        <w:t xml:space="preserve"> organs would be reduced. </w:t>
      </w:r>
    </w:p>
    <w:p w14:paraId="1BBDE203" w14:textId="77777777" w:rsidR="00EE6962" w:rsidRPr="007A18FB" w:rsidRDefault="00EE6962" w:rsidP="007A18FB">
      <w:pPr>
        <w:rPr>
          <w:color w:val="FFFFFF" w:themeColor="background1"/>
          <w:sz w:val="28"/>
        </w:rPr>
      </w:pPr>
    </w:p>
    <w:p w14:paraId="5E944296" w14:textId="77777777" w:rsidR="00EE6962" w:rsidRPr="007A18FB" w:rsidRDefault="00EE6962" w:rsidP="007A18FB">
      <w:pPr>
        <w:rPr>
          <w:b/>
          <w:color w:val="FFFFFF" w:themeColor="background1"/>
          <w:sz w:val="28"/>
        </w:rPr>
      </w:pPr>
      <w:r w:rsidRPr="007A18FB">
        <w:rPr>
          <w:b/>
          <w:color w:val="FFFFFF" w:themeColor="background1"/>
          <w:sz w:val="28"/>
        </w:rPr>
        <w:t>Prayer</w:t>
      </w:r>
    </w:p>
    <w:p w14:paraId="78CB68DA" w14:textId="77777777" w:rsidR="00EE6962" w:rsidRPr="007A18FB" w:rsidRDefault="00EE6962" w:rsidP="007A18FB">
      <w:pPr>
        <w:rPr>
          <w:color w:val="FFFFFF" w:themeColor="background1"/>
          <w:sz w:val="28"/>
        </w:rPr>
      </w:pPr>
      <w:r w:rsidRPr="007A18FB">
        <w:rPr>
          <w:color w:val="FFFFFF" w:themeColor="background1"/>
          <w:sz w:val="28"/>
        </w:rPr>
        <w:t xml:space="preserve">It is important always to hold all those involved in trafficking in prayer. By regularly praying for them, we will not forget them, and our prayer habits will make us more aware of those out there who need help. </w:t>
      </w:r>
    </w:p>
    <w:p w14:paraId="2E8276C5" w14:textId="77777777" w:rsidR="00EE6962" w:rsidRPr="009F3AE9" w:rsidRDefault="00EE6962">
      <w:pPr>
        <w:rPr>
          <w:color w:val="FFFFFF" w:themeColor="background1"/>
          <w:sz w:val="28"/>
        </w:rPr>
      </w:pPr>
      <w:r w:rsidRPr="009F3AE9">
        <w:rPr>
          <w:color w:val="FFFFFF" w:themeColor="background1"/>
          <w:sz w:val="28"/>
        </w:rPr>
        <w:br w:type="page"/>
      </w:r>
    </w:p>
    <w:bookmarkStart w:id="22" w:name="_Toc498363314"/>
    <w:p w14:paraId="5E133BE8" w14:textId="77777777" w:rsidR="00EE6962" w:rsidRPr="003F630B" w:rsidRDefault="00EE6962" w:rsidP="003F630B">
      <w:pPr>
        <w:pStyle w:val="Heading1"/>
        <w:rPr>
          <w:b/>
          <w:color w:val="FFFFFF" w:themeColor="background1"/>
        </w:rPr>
      </w:pPr>
      <w:r w:rsidRPr="003F630B">
        <w:rPr>
          <w:b/>
          <w:noProof/>
          <w:color w:val="FFFFFF" w:themeColor="background1"/>
          <w:lang w:val="en-US"/>
        </w:rPr>
        <w:lastRenderedPageBreak/>
        <mc:AlternateContent>
          <mc:Choice Requires="wps">
            <w:drawing>
              <wp:anchor distT="0" distB="0" distL="114300" distR="114300" simplePos="0" relativeHeight="251723776" behindDoc="1" locked="0" layoutInCell="1" allowOverlap="1" wp14:anchorId="4EE5942F" wp14:editId="5872B3ED">
                <wp:simplePos x="0" y="0"/>
                <wp:positionH relativeFrom="column">
                  <wp:posOffset>-952501</wp:posOffset>
                </wp:positionH>
                <wp:positionV relativeFrom="paragraph">
                  <wp:posOffset>-914400</wp:posOffset>
                </wp:positionV>
                <wp:extent cx="7591425" cy="1082040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7591425" cy="1082040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D1FD4F" id="Rectangle 125" o:spid="_x0000_s1026" style="position:absolute;margin-left:-75pt;margin-top:-1in;width:597.75pt;height:852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54jwIAAJoFAAAOAAAAZHJzL2Uyb0RvYy54bWysVFFrGzEMfh/sPxi/r3cXkrUNvZTQ0jHo&#10;2tJ29Nn12TmDbXm2k0v26yf7LpfQlQ3G8uBIlvTJ+k7SxeXWaLIRPiiwNa1OSkqE5dAou6rp9+eb&#10;T2eUhMhswzRYUdOdCPRy8fHDRefmYgIt6EZ4giA2zDtX0zZGNy+KwFthWDgBJywaJXjDIqp+VTSe&#10;dYhudDEpy89FB75xHrgIAW+veyNdZHwpBY/3UgYRia4pvi3m0+fzNZ3F4oLNV565VvHhGewfXmGY&#10;sph0hLpmkZG1V79BGcU9BJDxhIMpQErFRa4Bq6nKN9U8tcyJXAuSE9xIU/h/sPxu8+CJavDbTWaU&#10;WGbwIz0ibcyutCDpEinqXJij55N78IMWUEz1bqU36R8rIdtM626kVWwj4Xh5Ojuvpgmdo60qzybl&#10;tMzMF4d450P8IsCQJNTU4wsyn2xzGyLmRNe9S0oXQKvmRmmdldQs4kp7smH4mRnnwsZJDtdr8w2a&#10;/n5W4i9Vg1i5v1JIrx3QilRqX1yW4k6LlEPbRyGRJyynRx4RjpNWOWloWSP+ljMDJmSJVYzYA8B7&#10;BVXD0wf/FCpyg4/BZZ/9T8FjRM4MNo7BRlnw7wHoOGbu/ZGyI2qS+ArNDrvIQz9ewfEbhZ/xloX4&#10;wDzOE04e7oh4j4fU0NUUBomSFvzP9+6TP7Y5WinpcD5rGn6smReU6K8WBwBbapoGOivT2ekEFX9s&#10;eT222LW5AuyNCreR41lM/lHvRenBvOAqWaasaGKWY+6a8uj3ylXs9wYuIy6Wy+yGQ+xYvLVPjifw&#10;xGpq0+ftC/Nu6OWIc3AH+1lm8zct3fumSAvLdQSpcr8feB34xgWQm3VYVmnDHOvZ67BSF78AAAD/&#10;/wMAUEsDBBQABgAIAAAAIQAZK2xI4AAAAA8BAAAPAAAAZHJzL2Rvd25yZXYueG1sTI/NasMwEITv&#10;hb6D2EJvieRgm+JaDqGmp0KgachZsba2E+sHS07ct+/61N6+ZYbZmXI7m4HdcAy9sxKStQCGtnG6&#10;t62E49f76gVYiMpqNTiLEn4wwLZ6fChVod3dfuLtEFtGITYUSkIXoy84D02HRoW182hJ+3ajUZHO&#10;seV6VHcKNwPfCJFzo3pLHzrl8a3D5nqYjISLb/enY3L1eX3iH/vLrt7MUy3l89O8ewUWcY5/Zljq&#10;U3WoqNPZTVYHNkhYJZmgMXGhNCVaPCLNMmBnoiwnlVcl/7+j+gUAAP//AwBQSwECLQAUAAYACAAA&#10;ACEAtoM4kv4AAADhAQAAEwAAAAAAAAAAAAAAAAAAAAAAW0NvbnRlbnRfVHlwZXNdLnhtbFBLAQIt&#10;ABQABgAIAAAAIQA4/SH/1gAAAJQBAAALAAAAAAAAAAAAAAAAAC8BAABfcmVscy8ucmVsc1BLAQIt&#10;ABQABgAIAAAAIQCNot54jwIAAJoFAAAOAAAAAAAAAAAAAAAAAC4CAABkcnMvZTJvRG9jLnhtbFBL&#10;AQItABQABgAIAAAAIQAZK2xI4AAAAA8BAAAPAAAAAAAAAAAAAAAAAOkEAABkcnMvZG93bnJldi54&#10;bWxQSwUGAAAAAAQABADzAAAA9gUAAAAA&#10;" fillcolor="#823b0b [1605]" strokecolor="#1f4d78 [1604]" strokeweight="1pt"/>
            </w:pict>
          </mc:Fallback>
        </mc:AlternateContent>
      </w:r>
      <w:r w:rsidRPr="003F630B">
        <w:rPr>
          <w:b/>
          <w:color w:val="FFFFFF" w:themeColor="background1"/>
        </w:rPr>
        <w:t>Final Thoughts</w:t>
      </w:r>
      <w:bookmarkEnd w:id="22"/>
    </w:p>
    <w:p w14:paraId="22EE130B" w14:textId="77777777" w:rsidR="00EE6962" w:rsidRPr="007A18FB" w:rsidRDefault="00EE6962" w:rsidP="007A18FB">
      <w:pPr>
        <w:rPr>
          <w:color w:val="FFFFFF" w:themeColor="background1"/>
        </w:rPr>
      </w:pPr>
    </w:p>
    <w:p w14:paraId="225D45B8" w14:textId="77777777" w:rsidR="00EE6962" w:rsidRPr="007A18FB" w:rsidRDefault="00EE6962" w:rsidP="007A18FB">
      <w:pPr>
        <w:rPr>
          <w:color w:val="FFFFFF" w:themeColor="background1"/>
          <w:sz w:val="28"/>
        </w:rPr>
      </w:pPr>
      <w:r w:rsidRPr="007A18FB">
        <w:rPr>
          <w:color w:val="FFFFFF" w:themeColor="background1"/>
          <w:sz w:val="28"/>
        </w:rPr>
        <w:t>These resources are just an introduction to what goes on in human trafficking and what we can do to make a difference.  Sadly, there is a great deal more to the issue, as human trafficking encompasses a spectrum of fast-growing and international crimes.</w:t>
      </w:r>
    </w:p>
    <w:p w14:paraId="6F486A93" w14:textId="77777777" w:rsidR="00EE6962" w:rsidRPr="007A18FB" w:rsidRDefault="00EE6962" w:rsidP="007A18FB">
      <w:pPr>
        <w:rPr>
          <w:color w:val="FFFFFF" w:themeColor="background1"/>
          <w:sz w:val="28"/>
        </w:rPr>
      </w:pPr>
      <w:r w:rsidRPr="007A18FB">
        <w:rPr>
          <w:color w:val="FFFFFF" w:themeColor="background1"/>
          <w:sz w:val="28"/>
        </w:rPr>
        <w:t xml:space="preserve">You can read more stories and think about a theological response to human trafficking at </w:t>
      </w:r>
      <w:hyperlink r:id="rId80" w:history="1">
        <w:r w:rsidRPr="009F3AE9">
          <w:rPr>
            <w:color w:val="FFFFFF" w:themeColor="background1"/>
            <w:sz w:val="28"/>
            <w:u w:val="single"/>
          </w:rPr>
          <w:t>https://www.churchofengland.org/media/1982544/human%20trafficking%20and%20modern-day%20slavery.pdf</w:t>
        </w:r>
      </w:hyperlink>
      <w:r w:rsidRPr="007A18FB">
        <w:rPr>
          <w:color w:val="FFFFFF" w:themeColor="background1"/>
          <w:sz w:val="28"/>
        </w:rPr>
        <w:t xml:space="preserve"> </w:t>
      </w:r>
    </w:p>
    <w:p w14:paraId="482D7539" w14:textId="77777777" w:rsidR="00EE6962" w:rsidRPr="007A18FB" w:rsidRDefault="00EE6962" w:rsidP="007A18FB">
      <w:pPr>
        <w:jc w:val="center"/>
        <w:rPr>
          <w:color w:val="FFFFFF" w:themeColor="background1"/>
        </w:rPr>
      </w:pPr>
      <w:r w:rsidRPr="007A18FB">
        <w:rPr>
          <w:noProof/>
          <w:color w:val="FFFFFF" w:themeColor="background1"/>
          <w:lang w:val="en-US"/>
        </w:rPr>
        <w:drawing>
          <wp:inline distT="0" distB="0" distL="0" distR="0" wp14:anchorId="436D77AB" wp14:editId="5994BC87">
            <wp:extent cx="5906631" cy="5057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screen">
                      <a:duotone>
                        <a:prstClr val="black"/>
                        <a:schemeClr val="accent3">
                          <a:tint val="45000"/>
                          <a:satMod val="400000"/>
                        </a:schemeClr>
                      </a:duotone>
                      <a:extLst>
                        <a:ext uri="{28A0092B-C50C-407E-A947-70E740481C1C}">
                          <a14:useLocalDpi xmlns:a14="http://schemas.microsoft.com/office/drawing/2010/main"/>
                        </a:ext>
                      </a:extLst>
                    </a:blip>
                    <a:srcRect/>
                    <a:stretch/>
                  </pic:blipFill>
                  <pic:spPr bwMode="auto">
                    <a:xfrm>
                      <a:off x="0" y="0"/>
                      <a:ext cx="5918303" cy="5067770"/>
                    </a:xfrm>
                    <a:prstGeom prst="rect">
                      <a:avLst/>
                    </a:prstGeom>
                    <a:ln>
                      <a:noFill/>
                    </a:ln>
                    <a:extLst>
                      <a:ext uri="{53640926-AAD7-44D8-BBD7-CCE9431645EC}">
                        <a14:shadowObscured xmlns:a14="http://schemas.microsoft.com/office/drawing/2010/main"/>
                      </a:ext>
                    </a:extLst>
                  </pic:spPr>
                </pic:pic>
              </a:graphicData>
            </a:graphic>
          </wp:inline>
        </w:drawing>
      </w:r>
    </w:p>
    <w:p w14:paraId="12F6F43C" w14:textId="77777777" w:rsidR="00EE6962" w:rsidRPr="007A18FB" w:rsidRDefault="00EE6962" w:rsidP="007A18FB">
      <w:pPr>
        <w:jc w:val="center"/>
        <w:rPr>
          <w:color w:val="FFFFFF" w:themeColor="background1"/>
        </w:rPr>
      </w:pPr>
      <w:r w:rsidRPr="007A18FB">
        <w:rPr>
          <w:color w:val="FFFFFF" w:themeColor="background1"/>
        </w:rPr>
        <w:t>Photo by α</w:t>
      </w:r>
      <w:proofErr w:type="spellStart"/>
      <w:r w:rsidRPr="007A18FB">
        <w:rPr>
          <w:color w:val="FFFFFF" w:themeColor="background1"/>
        </w:rPr>
        <w:t>ndrΩ</w:t>
      </w:r>
      <w:proofErr w:type="spellEnd"/>
    </w:p>
    <w:p w14:paraId="2704642F" w14:textId="77777777" w:rsidR="00EE6962" w:rsidRPr="007A18FB" w:rsidRDefault="00EE6962" w:rsidP="007A18FB">
      <w:pPr>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25824" behindDoc="1" locked="0" layoutInCell="1" allowOverlap="1" wp14:anchorId="3A1165FA" wp14:editId="488206FB">
                <wp:simplePos x="0" y="0"/>
                <wp:positionH relativeFrom="column">
                  <wp:posOffset>-914400</wp:posOffset>
                </wp:positionH>
                <wp:positionV relativeFrom="paragraph">
                  <wp:posOffset>1425575</wp:posOffset>
                </wp:positionV>
                <wp:extent cx="7620000" cy="855345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7620000" cy="855345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FBCEF" id="Rectangle 126" o:spid="_x0000_s1026" style="position:absolute;margin-left:-1in;margin-top:112.25pt;width:600pt;height:673.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o2kAIAAJkFAAAOAAAAZHJzL2Uyb0RvYy54bWysVNtu2zAMfR+wfxD0vjrJkl6COkXQosOA&#10;ri3aDn1WZSk2IIkapcTJvn6U7LhBV2zAsBdbFMlD8fByfrG1hm0UhgZcycdHI86Uk1A1blXy70/X&#10;n045C1G4ShhwquQ7FfjF4uOH89bP1QRqMJVCRiAuzFtf8jpGPy+KIGtlRTgCrxwpNaAVkURcFRWK&#10;ltCtKSaj0XHRAlYeQaoQ6PaqU/JFxtdayXindVCRmZLT22L+Yv6+pG+xOBfzFQpfN7J/hviHV1jR&#10;OAo6QF2JKNgam9+gbCMRAuh4JMEWoHUjVc6BshmP3mTzWAuvci5ETvADTeH/wcrbzT2ypqLaTY45&#10;c8JSkR6INuFWRrF0SRS1PszJ8tHfYy8FOqZ8txpt+lMmbJtp3Q20qm1kki5PjqlSI2Jfku50Nvs8&#10;nWXii1d3jyF+UWBZOpQc6QGZTrG5CZFCkuneJEULYJrqujEmC6lX1KVBthFUZSGlcnGS3c3afoOq&#10;u5/lN3RYub2SS0Y+QCtSpl1u+RR3RqUYxj0oTTRRNh3ygHAYdJyDhlpU6m8xM2BC1pTFgN0DvJfQ&#10;ONWBaOjtk6vK/T04j7rof3IePHJkcHFwto0DfA/AxCFyZ0+vOKAmHV+g2lETIXTTFby8bqiMNyLE&#10;e4E0TlR6WhHxjj7aQFty6E+c1YA/37tP9tTlpOWspfEsefixFqg4M18d9f/ZeDpN85yF6exkQgIe&#10;al4ONW5tL4F6Y0zLyMt8TPbR7I8awT7TJlmmqKQSTlLsksuIe+EydmuDdpFUy2U2oxn2It64Ry8T&#10;eGI1tenT9lmg73s50hjcwn6UxfxNS3e2ydPBch1BN7nfX3nt+ab5z/Xvd1VaMIdytnrdqItfAAAA&#10;//8DAFBLAwQUAAYACAAAACEA7PfZlOMAAAAOAQAADwAAAGRycy9kb3ducmV2LnhtbEyPwW6DMBBE&#10;75XyD9ZG6i0xIKAVxURRUU+VIjWJcnawCyR4bWGT0L/v5tTedndGs2/KzWwGdtOj7y0KiNcRMI2N&#10;VT22Ao6Hj9UrMB8kKjlY1AJ+tIdNtXgqZaHsHb/0bR9aRiHoCymgC8EVnPum00b6tXUaSfu2o5GB&#10;1rHlapR3CjcDT6Io50b2SB866fR7p5vrfjICLq7dnY7x1eX1iX/uLts6madaiOflvH0DFvQc/szw&#10;wCd0qIjpbCdUng0CVnGaUpkgIEnSDNjDEmU5nc40ZS9xBrwq+f8a1S8AAAD//wMAUEsBAi0AFAAG&#10;AAgAAAAhALaDOJL+AAAA4QEAABMAAAAAAAAAAAAAAAAAAAAAAFtDb250ZW50X1R5cGVzXS54bWxQ&#10;SwECLQAUAAYACAAAACEAOP0h/9YAAACUAQAACwAAAAAAAAAAAAAAAAAvAQAAX3JlbHMvLnJlbHNQ&#10;SwECLQAUAAYACAAAACEA9CzKNpACAACZBQAADgAAAAAAAAAAAAAAAAAuAgAAZHJzL2Uyb0RvYy54&#10;bWxQSwECLQAUAAYACAAAACEA7PfZlOMAAAAOAQAADwAAAAAAAAAAAAAAAADqBAAAZHJzL2Rvd25y&#10;ZXYueG1sUEsFBgAAAAAEAAQA8wAAAPoFAAAAAA==&#10;" fillcolor="#823b0b [1605]" strokecolor="#1f4d78 [1604]" strokeweight="1pt"/>
            </w:pict>
          </mc:Fallback>
        </mc:AlternateContent>
      </w:r>
      <w:r w:rsidRPr="007A18FB">
        <w:rPr>
          <w:color w:val="FFFFFF" w:themeColor="background1"/>
          <w:sz w:val="28"/>
        </w:rPr>
        <w:t xml:space="preserve">If you have used some or all of the </w:t>
      </w:r>
      <w:proofErr w:type="gramStart"/>
      <w:r w:rsidRPr="007A18FB">
        <w:rPr>
          <w:color w:val="FFFFFF" w:themeColor="background1"/>
          <w:sz w:val="28"/>
        </w:rPr>
        <w:t>resources  here</w:t>
      </w:r>
      <w:proofErr w:type="gramEnd"/>
      <w:r w:rsidRPr="007A18FB">
        <w:rPr>
          <w:color w:val="FFFFFF" w:themeColor="background1"/>
          <w:sz w:val="28"/>
        </w:rPr>
        <w:t xml:space="preserve"> are a few things you might like to think about:</w:t>
      </w:r>
    </w:p>
    <w:p w14:paraId="6E84365D" w14:textId="77777777" w:rsidR="00EE6962" w:rsidRPr="007A18FB" w:rsidRDefault="00EE6962" w:rsidP="007971D1">
      <w:pPr>
        <w:numPr>
          <w:ilvl w:val="0"/>
          <w:numId w:val="12"/>
        </w:numPr>
        <w:spacing w:after="200" w:line="276" w:lineRule="auto"/>
        <w:contextualSpacing/>
        <w:rPr>
          <w:color w:val="FFFFFF" w:themeColor="background1"/>
          <w:sz w:val="28"/>
        </w:rPr>
      </w:pPr>
      <w:r>
        <w:rPr>
          <w:noProof/>
          <w:color w:val="FFFFFF" w:themeColor="background1"/>
          <w:sz w:val="28"/>
          <w:lang w:val="en-US"/>
        </w:rPr>
        <mc:AlternateContent>
          <mc:Choice Requires="wps">
            <w:drawing>
              <wp:anchor distT="0" distB="0" distL="114300" distR="114300" simplePos="0" relativeHeight="251729920" behindDoc="1" locked="0" layoutInCell="1" allowOverlap="1" wp14:anchorId="3F5298E2" wp14:editId="5EBFFDCD">
                <wp:simplePos x="0" y="0"/>
                <wp:positionH relativeFrom="column">
                  <wp:posOffset>-942975</wp:posOffset>
                </wp:positionH>
                <wp:positionV relativeFrom="paragraph">
                  <wp:posOffset>-904875</wp:posOffset>
                </wp:positionV>
                <wp:extent cx="7591425" cy="107251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7591425" cy="10725150"/>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FFB14" id="Rectangle 27" o:spid="_x0000_s1026" style="position:absolute;margin-left:-74.25pt;margin-top:-71.25pt;width:597.75pt;height:84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1FjwIAAJgFAAAOAAAAZHJzL2Uyb0RvYy54bWysVN9rGzEMfh/sfzB+X+8HzbKFXkpI6Rh0&#10;bWg7+uz67NyBbXm2k0v210/2XS6hCxuM5cGRLOmT9Z2kq+udVmQrnG/BVLS4yCkRhkPdmnVFvz/f&#10;fvhEiQ/M1EyBERXdC0+v5+/fXXV2JkpoQNXCEQQxftbZijYh2FmWed4IzfwFWGHQKMFpFlB166x2&#10;rEN0rbIyzz9mHbjaOuDCe7y96Y10nvClFDw8SOlFIKqi+LaQTpfO13hm8ys2Wztmm5YPz2D/8ArN&#10;WoNJR6gbFhjZuPY3KN1yBx5kuOCgM5Cy5SLVgNUU+ZtqnhpmRaoFyfF2pMn/P1h+v1050tYVLaeU&#10;GKbxGz0ia8yslSB4hwR11s/Q78mu3KB5FGO1O+l0/Mc6yC6Ruh9JFbtAOF5OJ5+Ly3JCCUdbkU/L&#10;STFJvGfHeOt8+CJAkyhU1OEDEptse+cD5kTXg0tM50G19W2rVFJiq4ilcmTL8CMzzoUJZQpXG/0N&#10;6v5+kuMvVoNYqbtiSK8d0bJYal9cksJeiZhDmUchkSUsp0ceEU6TFimpb1gt/pYzAUZkiVWM2APA&#10;uYKK4emDfwwVqb3H4LzP/qfgMSJlBhPGYN0acOcAVBgz9/5I2Qk1UXyFeo895KAfLm/5bYuf8Y75&#10;sGIOpwnnDjdEeMBDKugqCoNESQPu57n76I9NjlZKOpzOivofG+YEJeqrwfbHlrqM45yUy8m0RMWd&#10;Wl5PLWajl4C9UeAusjyJ0T+ogygd6BdcJIuYFU3McMxdUR7cQVmGfmvgKuJisUhuOMKWhTvzZHkE&#10;j6zGNn3evTBnh14OOAf3cJhkNnvT0r1vjDSw2ASQber3I68D3zj+qVmHVRX3y6mevI4Ldf4LAAD/&#10;/wMAUEsDBBQABgAIAAAAIQCztTdP4QAAAA8BAAAPAAAAZHJzL2Rvd25yZXYueG1sTI/BasMwEETv&#10;hf6D2EJviWxju8G1HEJNT4VA05CzYqm2E2slLDlx/76bXprbDDvMvinXsxnYRY++tyggXkbANDZW&#10;9dgK2H+9L1bAfJCo5GBRC/jRHtbV40MpC2Wv+Kkvu9AyKkFfSAFdCK7g3DedNtIvrdNIt287GhnI&#10;ji1Xo7xSuRl4EkU5N7JH+tBJp9863Zx3kxFwcu32sI/PLq8P/GN72tTJPNVCPD/Nm1dgQc/hPww3&#10;fEKHipiOdkLl2SBgEaerjLJ/KiF1y0TpCw08ksrSPANelfx+R/ULAAD//wMAUEsBAi0AFAAGAAgA&#10;AAAhALaDOJL+AAAA4QEAABMAAAAAAAAAAAAAAAAAAAAAAFtDb250ZW50X1R5cGVzXS54bWxQSwEC&#10;LQAUAAYACAAAACEAOP0h/9YAAACUAQAACwAAAAAAAAAAAAAAAAAvAQAAX3JlbHMvLnJlbHNQSwEC&#10;LQAUAAYACAAAACEAQ+i9RY8CAACYBQAADgAAAAAAAAAAAAAAAAAuAgAAZHJzL2Uyb0RvYy54bWxQ&#10;SwECLQAUAAYACAAAACEAs7U3T+EAAAAPAQAADwAAAAAAAAAAAAAAAADpBAAAZHJzL2Rvd25yZXYu&#10;eG1sUEsFBgAAAAAEAAQA8wAAAPcFAAAAAA==&#10;" fillcolor="#823b0b [1605]" strokecolor="#1f4d78 [1604]" strokeweight="1pt"/>
            </w:pict>
          </mc:Fallback>
        </mc:AlternateContent>
      </w:r>
      <w:r w:rsidRPr="007A18FB">
        <w:rPr>
          <w:color w:val="FFFFFF" w:themeColor="background1"/>
          <w:sz w:val="28"/>
        </w:rPr>
        <w:t>What have I learned?</w:t>
      </w:r>
    </w:p>
    <w:p w14:paraId="61267F13" w14:textId="77777777" w:rsidR="00EE6962" w:rsidRPr="007A18FB" w:rsidRDefault="00F14D8C" w:rsidP="007971D1">
      <w:pPr>
        <w:numPr>
          <w:ilvl w:val="0"/>
          <w:numId w:val="12"/>
        </w:numPr>
        <w:spacing w:after="200" w:line="276" w:lineRule="auto"/>
        <w:contextualSpacing/>
        <w:rPr>
          <w:color w:val="FFFFFF" w:themeColor="background1"/>
          <w:sz w:val="28"/>
        </w:rPr>
      </w:pPr>
      <w:r>
        <w:rPr>
          <w:noProof/>
          <w:color w:val="FFFFFF" w:themeColor="background1"/>
          <w:sz w:val="28"/>
          <w:lang w:val="en-US"/>
        </w:rPr>
        <w:lastRenderedPageBreak/>
        <mc:AlternateContent>
          <mc:Choice Requires="wps">
            <w:drawing>
              <wp:anchor distT="0" distB="0" distL="114300" distR="114300" simplePos="0" relativeHeight="251738112" behindDoc="1" locked="0" layoutInCell="1" allowOverlap="1" wp14:anchorId="06788A4D" wp14:editId="595E63DE">
                <wp:simplePos x="0" y="0"/>
                <wp:positionH relativeFrom="column">
                  <wp:posOffset>-933450</wp:posOffset>
                </wp:positionH>
                <wp:positionV relativeFrom="paragraph">
                  <wp:posOffset>-904876</wp:posOffset>
                </wp:positionV>
                <wp:extent cx="7562850" cy="106965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7562850" cy="10696575"/>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4A925" id="Rectangle 94" o:spid="_x0000_s1026" style="position:absolute;margin-left:-73.5pt;margin-top:-71.25pt;width:595.5pt;height:842.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1ZjwIAAJgFAAAOAAAAZHJzL2Uyb0RvYy54bWysVFFrGzEMfh/sPxi/r3cXknQNvZTQ0jHo&#10;2tJ29Nn12TmDbXm2k0v26yf7LtfQlQ3G8uBIlvTJ+k7S+cXOaLIVPiiwNa1OSkqE5dAou67p96fr&#10;T58pCZHZhmmwoqZ7EejF8uOH884txARa0I3wBEFsWHSupm2MblEUgbfCsHACTlg0SvCGRVT9umg8&#10;6xDd6GJSlvOiA984D1yEgLdXvZEuM76Ugsc7KYOIRNcU3xbz6fP5ks5iec4Wa89cq/jwDPYPrzBM&#10;WUw6Ql2xyMjGq9+gjOIeAsh4wsEUIKXiIteA1VTlm2oeW+ZErgXJCW6kKfw/WH67vfdENTU9m1Ji&#10;mcFv9ICsMbvWguAdEtS5sEC/R3fvBy2gmKrdSW/SP9ZBdpnU/Uiq2EXC8fJ0Np98niH3HG1VOT+b&#10;z05nCbZ4jXc+xC8CDElCTT0+ILPJtjch9q4Hl5QugFbNtdI6K6lVxKX2ZMvwIzPOhY2THK435hs0&#10;/f2sxN+QNndXCsmPOEIrUql9cVmKey1SDm0fhESWsJweeUQ4TlrlpKFljfhbzgyYkCVWMWIPAO8V&#10;VA1PH/xTqMjtPQaXffY/BY8ROTPYOAYbZcG/B6DjmLn3R8qOqEniCzR77CEP/XAFx68VfsYbFuI9&#10;8zhN+O1xQ8Q7PKSGrqYwSJS04H++d5/8scnRSkmH01nT8GPDvKBEf7XY/mfVdJrGOSvT2ekEFX9s&#10;eTm22I25BOyNCneR41lM/lEfROnBPOMiWaWsaGKWY+6a8ugPymXstwauIi5Wq+yGI+xYvLGPjifw&#10;xGpq06fdM/Nu6OWIc3ALh0lmizct3fumSAurTQSpcr+/8jrwjeOfm3VYVWm/HOvZ63WhLn8BAAD/&#10;/wMAUEsDBBQABgAIAAAAIQCP9IF04gAAAA8BAAAPAAAAZHJzL2Rvd25yZXYueG1sTI/NbsIwEITv&#10;lfoO1iL1BnaiQKs0DkKNeqqEVIo4m3hJAvGPYgfSt+/SS3ub3R3NflOsJ9OzKw6hc1ZCshDA0NZO&#10;d7aRsP96n78AC1FZrXpnUcI3BliXjw+FyrW72U+87mLDKMSGXEloY/Q556Fu0aiwcB4t3U5uMCrS&#10;ODRcD+pG4abnqRArblRn6UOrPL61WF92o5Fw9s32sE8uflUd+Mf2vKnSaaykfJpNm1dgEaf4Z4Y7&#10;PqFDSUxHN1odWC9hnmTPVCb+qnQJ7O4RWUa7I6lllgrgZcH/9yh/AAAA//8DAFBLAQItABQABgAI&#10;AAAAIQC2gziS/gAAAOEBAAATAAAAAAAAAAAAAAAAAAAAAABbQ29udGVudF9UeXBlc10ueG1sUEsB&#10;Ai0AFAAGAAgAAAAhADj9If/WAAAAlAEAAAsAAAAAAAAAAAAAAAAALwEAAF9yZWxzLy5yZWxzUEsB&#10;Ai0AFAAGAAgAAAAhAFBozVmPAgAAmAUAAA4AAAAAAAAAAAAAAAAALgIAAGRycy9lMm9Eb2MueG1s&#10;UEsBAi0AFAAGAAgAAAAhAI/0gXTiAAAADwEAAA8AAAAAAAAAAAAAAAAA6QQAAGRycy9kb3ducmV2&#10;LnhtbFBLBQYAAAAABAAEAPMAAAD4BQAAAAA=&#10;" fillcolor="#823b0b [1605]" strokecolor="#1f4d78 [1604]" strokeweight="1pt"/>
            </w:pict>
          </mc:Fallback>
        </mc:AlternateContent>
      </w:r>
      <w:r w:rsidR="00EE6962" w:rsidRPr="007A18FB">
        <w:rPr>
          <w:color w:val="FFFFFF" w:themeColor="background1"/>
          <w:sz w:val="28"/>
        </w:rPr>
        <w:t>What else would it be good to find out?</w:t>
      </w:r>
    </w:p>
    <w:p w14:paraId="1CE5EE52" w14:textId="77777777" w:rsidR="00EE6962" w:rsidRPr="007A18FB" w:rsidRDefault="00EE6962" w:rsidP="007971D1">
      <w:pPr>
        <w:numPr>
          <w:ilvl w:val="0"/>
          <w:numId w:val="12"/>
        </w:numPr>
        <w:spacing w:after="200" w:line="276" w:lineRule="auto"/>
        <w:contextualSpacing/>
        <w:rPr>
          <w:color w:val="FFFFFF" w:themeColor="background1"/>
          <w:sz w:val="28"/>
        </w:rPr>
      </w:pPr>
      <w:r w:rsidRPr="007A18FB">
        <w:rPr>
          <w:color w:val="FFFFFF" w:themeColor="background1"/>
          <w:sz w:val="28"/>
        </w:rPr>
        <w:t>What assumptions or prejudices should I leave behind?</w:t>
      </w:r>
    </w:p>
    <w:p w14:paraId="3BF48147" w14:textId="77777777" w:rsidR="00EE6962" w:rsidRPr="007A18FB" w:rsidRDefault="00EE6962" w:rsidP="007971D1">
      <w:pPr>
        <w:numPr>
          <w:ilvl w:val="0"/>
          <w:numId w:val="12"/>
        </w:numPr>
        <w:spacing w:after="200" w:line="276" w:lineRule="auto"/>
        <w:contextualSpacing/>
        <w:rPr>
          <w:color w:val="FFFFFF" w:themeColor="background1"/>
          <w:sz w:val="28"/>
        </w:rPr>
      </w:pPr>
      <w:r w:rsidRPr="007A18FB">
        <w:rPr>
          <w:color w:val="FFFFFF" w:themeColor="background1"/>
          <w:sz w:val="28"/>
        </w:rPr>
        <w:t>How can I make a difference in my own local community?</w:t>
      </w:r>
    </w:p>
    <w:p w14:paraId="2E105131" w14:textId="77777777" w:rsidR="00EE6962" w:rsidRPr="007A18FB" w:rsidRDefault="00EE6962" w:rsidP="007971D1">
      <w:pPr>
        <w:numPr>
          <w:ilvl w:val="0"/>
          <w:numId w:val="12"/>
        </w:numPr>
        <w:spacing w:after="200" w:line="276" w:lineRule="auto"/>
        <w:contextualSpacing/>
        <w:rPr>
          <w:color w:val="FFFFFF" w:themeColor="background1"/>
          <w:sz w:val="28"/>
        </w:rPr>
      </w:pPr>
      <w:r w:rsidRPr="007A18FB">
        <w:rPr>
          <w:color w:val="FFFFFF" w:themeColor="background1"/>
          <w:sz w:val="28"/>
        </w:rPr>
        <w:t>How can I support those helping victims of trafficking?</w:t>
      </w:r>
    </w:p>
    <w:p w14:paraId="43079AD2" w14:textId="77777777" w:rsidR="00EE6962" w:rsidRPr="007A18FB" w:rsidRDefault="00EE6962" w:rsidP="007971D1">
      <w:pPr>
        <w:numPr>
          <w:ilvl w:val="0"/>
          <w:numId w:val="12"/>
        </w:numPr>
        <w:spacing w:after="200" w:line="276" w:lineRule="auto"/>
        <w:contextualSpacing/>
        <w:rPr>
          <w:color w:val="FFFFFF" w:themeColor="background1"/>
          <w:sz w:val="28"/>
        </w:rPr>
      </w:pPr>
      <w:r w:rsidRPr="007A18FB">
        <w:rPr>
          <w:color w:val="FFFFFF" w:themeColor="background1"/>
          <w:sz w:val="28"/>
        </w:rPr>
        <w:t>Where does Christian faith come into all this?</w:t>
      </w:r>
    </w:p>
    <w:p w14:paraId="15CB31D9" w14:textId="77777777" w:rsidR="00EE6962" w:rsidRPr="007A18FB" w:rsidRDefault="00EE6962" w:rsidP="007A18FB">
      <w:pPr>
        <w:rPr>
          <w:color w:val="FFFFFF" w:themeColor="background1"/>
          <w:sz w:val="28"/>
        </w:rPr>
      </w:pPr>
      <w:r w:rsidRPr="007A18FB">
        <w:rPr>
          <w:color w:val="FFFFFF" w:themeColor="background1"/>
          <w:sz w:val="28"/>
        </w:rPr>
        <w:t>If you want to know more or if you would like to start a conversation about human trafficking and modern day slavery, get in touch with the Mission Theology Advisory Group and tell us your stories.</w:t>
      </w:r>
    </w:p>
    <w:p w14:paraId="2F441738" w14:textId="77777777" w:rsidR="00EE6962" w:rsidRPr="007A18FB" w:rsidRDefault="00EE6962" w:rsidP="007A18FB">
      <w:pPr>
        <w:rPr>
          <w:color w:val="FFFFFF" w:themeColor="background1"/>
          <w:sz w:val="28"/>
        </w:rPr>
      </w:pPr>
      <w:r w:rsidRPr="007A18FB">
        <w:rPr>
          <w:color w:val="FFFFFF" w:themeColor="background1"/>
          <w:sz w:val="28"/>
        </w:rPr>
        <w:t xml:space="preserve">A </w:t>
      </w:r>
      <w:proofErr w:type="spellStart"/>
      <w:r w:rsidRPr="007A18FB">
        <w:rPr>
          <w:color w:val="FFFFFF" w:themeColor="background1"/>
          <w:sz w:val="28"/>
        </w:rPr>
        <w:t>Powerpoint</w:t>
      </w:r>
      <w:proofErr w:type="spellEnd"/>
      <w:r w:rsidRPr="007A18FB">
        <w:rPr>
          <w:color w:val="FFFFFF" w:themeColor="background1"/>
          <w:sz w:val="28"/>
        </w:rPr>
        <w:t xml:space="preserve"> presentation is available for information and training.</w:t>
      </w:r>
    </w:p>
    <w:p w14:paraId="623B7A76" w14:textId="77777777" w:rsidR="00EE6962" w:rsidRPr="007A18FB" w:rsidRDefault="00EE6962" w:rsidP="007A18FB">
      <w:pPr>
        <w:rPr>
          <w:color w:val="FFFFFF" w:themeColor="background1"/>
          <w:sz w:val="28"/>
        </w:rPr>
      </w:pPr>
      <w:r w:rsidRPr="007A18FB">
        <w:rPr>
          <w:color w:val="FFFFFF" w:themeColor="background1"/>
          <w:sz w:val="28"/>
        </w:rPr>
        <w:t>Or if you would like to be put in touch with charities or groups working to combat trafficking,</w:t>
      </w:r>
    </w:p>
    <w:p w14:paraId="1ED5E6C6" w14:textId="77777777" w:rsidR="00EE6962" w:rsidRPr="007A18FB" w:rsidRDefault="00EE6962" w:rsidP="007A18FB">
      <w:pPr>
        <w:rPr>
          <w:color w:val="FFFFFF" w:themeColor="background1"/>
          <w:sz w:val="28"/>
        </w:rPr>
      </w:pPr>
      <w:r w:rsidRPr="007A18FB">
        <w:rPr>
          <w:color w:val="FFFFFF" w:themeColor="background1"/>
          <w:sz w:val="28"/>
        </w:rPr>
        <w:t xml:space="preserve">Contact: </w:t>
      </w:r>
      <w:proofErr w:type="spellStart"/>
      <w:r w:rsidRPr="007A18FB">
        <w:rPr>
          <w:color w:val="FFFFFF" w:themeColor="background1"/>
          <w:sz w:val="28"/>
        </w:rPr>
        <w:t>anne.richards@churchofengland</w:t>
      </w:r>
      <w:proofErr w:type="spellEnd"/>
      <w:r w:rsidRPr="007A18FB">
        <w:rPr>
          <w:color w:val="FFFFFF" w:themeColor="background1"/>
          <w:sz w:val="28"/>
        </w:rPr>
        <w:t xml:space="preserve"> .org </w:t>
      </w:r>
    </w:p>
    <w:p w14:paraId="0F02EE9C" w14:textId="77777777" w:rsidR="00EE6962" w:rsidRPr="007A18FB" w:rsidRDefault="00EE6962" w:rsidP="007A18FB">
      <w:pPr>
        <w:rPr>
          <w:color w:val="FFFFFF" w:themeColor="background1"/>
          <w:sz w:val="28"/>
        </w:rPr>
      </w:pPr>
      <w:r w:rsidRPr="007A18FB">
        <w:rPr>
          <w:color w:val="FFFFFF" w:themeColor="background1"/>
          <w:sz w:val="28"/>
        </w:rPr>
        <w:t>Facebook: Mission Theology Advisory Group</w:t>
      </w:r>
    </w:p>
    <w:p w14:paraId="7E887E61" w14:textId="77777777" w:rsidR="00EE6962" w:rsidRPr="007A18FB" w:rsidRDefault="00EE6962" w:rsidP="007A18FB">
      <w:pPr>
        <w:rPr>
          <w:color w:val="FFFFFF" w:themeColor="background1"/>
          <w:sz w:val="28"/>
        </w:rPr>
      </w:pPr>
      <w:r w:rsidRPr="007A18FB">
        <w:rPr>
          <w:color w:val="FFFFFF" w:themeColor="background1"/>
          <w:sz w:val="28"/>
        </w:rPr>
        <w:t>Twitter Mission Theology Advisory Group   @</w:t>
      </w:r>
      <w:proofErr w:type="spellStart"/>
      <w:r w:rsidRPr="007A18FB">
        <w:rPr>
          <w:color w:val="FFFFFF" w:themeColor="background1"/>
          <w:sz w:val="28"/>
        </w:rPr>
        <w:t>mtagmembers</w:t>
      </w:r>
      <w:proofErr w:type="spellEnd"/>
    </w:p>
    <w:p w14:paraId="556559C8" w14:textId="77777777" w:rsidR="00EE6962" w:rsidRPr="007A18FB" w:rsidRDefault="00EE6962" w:rsidP="007A18FB">
      <w:pPr>
        <w:rPr>
          <w:color w:val="FFFFFF" w:themeColor="background1"/>
          <w:sz w:val="28"/>
        </w:rPr>
      </w:pPr>
    </w:p>
    <w:p w14:paraId="2C3221F4" w14:textId="77777777" w:rsidR="00EE6962" w:rsidRPr="007A18FB" w:rsidRDefault="00EE6962" w:rsidP="007A18FB">
      <w:pPr>
        <w:rPr>
          <w:color w:val="FFFFFF" w:themeColor="background1"/>
          <w:sz w:val="28"/>
        </w:rPr>
      </w:pPr>
      <w:r w:rsidRPr="007A18FB">
        <w:rPr>
          <w:color w:val="FFFFFF" w:themeColor="background1"/>
          <w:sz w:val="28"/>
        </w:rPr>
        <w:t>Find out more about us and what we do at</w:t>
      </w:r>
      <w:r>
        <w:rPr>
          <w:color w:val="FFFFFF" w:themeColor="background1"/>
          <w:sz w:val="28"/>
        </w:rPr>
        <w:t xml:space="preserve"> the Church of England website and at </w:t>
      </w:r>
      <w:hyperlink r:id="rId82" w:history="1">
        <w:r w:rsidRPr="00384837">
          <w:rPr>
            <w:rStyle w:val="Hyperlink"/>
            <w:color w:val="FFFFFF" w:themeColor="background1"/>
            <w:sz w:val="28"/>
          </w:rPr>
          <w:t>www.ctbi.org.uk</w:t>
        </w:r>
      </w:hyperlink>
      <w:r>
        <w:rPr>
          <w:color w:val="FFFFFF" w:themeColor="background1"/>
          <w:sz w:val="28"/>
        </w:rPr>
        <w:t xml:space="preserve">  </w:t>
      </w:r>
      <w:r w:rsidRPr="007A18FB">
        <w:rPr>
          <w:color w:val="FFFFFF" w:themeColor="background1"/>
          <w:sz w:val="28"/>
        </w:rPr>
        <w:t xml:space="preserve"> </w:t>
      </w:r>
    </w:p>
    <w:p w14:paraId="1A4D4E62" w14:textId="77777777" w:rsidR="00EE6962" w:rsidRPr="009F3AE9" w:rsidRDefault="00EE6962" w:rsidP="007F485D">
      <w:pPr>
        <w:rPr>
          <w:color w:val="FFFFFF" w:themeColor="background1"/>
          <w:sz w:val="28"/>
        </w:rPr>
      </w:pPr>
    </w:p>
    <w:p w14:paraId="22C4B6AF" w14:textId="77777777" w:rsidR="00EE6962" w:rsidRPr="009F3AE9" w:rsidRDefault="00EE6962" w:rsidP="007F485D">
      <w:pPr>
        <w:rPr>
          <w:color w:val="FFFFFF" w:themeColor="background1"/>
          <w:sz w:val="28"/>
        </w:rPr>
      </w:pPr>
      <w:r w:rsidRPr="009F3AE9">
        <w:rPr>
          <w:rFonts w:hint="cs"/>
          <w:color w:val="FFFFFF" w:themeColor="background1"/>
          <w:sz w:val="28"/>
        </w:rPr>
        <w:t>‎</w:t>
      </w:r>
      <w:r w:rsidRPr="009F3AE9">
        <w:rPr>
          <w:color w:val="FFFFFF" w:themeColor="background1"/>
          <w:sz w:val="28"/>
        </w:rPr>
        <w:t xml:space="preserve">  </w:t>
      </w:r>
    </w:p>
    <w:p w14:paraId="6FA10A13" w14:textId="77777777" w:rsidR="00EE6962" w:rsidRDefault="00EE6962" w:rsidP="007F485D">
      <w:pPr>
        <w:rPr>
          <w:sz w:val="28"/>
          <w:szCs w:val="28"/>
        </w:rPr>
      </w:pPr>
    </w:p>
    <w:p w14:paraId="100C6514" w14:textId="77777777" w:rsidR="00E85240" w:rsidRDefault="00E85240">
      <w:pPr>
        <w:rPr>
          <w:rFonts w:ascii="Source Sans Pro" w:hAnsi="Source Sans Pro"/>
        </w:rPr>
      </w:pPr>
    </w:p>
    <w:sectPr w:rsidR="00E85240" w:rsidSect="00EE6962">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EE925" w14:textId="77777777" w:rsidR="00B21A94" w:rsidRDefault="00B21A94" w:rsidP="001E3164">
      <w:r>
        <w:separator/>
      </w:r>
    </w:p>
  </w:endnote>
  <w:endnote w:type="continuationSeparator" w:id="0">
    <w:p w14:paraId="4CF30F37" w14:textId="77777777" w:rsidR="00B21A94" w:rsidRDefault="00B21A94" w:rsidP="001E3164">
      <w:r>
        <w:continuationSeparator/>
      </w:r>
    </w:p>
  </w:endnote>
  <w:endnote w:type="continuationNotice" w:id="1">
    <w:p w14:paraId="204EF5CB" w14:textId="77777777" w:rsidR="00B21A94" w:rsidRDefault="00B21A94"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ource Sans Pro">
    <w:panose1 w:val="020B0503030403020204"/>
    <w:charset w:val="00"/>
    <w:family w:val="auto"/>
    <w:pitch w:val="variable"/>
    <w:sig w:usb0="20000007" w:usb1="00000001" w:usb2="00000000" w:usb3="00000000" w:csb0="00000193"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A1B5B" w14:textId="77777777" w:rsidR="00E85240" w:rsidRDefault="00E85240"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BA831C0" w14:textId="77777777" w:rsidR="00E85240" w:rsidRDefault="00E85240" w:rsidP="001E316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C969F" w14:textId="77777777" w:rsidR="00E85240" w:rsidRDefault="00E85240"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600ED">
      <w:rPr>
        <w:rStyle w:val="PageNumber"/>
        <w:noProof/>
      </w:rPr>
      <w:t>1</w:t>
    </w:r>
    <w:r>
      <w:rPr>
        <w:rStyle w:val="PageNumber"/>
      </w:rPr>
      <w:fldChar w:fldCharType="end"/>
    </w:r>
  </w:p>
  <w:p w14:paraId="634B1053" w14:textId="77777777" w:rsidR="00E85240" w:rsidRDefault="00E85240" w:rsidP="001E31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4EF34" w14:textId="77777777" w:rsidR="00B21A94" w:rsidRDefault="00B21A94" w:rsidP="001E3164">
      <w:r>
        <w:separator/>
      </w:r>
    </w:p>
  </w:footnote>
  <w:footnote w:type="continuationSeparator" w:id="0">
    <w:p w14:paraId="27329014" w14:textId="77777777" w:rsidR="00B21A94" w:rsidRDefault="00B21A94" w:rsidP="001E3164">
      <w:r>
        <w:continuationSeparator/>
      </w:r>
    </w:p>
  </w:footnote>
  <w:footnote w:type="continuationNotice" w:id="1">
    <w:p w14:paraId="510F5064" w14:textId="77777777" w:rsidR="00B21A94" w:rsidRDefault="00B21A94" w:rsidP="001E316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6888A" w14:textId="77777777" w:rsidR="00E85240" w:rsidRDefault="00E85240" w:rsidP="001E3164">
    <w:pPr>
      <w:pStyle w:val="Header"/>
    </w:pPr>
    <w:r>
      <w:rPr>
        <w:noProof/>
        <w:lang w:val="en-US"/>
      </w:rPr>
      <w:drawing>
        <wp:anchor distT="0" distB="0" distL="114300" distR="114300" simplePos="0" relativeHeight="251658241" behindDoc="1" locked="0" layoutInCell="1" allowOverlap="1" wp14:anchorId="78215BCC" wp14:editId="32CBA31C">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D471B"/>
    <w:multiLevelType w:val="hybridMultilevel"/>
    <w:tmpl w:val="EE6E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277540"/>
    <w:multiLevelType w:val="hybridMultilevel"/>
    <w:tmpl w:val="9B42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7433E7"/>
    <w:multiLevelType w:val="hybridMultilevel"/>
    <w:tmpl w:val="982E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77C6F"/>
    <w:multiLevelType w:val="hybridMultilevel"/>
    <w:tmpl w:val="A8BA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870ABB"/>
    <w:multiLevelType w:val="hybridMultilevel"/>
    <w:tmpl w:val="6C3CA0F4"/>
    <w:lvl w:ilvl="0" w:tplc="08090001">
      <w:start w:val="1"/>
      <w:numFmt w:val="bullet"/>
      <w:lvlText w:val=""/>
      <w:lvlJc w:val="left"/>
      <w:pPr>
        <w:ind w:left="720" w:hanging="360"/>
      </w:pPr>
      <w:rPr>
        <w:rFonts w:ascii="Symbol" w:hAnsi="Symbol" w:hint="default"/>
      </w:rPr>
    </w:lvl>
    <w:lvl w:ilvl="1" w:tplc="5E6A5D0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547A9C"/>
    <w:multiLevelType w:val="hybridMultilevel"/>
    <w:tmpl w:val="3412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4D2C85"/>
    <w:multiLevelType w:val="hybridMultilevel"/>
    <w:tmpl w:val="558C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092242"/>
    <w:multiLevelType w:val="hybridMultilevel"/>
    <w:tmpl w:val="5474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074917"/>
    <w:multiLevelType w:val="hybridMultilevel"/>
    <w:tmpl w:val="6294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5236F5"/>
    <w:multiLevelType w:val="hybridMultilevel"/>
    <w:tmpl w:val="C774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6533EF"/>
    <w:multiLevelType w:val="hybridMultilevel"/>
    <w:tmpl w:val="38FA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0E169C"/>
    <w:multiLevelType w:val="hybridMultilevel"/>
    <w:tmpl w:val="47EC7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3"/>
  </w:num>
  <w:num w:numId="5">
    <w:abstractNumId w:val="2"/>
  </w:num>
  <w:num w:numId="6">
    <w:abstractNumId w:val="11"/>
  </w:num>
  <w:num w:numId="7">
    <w:abstractNumId w:val="4"/>
  </w:num>
  <w:num w:numId="8">
    <w:abstractNumId w:val="9"/>
  </w:num>
  <w:num w:numId="9">
    <w:abstractNumId w:val="8"/>
  </w:num>
  <w:num w:numId="10">
    <w:abstractNumId w:val="0"/>
  </w:num>
  <w:num w:numId="11">
    <w:abstractNumId w:val="5"/>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40"/>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1F41BE"/>
    <w:rsid w:val="001F68EA"/>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0ED"/>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150C"/>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3447D"/>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971D1"/>
    <w:rsid w:val="007A096C"/>
    <w:rsid w:val="007A1D09"/>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41296"/>
    <w:rsid w:val="00951B29"/>
    <w:rsid w:val="00956949"/>
    <w:rsid w:val="009576AE"/>
    <w:rsid w:val="009608D8"/>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D64"/>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1A94"/>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5A4"/>
    <w:rsid w:val="00C2375A"/>
    <w:rsid w:val="00C336E2"/>
    <w:rsid w:val="00C41FD2"/>
    <w:rsid w:val="00C45A82"/>
    <w:rsid w:val="00C45B28"/>
    <w:rsid w:val="00C50E58"/>
    <w:rsid w:val="00C61D12"/>
    <w:rsid w:val="00C62245"/>
    <w:rsid w:val="00C65877"/>
    <w:rsid w:val="00C70E9D"/>
    <w:rsid w:val="00C719D1"/>
    <w:rsid w:val="00C71EE5"/>
    <w:rsid w:val="00C73E20"/>
    <w:rsid w:val="00C820BD"/>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2EB5"/>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85240"/>
    <w:rsid w:val="00E913F5"/>
    <w:rsid w:val="00E914B0"/>
    <w:rsid w:val="00E92B76"/>
    <w:rsid w:val="00E94F09"/>
    <w:rsid w:val="00E97008"/>
    <w:rsid w:val="00EA575D"/>
    <w:rsid w:val="00EB40F7"/>
    <w:rsid w:val="00EB730D"/>
    <w:rsid w:val="00EB7F10"/>
    <w:rsid w:val="00EC16E5"/>
    <w:rsid w:val="00EC25B0"/>
    <w:rsid w:val="00EC6E3A"/>
    <w:rsid w:val="00EE1809"/>
    <w:rsid w:val="00EE4999"/>
    <w:rsid w:val="00EE6962"/>
    <w:rsid w:val="00EE7F2A"/>
    <w:rsid w:val="00EF06DC"/>
    <w:rsid w:val="00EF07E3"/>
    <w:rsid w:val="00EF7968"/>
    <w:rsid w:val="00EF7B33"/>
    <w:rsid w:val="00F02DC7"/>
    <w:rsid w:val="00F0343C"/>
    <w:rsid w:val="00F04ABC"/>
    <w:rsid w:val="00F04B1B"/>
    <w:rsid w:val="00F13657"/>
    <w:rsid w:val="00F14D8C"/>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259D8"/>
  <w15:docId w15:val="{A1861E18-882A-410B-9626-D49EA3EC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B76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1">
    <w:name w:val="Mention1"/>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character" w:customStyle="1" w:styleId="NoSpacingChar">
    <w:name w:val="No Spacing Char"/>
    <w:basedOn w:val="DefaultParagraphFont"/>
    <w:link w:val="NoSpacing"/>
    <w:uiPriority w:val="1"/>
    <w:rsid w:val="007A1D09"/>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image" Target="media/image3.png"/><Relationship Id="rId16" Type="http://schemas.microsoft.com/office/2007/relationships/hdphoto" Target="media/hdphoto1.wdp"/><Relationship Id="rId17" Type="http://schemas.openxmlformats.org/officeDocument/2006/relationships/hyperlink" Target="http://www.osce.org/odihr/19223" TargetMode="External"/><Relationship Id="rId18" Type="http://schemas.openxmlformats.org/officeDocument/2006/relationships/hyperlink" Target="mailto:anne.richards@churchofengland.org" TargetMode="External"/><Relationship Id="rId19" Type="http://schemas.openxmlformats.org/officeDocument/2006/relationships/image" Target="media/image4.png"/><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image" Target="media/image29.png"/><Relationship Id="rId66" Type="http://schemas.openxmlformats.org/officeDocument/2006/relationships/image" Target="media/image30.png"/><Relationship Id="rId67" Type="http://schemas.openxmlformats.org/officeDocument/2006/relationships/image" Target="media/image31.png"/><Relationship Id="rId68" Type="http://schemas.openxmlformats.org/officeDocument/2006/relationships/image" Target="media/image32.png"/><Relationship Id="rId69" Type="http://schemas.openxmlformats.org/officeDocument/2006/relationships/image" Target="media/image33.png"/><Relationship Id="rId50" Type="http://schemas.openxmlformats.org/officeDocument/2006/relationships/hyperlink" Target="http://www.charistiwala.com" TargetMode="External"/><Relationship Id="rId51" Type="http://schemas.openxmlformats.org/officeDocument/2006/relationships/hyperlink" Target="http://en.wikipedia.org/wiki/List_of_organizations_that_combat_human_trafficking" TargetMode="External"/><Relationship Id="rId52" Type="http://schemas.openxmlformats.org/officeDocument/2006/relationships/hyperlink" Target="http://www.unodc.org/pdf/HT_indicators_E_LOWRES.pdf" TargetMode="External"/><Relationship Id="rId53" Type="http://schemas.openxmlformats.org/officeDocument/2006/relationships/image" Target="media/image20.jpeg"/><Relationship Id="rId54" Type="http://schemas.openxmlformats.org/officeDocument/2006/relationships/image" Target="media/image21.jpeg"/><Relationship Id="rId55" Type="http://schemas.openxmlformats.org/officeDocument/2006/relationships/image" Target="media/image22.jpeg"/><Relationship Id="rId56" Type="http://schemas.openxmlformats.org/officeDocument/2006/relationships/image" Target="media/image23.jpeg"/><Relationship Id="rId57" Type="http://schemas.microsoft.com/office/2007/relationships/hdphoto" Target="media/hdphoto2.wdp"/><Relationship Id="rId58" Type="http://schemas.openxmlformats.org/officeDocument/2006/relationships/image" Target="media/image24.jpeg"/><Relationship Id="rId59" Type="http://schemas.microsoft.com/office/2007/relationships/hdphoto" Target="media/hdphoto3.wdp"/><Relationship Id="rId40" Type="http://schemas.openxmlformats.org/officeDocument/2006/relationships/image" Target="media/image18.png"/><Relationship Id="rId41" Type="http://schemas.openxmlformats.org/officeDocument/2006/relationships/hyperlink" Target="http://www.humantraffickingfoundation.org/" TargetMode="External"/><Relationship Id="rId42" Type="http://schemas.openxmlformats.org/officeDocument/2006/relationships/hyperlink" Target="http://www.stopthetraffik.org/" TargetMode="External"/><Relationship Id="rId43" Type="http://schemas.openxmlformats.org/officeDocument/2006/relationships/hyperlink" Target="http://www.antislavery.org/" TargetMode="External"/><Relationship Id="rId44" Type="http://schemas.openxmlformats.org/officeDocument/2006/relationships/hyperlink" Target="http://www.eavesforwomen.org.uk/about-eaves/our-projects/the-poppy-project" TargetMode="External"/><Relationship Id="rId45" Type="http://schemas.openxmlformats.org/officeDocument/2006/relationships/hyperlink" Target="http://www.enterprisingspirit.org/" TargetMode="External"/><Relationship Id="rId46" Type="http://schemas.openxmlformats.org/officeDocument/2006/relationships/image" Target="media/image19.png"/><Relationship Id="rId47" Type="http://schemas.openxmlformats.org/officeDocument/2006/relationships/hyperlink" Target="http://www.ecpat.org.uk/" TargetMode="External"/><Relationship Id="rId48" Type="http://schemas.openxmlformats.org/officeDocument/2006/relationships/hyperlink" Target="http://www.beyondthestreets.org.uk/" TargetMode="External"/><Relationship Id="rId49" Type="http://schemas.openxmlformats.org/officeDocument/2006/relationships/hyperlink" Target="http://combattrafficking.eu/content/anti-trafficking-organisation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hyperlink" Target="http://notforsalecampaign.org" TargetMode="External"/><Relationship Id="rId36" Type="http://schemas.openxmlformats.org/officeDocument/2006/relationships/hyperlink" Target="http://www.barnardos.org.uk/what_we_do/our_work/trafficked_children.htm" TargetMode="External"/><Relationship Id="rId37" Type="http://schemas.openxmlformats.org/officeDocument/2006/relationships/hyperlink" Target="http://www.tearfund.org/en/nochildtaken" TargetMode="External"/><Relationship Id="rId38" Type="http://schemas.openxmlformats.org/officeDocument/2006/relationships/hyperlink" Target="http://www.unseenuk.org/" TargetMode="External"/><Relationship Id="rId39" Type="http://schemas.openxmlformats.org/officeDocument/2006/relationships/hyperlink" Target="http://hopeforjustice.org/" TargetMode="External"/><Relationship Id="rId80" Type="http://schemas.openxmlformats.org/officeDocument/2006/relationships/hyperlink" Target="https://www.churchofengland.org/media/1982544/human%20trafficking%20and%20modern-day%20slavery.pdf" TargetMode="External"/><Relationship Id="rId81" Type="http://schemas.openxmlformats.org/officeDocument/2006/relationships/image" Target="media/image39.png"/><Relationship Id="rId82" Type="http://schemas.openxmlformats.org/officeDocument/2006/relationships/hyperlink" Target="http://www.ctbi.org.uk" TargetMode="Externa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34.png"/><Relationship Id="rId71" Type="http://schemas.openxmlformats.org/officeDocument/2006/relationships/image" Target="media/image35.png"/><Relationship Id="rId72" Type="http://schemas.openxmlformats.org/officeDocument/2006/relationships/image" Target="media/image36.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www.bbc.co.uk/news/magazine-32433547" TargetMode="External"/><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hyperlink" Target="http://www.stopthetraffik.org" TargetMode="External"/><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73" Type="http://schemas.microsoft.com/office/2007/relationships/hdphoto" Target="media/hdphoto5.wdp"/><Relationship Id="rId74" Type="http://schemas.openxmlformats.org/officeDocument/2006/relationships/hyperlink" Target="http://www.bbc.co.uk/news/magazine-31008193" TargetMode="External"/><Relationship Id="rId75" Type="http://schemas.openxmlformats.org/officeDocument/2006/relationships/image" Target="media/image37.jpeg"/><Relationship Id="rId76" Type="http://schemas.openxmlformats.org/officeDocument/2006/relationships/hyperlink" Target="http://www.dailymail.co.uk/news/article-2721963/Heartstopping-moment-child-pushchair-falls-TRACKS-London-Tube-train-rescued-mother-just-seconds-spare.html" TargetMode="External"/><Relationship Id="rId77" Type="http://schemas.openxmlformats.org/officeDocument/2006/relationships/hyperlink" Target="http://www.independent.co.uk/news/uk/home-news/tilbury-docks-man-dies-after-over-30-adults-and-children-are-found-in-container-9673137.html" TargetMode="External"/><Relationship Id="rId78" Type="http://schemas.openxmlformats.org/officeDocument/2006/relationships/hyperlink" Target="http://www.nationalcrimeagency.gov.uk/about-us/what-we-do/specialist-capabilities/uk-human-trafficking-centre/national-referral-mechanism" TargetMode="External"/><Relationship Id="rId79" Type="http://schemas.openxmlformats.org/officeDocument/2006/relationships/image" Target="media/image38.png"/><Relationship Id="rId60" Type="http://schemas.openxmlformats.org/officeDocument/2006/relationships/image" Target="media/image25.png"/><Relationship Id="rId61" Type="http://schemas.openxmlformats.org/officeDocument/2006/relationships/image" Target="media/image26.jpeg"/><Relationship Id="rId62" Type="http://schemas.microsoft.com/office/2007/relationships/hdphoto" Target="media/hdphoto4.wdp"/><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3.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7691C-3C9B-1A4F-A71F-FF4CB3D0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C:\Users\Annie\Downloads\template (7).dotx</Template>
  <TotalTime>3</TotalTime>
  <Pages>61</Pages>
  <Words>9305</Words>
  <Characters>53039</Characters>
  <Application>Microsoft Macintosh Word</Application>
  <DocSecurity>0</DocSecurity>
  <Lines>441</Lines>
  <Paragraphs>124</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vt:lpstr>The Mission Theology Advisory Group is an ecumenical group formed in partnership</vt:lpstr>
      <vt:lpstr>We provide resources in the areas of Spirituality, Theology, Reconciliation, Eva</vt:lpstr>
      <vt:lpstr>This resource adds practical things to do to the paper ‘Trafficking and Modern D</vt:lpstr>
      <vt:lpstr>Please print and share. </vt:lpstr>
      <vt:lpstr>Introduction</vt:lpstr>
      <vt:lpstr>What exactly is Human Trafficking?</vt:lpstr>
      <vt:lpstr>What are these resources about?</vt:lpstr>
      <vt:lpstr>/ Meet Jenny</vt:lpstr>
      <vt:lpstr>Meet Peter</vt:lpstr>
      <vt:lpstr>//Meet Andy</vt:lpstr>
      <vt:lpstr>/Photographs </vt:lpstr>
      <vt:lpstr>/Numbers</vt:lpstr>
      <vt:lpstr>/People who help</vt:lpstr>
      <vt:lpstr>/Indicators of Trafficking</vt:lpstr>
      <vt:lpstr>/Engaging with the Bible </vt:lpstr>
      <vt:lpstr>/Prayers</vt:lpstr>
      <vt:lpstr>/Reflections</vt:lpstr>
      <vt:lpstr>/Safe Spaces</vt:lpstr>
      <vt:lpstr>/Acknowledging Complicity</vt:lpstr>
      <vt:lpstr>/Being Vigilant</vt:lpstr>
      <vt:lpstr>/Being Responsible</vt:lpstr>
      <vt:lpstr>/Final Thoughts</vt:lpstr>
    </vt:vector>
  </TitlesOfParts>
  <Company/>
  <LinksUpToDate>false</LinksUpToDate>
  <CharactersWithSpaces>62220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Liberation And entrapment project: Trafficking and Human Slavery - resources</dc:title>
  <dc:subject>Mission Theology Advisory Group</dc:subject>
  <dc:creator>Annie</dc:creator>
  <cp:lastModifiedBy>Dave Chadwick</cp:lastModifiedBy>
  <cp:revision>4</cp:revision>
  <cp:lastPrinted>2017-10-17T13:18:00Z</cp:lastPrinted>
  <dcterms:created xsi:type="dcterms:W3CDTF">2017-11-20T17:09:00Z</dcterms:created>
  <dcterms:modified xsi:type="dcterms:W3CDTF">2017-11-20T17:12:00Z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